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06242" w14:textId="0C6CE2E3" w:rsidR="0064455E" w:rsidRPr="001D634C" w:rsidRDefault="0064455E" w:rsidP="0064455E">
      <w:pPr>
        <w:ind w:right="-1" w:firstLine="4253"/>
        <w:jc w:val="right"/>
        <w:rPr>
          <w:rFonts w:ascii="Liberation Serif" w:hAnsi="Liberation Serif" w:cs="Liberation Serif"/>
          <w:b/>
          <w:bCs/>
          <w:i/>
          <w:sz w:val="28"/>
          <w:szCs w:val="28"/>
          <w:u w:val="single"/>
        </w:rPr>
      </w:pPr>
      <w:r w:rsidRPr="001D634C">
        <w:rPr>
          <w:rFonts w:ascii="Liberation Serif" w:hAnsi="Liberation Serif" w:cs="Liberation Serif"/>
          <w:b/>
          <w:bCs/>
          <w:i/>
          <w:sz w:val="28"/>
          <w:szCs w:val="28"/>
          <w:u w:val="single"/>
        </w:rPr>
        <w:t>Актуальная редакция на</w:t>
      </w:r>
      <w:r w:rsidR="0034264D" w:rsidRPr="001D634C">
        <w:rPr>
          <w:rFonts w:ascii="Liberation Serif" w:hAnsi="Liberation Serif" w:cs="Liberation Serif"/>
          <w:b/>
          <w:bCs/>
          <w:i/>
          <w:sz w:val="28"/>
          <w:szCs w:val="28"/>
          <w:u w:val="single"/>
        </w:rPr>
        <w:t xml:space="preserve"> </w:t>
      </w:r>
      <w:r w:rsidR="0020047F" w:rsidRPr="001D634C">
        <w:rPr>
          <w:rFonts w:ascii="Liberation Serif" w:hAnsi="Liberation Serif" w:cs="Liberation Serif"/>
          <w:b/>
          <w:bCs/>
          <w:i/>
          <w:sz w:val="28"/>
          <w:szCs w:val="28"/>
          <w:u w:val="single"/>
        </w:rPr>
        <w:t>30</w:t>
      </w:r>
      <w:r w:rsidR="0034264D" w:rsidRPr="001D634C">
        <w:rPr>
          <w:rFonts w:ascii="Liberation Serif" w:hAnsi="Liberation Serif" w:cs="Liberation Serif"/>
          <w:b/>
          <w:bCs/>
          <w:i/>
          <w:sz w:val="28"/>
          <w:szCs w:val="28"/>
          <w:u w:val="single"/>
        </w:rPr>
        <w:t>.03</w:t>
      </w:r>
      <w:r w:rsidR="001F2083" w:rsidRPr="001D634C">
        <w:rPr>
          <w:rFonts w:ascii="Liberation Serif" w:hAnsi="Liberation Serif" w:cs="Liberation Serif"/>
          <w:b/>
          <w:bCs/>
          <w:i/>
          <w:sz w:val="28"/>
          <w:szCs w:val="28"/>
          <w:u w:val="single"/>
        </w:rPr>
        <w:t>.2026</w:t>
      </w:r>
    </w:p>
    <w:p w14:paraId="36E63905" w14:textId="77777777" w:rsidR="0064455E" w:rsidRPr="001D634C" w:rsidRDefault="0064455E" w:rsidP="0064455E">
      <w:pPr>
        <w:ind w:right="-1" w:firstLine="4253"/>
        <w:rPr>
          <w:rFonts w:ascii="Liberation Serif" w:hAnsi="Liberation Serif" w:cs="Liberation Serif"/>
          <w:sz w:val="28"/>
          <w:szCs w:val="28"/>
        </w:rPr>
      </w:pPr>
    </w:p>
    <w:p w14:paraId="10DEB2C5" w14:textId="77777777" w:rsidR="0064455E" w:rsidRPr="001D634C" w:rsidRDefault="0064455E" w:rsidP="0064455E">
      <w:pPr>
        <w:ind w:right="-1"/>
        <w:jc w:val="center"/>
        <w:rPr>
          <w:rFonts w:ascii="Liberation Serif" w:hAnsi="Liberation Serif" w:cs="Liberation Serif"/>
          <w:b/>
          <w:iCs/>
          <w:sz w:val="28"/>
          <w:szCs w:val="28"/>
        </w:rPr>
      </w:pPr>
      <w:r w:rsidRPr="001D634C">
        <w:rPr>
          <w:rFonts w:ascii="Liberation Serif" w:hAnsi="Liberation Serif" w:cs="Liberation Serif"/>
          <w:b/>
          <w:iCs/>
          <w:sz w:val="28"/>
          <w:szCs w:val="28"/>
        </w:rPr>
        <w:t xml:space="preserve">Муниципальная программа «Реализация мероприятий </w:t>
      </w:r>
    </w:p>
    <w:p w14:paraId="4A7CF46D" w14:textId="77777777" w:rsidR="0064455E" w:rsidRPr="001D634C" w:rsidRDefault="0064455E" w:rsidP="0064455E">
      <w:pPr>
        <w:ind w:right="-1"/>
        <w:jc w:val="center"/>
        <w:rPr>
          <w:rFonts w:ascii="Liberation Serif" w:hAnsi="Liberation Serif" w:cs="Liberation Serif"/>
          <w:b/>
          <w:iCs/>
          <w:sz w:val="28"/>
          <w:szCs w:val="28"/>
        </w:rPr>
      </w:pPr>
      <w:r w:rsidRPr="001D634C">
        <w:rPr>
          <w:rFonts w:ascii="Liberation Serif" w:hAnsi="Liberation Serif" w:cs="Liberation Serif"/>
          <w:b/>
          <w:iCs/>
          <w:sz w:val="28"/>
          <w:szCs w:val="28"/>
        </w:rPr>
        <w:t xml:space="preserve">в области градостроительной деятельности на территории </w:t>
      </w:r>
    </w:p>
    <w:p w14:paraId="36B9D0AA" w14:textId="77777777" w:rsidR="0064455E" w:rsidRPr="001D634C" w:rsidRDefault="0064455E" w:rsidP="0064455E">
      <w:pPr>
        <w:ind w:right="-1"/>
        <w:jc w:val="center"/>
        <w:rPr>
          <w:rFonts w:ascii="Liberation Serif" w:hAnsi="Liberation Serif" w:cs="Liberation Serif"/>
          <w:b/>
          <w:iCs/>
          <w:sz w:val="28"/>
          <w:szCs w:val="28"/>
        </w:rPr>
      </w:pPr>
      <w:r w:rsidRPr="001D634C">
        <w:rPr>
          <w:rFonts w:ascii="Liberation Serif" w:hAnsi="Liberation Serif" w:cs="Liberation Serif"/>
          <w:b/>
          <w:iCs/>
          <w:sz w:val="28"/>
          <w:szCs w:val="28"/>
        </w:rPr>
        <w:t xml:space="preserve">Каменск-Уральского городского округа на 2025-2030 годы» </w:t>
      </w:r>
    </w:p>
    <w:p w14:paraId="0E67CBEA" w14:textId="77777777" w:rsidR="0064455E" w:rsidRPr="001D634C" w:rsidRDefault="0064455E" w:rsidP="0064455E">
      <w:pPr>
        <w:ind w:right="-1" w:firstLine="4253"/>
        <w:rPr>
          <w:rFonts w:ascii="Liberation Serif" w:hAnsi="Liberation Serif" w:cs="Liberation Serif"/>
          <w:b/>
          <w:bCs/>
          <w:sz w:val="28"/>
          <w:szCs w:val="28"/>
        </w:rPr>
      </w:pPr>
    </w:p>
    <w:p w14:paraId="0585311D" w14:textId="4AC8347D" w:rsidR="000841C1" w:rsidRPr="001D634C" w:rsidRDefault="0064455E" w:rsidP="00400920">
      <w:pPr>
        <w:ind w:right="-1"/>
        <w:jc w:val="both"/>
        <w:rPr>
          <w:rFonts w:ascii="Liberation Serif" w:hAnsi="Liberation Serif" w:cs="Liberation Serif"/>
          <w:i/>
          <w:sz w:val="28"/>
          <w:szCs w:val="28"/>
        </w:rPr>
      </w:pPr>
      <w:r w:rsidRPr="001D634C">
        <w:rPr>
          <w:rFonts w:ascii="Liberation Serif" w:hAnsi="Liberation Serif" w:cs="Liberation Serif"/>
          <w:i/>
          <w:sz w:val="28"/>
          <w:szCs w:val="28"/>
        </w:rPr>
        <w:t>(Программа утверждена постановлением Администрации  Каменск-Уральского городского округа от 03.10.2024 № 687 (в редакции постановлени</w:t>
      </w:r>
      <w:r w:rsidR="00CF2583" w:rsidRPr="001D634C">
        <w:rPr>
          <w:rFonts w:ascii="Liberation Serif" w:hAnsi="Liberation Serif" w:cs="Liberation Serif"/>
          <w:i/>
          <w:sz w:val="28"/>
          <w:szCs w:val="28"/>
        </w:rPr>
        <w:t>й</w:t>
      </w:r>
      <w:r w:rsidRPr="001D634C">
        <w:rPr>
          <w:rFonts w:ascii="Liberation Serif" w:hAnsi="Liberation Serif" w:cs="Liberation Serif"/>
          <w:i/>
          <w:sz w:val="28"/>
          <w:szCs w:val="28"/>
        </w:rPr>
        <w:t xml:space="preserve"> Администрации  Каменск-Уральского городского округа   от 11.03.2025 № 191</w:t>
      </w:r>
      <w:r w:rsidR="00893743" w:rsidRPr="001D634C">
        <w:rPr>
          <w:rFonts w:ascii="Liberation Serif" w:hAnsi="Liberation Serif" w:cs="Liberation Serif"/>
          <w:i/>
          <w:sz w:val="28"/>
          <w:szCs w:val="28"/>
        </w:rPr>
        <w:t xml:space="preserve">, от </w:t>
      </w:r>
      <w:r w:rsidR="00400920" w:rsidRPr="001D634C">
        <w:rPr>
          <w:rFonts w:ascii="Liberation Serif" w:hAnsi="Liberation Serif" w:cs="Liberation Serif"/>
          <w:i/>
          <w:sz w:val="28"/>
          <w:szCs w:val="28"/>
        </w:rPr>
        <w:t>10.</w:t>
      </w:r>
      <w:r w:rsidR="00893743" w:rsidRPr="001D634C">
        <w:rPr>
          <w:rFonts w:ascii="Liberation Serif" w:hAnsi="Liberation Serif" w:cs="Liberation Serif"/>
          <w:i/>
          <w:sz w:val="28"/>
          <w:szCs w:val="28"/>
        </w:rPr>
        <w:t xml:space="preserve">07.2025 № </w:t>
      </w:r>
      <w:r w:rsidR="00400920" w:rsidRPr="001D634C">
        <w:rPr>
          <w:rFonts w:ascii="Liberation Serif" w:hAnsi="Liberation Serif" w:cs="Liberation Serif"/>
          <w:i/>
          <w:sz w:val="28"/>
          <w:szCs w:val="28"/>
        </w:rPr>
        <w:t>563</w:t>
      </w:r>
      <w:r w:rsidR="00FB7135" w:rsidRPr="001D634C">
        <w:rPr>
          <w:rFonts w:ascii="Liberation Serif" w:hAnsi="Liberation Serif" w:cs="Liberation Serif"/>
          <w:i/>
          <w:sz w:val="28"/>
          <w:szCs w:val="28"/>
        </w:rPr>
        <w:t xml:space="preserve">, от </w:t>
      </w:r>
      <w:r w:rsidR="008D0D5A" w:rsidRPr="001D634C">
        <w:rPr>
          <w:rFonts w:ascii="Liberation Serif" w:hAnsi="Liberation Serif" w:cs="Liberation Serif"/>
          <w:i/>
          <w:sz w:val="28"/>
          <w:szCs w:val="28"/>
        </w:rPr>
        <w:t>20.</w:t>
      </w:r>
      <w:r w:rsidR="00FB7135" w:rsidRPr="001D634C">
        <w:rPr>
          <w:rFonts w:ascii="Liberation Serif" w:hAnsi="Liberation Serif" w:cs="Liberation Serif"/>
          <w:i/>
          <w:sz w:val="28"/>
          <w:szCs w:val="28"/>
        </w:rPr>
        <w:t xml:space="preserve">08.2025 № </w:t>
      </w:r>
      <w:r w:rsidR="008D0D5A" w:rsidRPr="001D634C">
        <w:rPr>
          <w:rFonts w:ascii="Liberation Serif" w:hAnsi="Liberation Serif" w:cs="Liberation Serif"/>
          <w:i/>
          <w:sz w:val="28"/>
          <w:szCs w:val="28"/>
        </w:rPr>
        <w:t>668</w:t>
      </w:r>
      <w:r w:rsidR="001843C8" w:rsidRPr="001D634C">
        <w:rPr>
          <w:rFonts w:ascii="Liberation Serif" w:hAnsi="Liberation Serif" w:cs="Liberation Serif"/>
          <w:i/>
          <w:sz w:val="28"/>
          <w:szCs w:val="28"/>
        </w:rPr>
        <w:t xml:space="preserve">, </w:t>
      </w:r>
      <w:r w:rsidR="00B9603C" w:rsidRPr="001D634C">
        <w:rPr>
          <w:rFonts w:ascii="Liberation Serif" w:hAnsi="Liberation Serif" w:cs="Liberation Serif"/>
          <w:i/>
          <w:sz w:val="28"/>
          <w:szCs w:val="28"/>
        </w:rPr>
        <w:t xml:space="preserve">от </w:t>
      </w:r>
      <w:r w:rsidR="00EF179A" w:rsidRPr="001D634C">
        <w:rPr>
          <w:rFonts w:ascii="Liberation Serif" w:hAnsi="Liberation Serif" w:cs="Liberation Serif"/>
          <w:i/>
          <w:sz w:val="28"/>
          <w:szCs w:val="28"/>
        </w:rPr>
        <w:t>19.</w:t>
      </w:r>
      <w:r w:rsidR="001F2083" w:rsidRPr="001D634C">
        <w:rPr>
          <w:rFonts w:ascii="Liberation Serif" w:hAnsi="Liberation Serif" w:cs="Liberation Serif"/>
          <w:i/>
          <w:sz w:val="28"/>
          <w:szCs w:val="28"/>
        </w:rPr>
        <w:t>01.2026</w:t>
      </w:r>
      <w:r w:rsidR="00B9603C" w:rsidRPr="001D634C">
        <w:rPr>
          <w:rFonts w:ascii="Liberation Serif" w:hAnsi="Liberation Serif" w:cs="Liberation Serif"/>
          <w:i/>
          <w:sz w:val="28"/>
          <w:szCs w:val="28"/>
        </w:rPr>
        <w:t xml:space="preserve"> №</w:t>
      </w:r>
      <w:r w:rsidR="001F2083" w:rsidRPr="001D634C">
        <w:rPr>
          <w:rFonts w:ascii="Liberation Serif" w:hAnsi="Liberation Serif" w:cs="Liberation Serif"/>
          <w:i/>
          <w:sz w:val="28"/>
          <w:szCs w:val="28"/>
        </w:rPr>
        <w:t xml:space="preserve"> </w:t>
      </w:r>
      <w:r w:rsidR="00EF179A" w:rsidRPr="001D634C">
        <w:rPr>
          <w:rFonts w:ascii="Liberation Serif" w:hAnsi="Liberation Serif" w:cs="Liberation Serif"/>
          <w:i/>
          <w:sz w:val="28"/>
          <w:szCs w:val="28"/>
        </w:rPr>
        <w:t>10</w:t>
      </w:r>
      <w:r w:rsidR="0034264D" w:rsidRPr="001D634C">
        <w:rPr>
          <w:rFonts w:ascii="Liberation Serif" w:hAnsi="Liberation Serif" w:cs="Liberation Serif"/>
          <w:i/>
          <w:sz w:val="28"/>
          <w:szCs w:val="28"/>
        </w:rPr>
        <w:t xml:space="preserve">, от  </w:t>
      </w:r>
      <w:r w:rsidR="0020047F" w:rsidRPr="001D634C">
        <w:rPr>
          <w:rFonts w:ascii="Liberation Serif" w:hAnsi="Liberation Serif" w:cs="Liberation Serif"/>
          <w:i/>
          <w:sz w:val="28"/>
          <w:szCs w:val="28"/>
        </w:rPr>
        <w:t>30.</w:t>
      </w:r>
      <w:r w:rsidR="0034264D" w:rsidRPr="001D634C">
        <w:rPr>
          <w:rFonts w:ascii="Liberation Serif" w:hAnsi="Liberation Serif" w:cs="Liberation Serif"/>
          <w:i/>
          <w:sz w:val="28"/>
          <w:szCs w:val="28"/>
        </w:rPr>
        <w:t xml:space="preserve">03.2026 № </w:t>
      </w:r>
      <w:r w:rsidR="0020047F" w:rsidRPr="001D634C">
        <w:rPr>
          <w:rFonts w:ascii="Liberation Serif" w:hAnsi="Liberation Serif" w:cs="Liberation Serif"/>
          <w:i/>
          <w:sz w:val="28"/>
          <w:szCs w:val="28"/>
        </w:rPr>
        <w:t>194</w:t>
      </w:r>
      <w:r w:rsidRPr="001D634C">
        <w:rPr>
          <w:rFonts w:ascii="Liberation Serif" w:hAnsi="Liberation Serif" w:cs="Liberation Serif"/>
          <w:i/>
          <w:sz w:val="28"/>
          <w:szCs w:val="28"/>
        </w:rPr>
        <w:t>)</w:t>
      </w:r>
    </w:p>
    <w:p w14:paraId="0526B2A2" w14:textId="77777777" w:rsidR="000841C1" w:rsidRPr="001D634C" w:rsidRDefault="000841C1" w:rsidP="000841C1">
      <w:pPr>
        <w:ind w:right="-569"/>
        <w:rPr>
          <w:rFonts w:ascii="Liberation Serif" w:hAnsi="Liberation Serif" w:cs="Liberation Serif"/>
          <w:sz w:val="24"/>
          <w:szCs w:val="24"/>
        </w:rPr>
      </w:pPr>
    </w:p>
    <w:p w14:paraId="58E1E3D2" w14:textId="77777777" w:rsidR="00CE16E6" w:rsidRPr="001D634C" w:rsidRDefault="00CE16E6" w:rsidP="00CE16E6">
      <w:pPr>
        <w:ind w:right="-2"/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ПАСПОРТ</w:t>
      </w:r>
    </w:p>
    <w:p w14:paraId="6CEDE1DA" w14:textId="77777777" w:rsidR="00CE16E6" w:rsidRPr="001D634C" w:rsidRDefault="00CE16E6" w:rsidP="00CE16E6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муниципальной программы</w:t>
      </w:r>
    </w:p>
    <w:p w14:paraId="4E86543B" w14:textId="56883E1E" w:rsidR="00CE16E6" w:rsidRPr="001D634C" w:rsidRDefault="00CE16E6" w:rsidP="002F7683">
      <w:pPr>
        <w:ind w:right="-1"/>
        <w:jc w:val="center"/>
        <w:rPr>
          <w:rFonts w:ascii="Liberation Serif" w:hAnsi="Liberation Serif" w:cs="Liberation Serif"/>
          <w:bCs/>
          <w:iCs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«</w:t>
      </w:r>
      <w:r w:rsidR="002F7683" w:rsidRPr="001D634C">
        <w:rPr>
          <w:rFonts w:ascii="Liberation Serif" w:hAnsi="Liberation Serif" w:cs="Liberation Serif"/>
          <w:bCs/>
          <w:iCs/>
          <w:sz w:val="28"/>
          <w:szCs w:val="28"/>
        </w:rPr>
        <w:t>Реализация мероприятий в области градостроительной деятельности на территории Каменск-Уральского городского округа на 2025-2030 годы»</w:t>
      </w:r>
    </w:p>
    <w:p w14:paraId="4D97FB12" w14:textId="77777777" w:rsidR="002F7683" w:rsidRPr="001D634C" w:rsidRDefault="002F7683" w:rsidP="002F7683">
      <w:pPr>
        <w:ind w:right="-1"/>
        <w:jc w:val="center"/>
        <w:rPr>
          <w:rFonts w:ascii="Liberation Serif" w:hAnsi="Liberation Serif" w:cs="Liberation Serif"/>
          <w:bCs/>
          <w:iCs/>
          <w:sz w:val="28"/>
          <w:szCs w:val="28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9"/>
        <w:gridCol w:w="5945"/>
      </w:tblGrid>
      <w:tr w:rsidR="001D634C" w:rsidRPr="001D634C" w14:paraId="78A77FA4" w14:textId="77777777">
        <w:tc>
          <w:tcPr>
            <w:tcW w:w="3689" w:type="dxa"/>
          </w:tcPr>
          <w:p w14:paraId="125A4948" w14:textId="77777777" w:rsidR="00CE16E6" w:rsidRPr="001D634C" w:rsidRDefault="00CE16E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Ответственный исполнитель муниципальной программы</w:t>
            </w:r>
          </w:p>
        </w:tc>
        <w:tc>
          <w:tcPr>
            <w:tcW w:w="5945" w:type="dxa"/>
          </w:tcPr>
          <w:p w14:paraId="2CBA0D93" w14:textId="77777777" w:rsidR="00CE16E6" w:rsidRPr="001D634C" w:rsidRDefault="00CE16E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Орган местного самоуправления «Комитет по архитектуре и градостроительству Каменск-Уральского городского округа»</w:t>
            </w:r>
          </w:p>
        </w:tc>
      </w:tr>
      <w:tr w:rsidR="001D634C" w:rsidRPr="001D634C" w14:paraId="183D56B4" w14:textId="77777777" w:rsidTr="00A532E7">
        <w:tc>
          <w:tcPr>
            <w:tcW w:w="3689" w:type="dxa"/>
          </w:tcPr>
          <w:p w14:paraId="4CD89C1B" w14:textId="77777777" w:rsidR="00CE16E6" w:rsidRPr="001D634C" w:rsidRDefault="00CE16E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Сроки реализации муниципальной программы</w:t>
            </w:r>
          </w:p>
        </w:tc>
        <w:tc>
          <w:tcPr>
            <w:tcW w:w="5945" w:type="dxa"/>
            <w:vAlign w:val="center"/>
          </w:tcPr>
          <w:p w14:paraId="2CE99672" w14:textId="7EAEEAED" w:rsidR="00CE16E6" w:rsidRPr="001D634C" w:rsidRDefault="00CE16E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202</w:t>
            </w:r>
            <w:r w:rsidR="002F7683" w:rsidRPr="001D634C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-20</w:t>
            </w:r>
            <w:r w:rsidR="002F7683" w:rsidRPr="001D634C">
              <w:rPr>
                <w:rFonts w:ascii="Liberation Serif" w:hAnsi="Liberation Serif" w:cs="Liberation Serif"/>
                <w:sz w:val="28"/>
                <w:szCs w:val="28"/>
              </w:rPr>
              <w:t>30</w:t>
            </w: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 годы</w:t>
            </w:r>
          </w:p>
        </w:tc>
      </w:tr>
      <w:tr w:rsidR="001D634C" w:rsidRPr="001D634C" w14:paraId="19097733" w14:textId="77777777">
        <w:tc>
          <w:tcPr>
            <w:tcW w:w="3689" w:type="dxa"/>
          </w:tcPr>
          <w:p w14:paraId="0433EF37" w14:textId="77777777" w:rsidR="00CE16E6" w:rsidRPr="001D634C" w:rsidRDefault="00CE16E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Цели и задачи муниципальной программы</w:t>
            </w:r>
          </w:p>
          <w:p w14:paraId="3EA24D9B" w14:textId="77777777" w:rsidR="004F1C5D" w:rsidRPr="001D634C" w:rsidRDefault="004F1C5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4772A533" w14:textId="77777777" w:rsidR="004F1C5D" w:rsidRPr="001D634C" w:rsidRDefault="004F1C5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521B5195" w14:textId="77777777" w:rsidR="004F1C5D" w:rsidRPr="001D634C" w:rsidRDefault="004F1C5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404BB4C0" w14:textId="77777777" w:rsidR="004F1C5D" w:rsidRPr="001D634C" w:rsidRDefault="004F1C5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50FA177E" w14:textId="77777777" w:rsidR="004F1C5D" w:rsidRPr="001D634C" w:rsidRDefault="004F1C5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0F286FA7" w14:textId="77777777" w:rsidR="004F1C5D" w:rsidRPr="001D634C" w:rsidRDefault="004F1C5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2639F1E7" w14:textId="77777777" w:rsidR="004F1C5D" w:rsidRPr="001D634C" w:rsidRDefault="004F1C5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1FF91E1A" w14:textId="77777777" w:rsidR="004F1C5D" w:rsidRPr="001D634C" w:rsidRDefault="004F1C5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4E1E7A10" w14:textId="77777777" w:rsidR="004F1C5D" w:rsidRPr="001D634C" w:rsidRDefault="004F1C5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0E34CEEA" w14:textId="77777777" w:rsidR="004F1C5D" w:rsidRPr="001D634C" w:rsidRDefault="004F1C5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67C173DC" w14:textId="77777777" w:rsidR="004F1C5D" w:rsidRPr="001D634C" w:rsidRDefault="004F1C5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5EB615F7" w14:textId="77777777" w:rsidR="004F1C5D" w:rsidRPr="001D634C" w:rsidRDefault="004F1C5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5BC9F313" w14:textId="77777777" w:rsidR="004F1C5D" w:rsidRPr="001D634C" w:rsidRDefault="004F1C5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3F6FEF75" w14:textId="77777777" w:rsidR="004F1C5D" w:rsidRPr="001D634C" w:rsidRDefault="004F1C5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3A9247D0" w14:textId="77777777" w:rsidR="004F1C5D" w:rsidRPr="001D634C" w:rsidRDefault="004F1C5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78C07E35" w14:textId="77777777" w:rsidR="004F1C5D" w:rsidRPr="001D634C" w:rsidRDefault="004F1C5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77A9834A" w14:textId="77777777" w:rsidR="004F1C5D" w:rsidRPr="001D634C" w:rsidRDefault="004F1C5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59A81ABD" w14:textId="77777777" w:rsidR="004F1C5D" w:rsidRPr="001D634C" w:rsidRDefault="004F1C5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0D672B58" w14:textId="77777777" w:rsidR="00CE16E6" w:rsidRPr="001D634C" w:rsidRDefault="00CE16E6" w:rsidP="00A51A6B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5945" w:type="dxa"/>
          </w:tcPr>
          <w:p w14:paraId="13C2E0E3" w14:textId="768AF63A" w:rsidR="00CE16E6" w:rsidRPr="001D634C" w:rsidRDefault="00CE16E6" w:rsidP="000926C4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Цел</w:t>
            </w:r>
            <w:r w:rsidR="000C1A46" w:rsidRPr="001D634C">
              <w:rPr>
                <w:rFonts w:ascii="Liberation Serif" w:hAnsi="Liberation Serif" w:cs="Liberation Serif"/>
                <w:sz w:val="28"/>
                <w:szCs w:val="28"/>
              </w:rPr>
              <w:t>ь 1.</w:t>
            </w:r>
            <w:r w:rsidR="004F1C5D"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Обеспечение устойчивого развития территорий на основе территориального планирования и градостроительного зонирования.</w:t>
            </w:r>
          </w:p>
          <w:p w14:paraId="6DAE376B" w14:textId="2FA62DAF" w:rsidR="000C1A46" w:rsidRPr="001D634C" w:rsidRDefault="000C1A46" w:rsidP="000926C4">
            <w:pPr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bCs/>
                <w:sz w:val="28"/>
                <w:szCs w:val="28"/>
              </w:rPr>
              <w:t xml:space="preserve">Задача 1. </w:t>
            </w: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Разработка и утверждение </w:t>
            </w:r>
            <w:r w:rsidR="000926C4"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местных нормативов градостроительного проектирования, </w:t>
            </w: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документов территориального планирования, градостроительного зонирования, программ комплексного развития социальной и транспортной инфраструктур, их актуализация.</w:t>
            </w:r>
          </w:p>
          <w:p w14:paraId="6806CFF9" w14:textId="7F4A7822" w:rsidR="000C1A46" w:rsidRPr="001D634C" w:rsidRDefault="000C1A46" w:rsidP="000926C4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Задача 2. Обеспечение документацией по планировке территорий.</w:t>
            </w:r>
          </w:p>
          <w:p w14:paraId="65343192" w14:textId="08E333BD" w:rsidR="000C2F0C" w:rsidRPr="001D634C" w:rsidRDefault="000C1A46" w:rsidP="000926C4">
            <w:pPr>
              <w:pStyle w:val="ad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0"/>
              <w:jc w:val="left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Цель </w:t>
            </w:r>
            <w:r w:rsidR="00F9137C"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2. </w:t>
            </w:r>
            <w:r w:rsidR="00CE16E6"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Увеличение объемов строительства, оказание содействия в реализации инвестиционных проектов комплексного </w:t>
            </w:r>
            <w:r w:rsidR="00EF27E3" w:rsidRPr="001D634C">
              <w:rPr>
                <w:rFonts w:ascii="Liberation Serif" w:hAnsi="Liberation Serif" w:cs="Liberation Serif"/>
                <w:sz w:val="28"/>
                <w:szCs w:val="28"/>
              </w:rPr>
              <w:t>развития</w:t>
            </w:r>
            <w:r w:rsidR="00CE16E6"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 территорий</w:t>
            </w:r>
            <w:r w:rsidR="000C2F0C" w:rsidRPr="001D634C">
              <w:rPr>
                <w:rFonts w:ascii="Liberation Serif" w:hAnsi="Liberation Serif" w:cs="Liberation Serif"/>
                <w:sz w:val="28"/>
                <w:szCs w:val="28"/>
              </w:rPr>
              <w:t>.</w:t>
            </w:r>
            <w:r w:rsidR="00CE16E6"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</w:p>
          <w:p w14:paraId="207DB65A" w14:textId="2F588FE6" w:rsidR="000C1A46" w:rsidRPr="001D634C" w:rsidRDefault="000C1A46" w:rsidP="000926C4">
            <w:pPr>
              <w:pStyle w:val="ad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0"/>
              <w:jc w:val="left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Задача 3. Формирование земельных участков под размещение  объектов </w:t>
            </w:r>
            <w:r w:rsidRPr="001D634C">
              <w:rPr>
                <w:rFonts w:ascii="Liberation Serif" w:hAnsi="Liberation Serif" w:cs="Liberation Serif"/>
                <w:bCs/>
                <w:sz w:val="28"/>
                <w:szCs w:val="28"/>
              </w:rPr>
              <w:t>и территорий.</w:t>
            </w:r>
          </w:p>
          <w:p w14:paraId="512E0851" w14:textId="4C62765D" w:rsidR="00F9137C" w:rsidRPr="001D634C" w:rsidRDefault="000C1A46" w:rsidP="000926C4">
            <w:pPr>
              <w:pStyle w:val="ad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0"/>
              <w:jc w:val="left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Цель </w:t>
            </w:r>
            <w:r w:rsidR="00F9137C" w:rsidRPr="001D634C">
              <w:rPr>
                <w:rFonts w:ascii="Liberation Serif" w:hAnsi="Liberation Serif" w:cs="Liberation Serif"/>
                <w:sz w:val="28"/>
                <w:szCs w:val="28"/>
              </w:rPr>
              <w:t>3. Ведение государственной информационной системы обеспечения градостроительной деятельности Свердловской области (ГИСОГД СО)</w:t>
            </w:r>
          </w:p>
          <w:p w14:paraId="69DDD5CF" w14:textId="6FEC809B" w:rsidR="000707D8" w:rsidRPr="001D634C" w:rsidRDefault="000C1A46" w:rsidP="000926C4">
            <w:pPr>
              <w:pStyle w:val="ad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0"/>
              <w:jc w:val="left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 xml:space="preserve">Задача </w:t>
            </w:r>
            <w:r w:rsidR="000707D8" w:rsidRPr="001D634C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.</w:t>
            </w:r>
            <w:r w:rsidR="004F1C5D"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 Предоставление услуг в сфере градостроительной деятельности</w:t>
            </w:r>
          </w:p>
          <w:p w14:paraId="6F16DA50" w14:textId="71DB9B46" w:rsidR="00CE16E6" w:rsidRPr="001D634C" w:rsidRDefault="000C1A46" w:rsidP="000926C4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Цель </w:t>
            </w:r>
            <w:r w:rsidR="000707D8" w:rsidRPr="001D634C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  <w:r w:rsidR="00CE16E6" w:rsidRPr="001D634C">
              <w:rPr>
                <w:rFonts w:ascii="Liberation Serif" w:hAnsi="Liberation Serif" w:cs="Liberation Serif"/>
                <w:sz w:val="28"/>
                <w:szCs w:val="28"/>
              </w:rPr>
              <w:t>. Развитие современной и эффективной транспортной инфраструктуры.</w:t>
            </w:r>
          </w:p>
          <w:p w14:paraId="023E03E2" w14:textId="7267E435" w:rsidR="00367894" w:rsidRPr="001D634C" w:rsidRDefault="004F1C5D" w:rsidP="000926C4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Задача </w:t>
            </w:r>
            <w:r w:rsidR="000707D8" w:rsidRPr="001D634C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.  Строительство объектов транспортной инфраструктуры.</w:t>
            </w:r>
          </w:p>
          <w:p w14:paraId="5C261736" w14:textId="7A1599BB" w:rsidR="00B554A4" w:rsidRPr="001D634C" w:rsidRDefault="00B554A4" w:rsidP="000926C4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Цель 5. Развитие инженерной инфраструктуры. </w:t>
            </w:r>
          </w:p>
          <w:p w14:paraId="057106FF" w14:textId="478B699A" w:rsidR="00B554A4" w:rsidRPr="001D634C" w:rsidRDefault="00B554A4" w:rsidP="000926C4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Задача 6. Строительство объектов инженерной инфраструктуры. </w:t>
            </w:r>
          </w:p>
          <w:p w14:paraId="1E66A37D" w14:textId="048B8C2F" w:rsidR="00367894" w:rsidRPr="001D634C" w:rsidRDefault="00367894" w:rsidP="000926C4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Цель </w:t>
            </w:r>
            <w:r w:rsidR="00FF005E" w:rsidRPr="001D634C"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. Развитие и модернизация объектов коммунальной инфраструктуры. </w:t>
            </w:r>
          </w:p>
          <w:p w14:paraId="2CF3C202" w14:textId="6B46A6B4" w:rsidR="00367894" w:rsidRPr="001D634C" w:rsidRDefault="00367894" w:rsidP="000926C4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Задача </w:t>
            </w:r>
            <w:r w:rsidR="00FF005E" w:rsidRPr="001D634C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. Строительство и модернизация объектов коммунальной инфраструктуры.</w:t>
            </w:r>
          </w:p>
          <w:p w14:paraId="02BA1D92" w14:textId="77777777" w:rsidR="00B554A4" w:rsidRPr="001D634C" w:rsidRDefault="00B554A4" w:rsidP="000926C4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Цель 7. Развитие сети объектов физической культуры и спорта.</w:t>
            </w:r>
          </w:p>
          <w:p w14:paraId="3ACE0CCC" w14:textId="497C883F" w:rsidR="00B554A4" w:rsidRPr="001D634C" w:rsidRDefault="00B554A4" w:rsidP="000926C4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Задача 8. Строительство объектов физической культуры и спорта. </w:t>
            </w:r>
          </w:p>
          <w:p w14:paraId="2C88FE1D" w14:textId="533A9144" w:rsidR="00367894" w:rsidRPr="001D634C" w:rsidRDefault="00367894" w:rsidP="000926C4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Цель 8. Развитие сети образовательных учреждений. </w:t>
            </w:r>
          </w:p>
          <w:p w14:paraId="7C2EDAB3" w14:textId="4B901F8E" w:rsidR="00367894" w:rsidRPr="001D634C" w:rsidRDefault="00367894" w:rsidP="000926C4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Задача 9. Строительство объектов образовательных учреждений.</w:t>
            </w:r>
          </w:p>
          <w:p w14:paraId="7F7C846B" w14:textId="54F9AA33" w:rsidR="00367894" w:rsidRPr="001D634C" w:rsidRDefault="00367894" w:rsidP="000926C4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Цель 9. Развитие сети объектов культуры. </w:t>
            </w:r>
          </w:p>
          <w:p w14:paraId="4073A3C3" w14:textId="7317579C" w:rsidR="004F1C5D" w:rsidRPr="001D634C" w:rsidRDefault="00CB4714" w:rsidP="000926C4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Задача 10</w:t>
            </w:r>
            <w:r w:rsidR="00367894" w:rsidRPr="001D634C">
              <w:rPr>
                <w:rFonts w:ascii="Liberation Serif" w:hAnsi="Liberation Serif" w:cs="Liberation Serif"/>
                <w:sz w:val="28"/>
                <w:szCs w:val="28"/>
              </w:rPr>
              <w:t>. Строительство объектов культуры.</w:t>
            </w:r>
          </w:p>
          <w:p w14:paraId="6EA47E21" w14:textId="5A8C50D7" w:rsidR="00B554A4" w:rsidRPr="001D634C" w:rsidRDefault="00B554A4" w:rsidP="000926C4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Цель 10. </w:t>
            </w:r>
            <w:r w:rsidRPr="001D634C">
              <w:rPr>
                <w:rFonts w:ascii="Liberation Serif" w:hAnsi="Liberation Serif" w:cs="Liberation Serif"/>
                <w:bCs/>
                <w:sz w:val="28"/>
                <w:szCs w:val="28"/>
              </w:rPr>
              <w:t>Благоустройство территории городского округа.</w:t>
            </w:r>
          </w:p>
          <w:p w14:paraId="3691F8FB" w14:textId="73158FED" w:rsidR="00B554A4" w:rsidRPr="001D634C" w:rsidRDefault="00B554A4" w:rsidP="000926C4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Задача 11</w:t>
            </w:r>
            <w:r w:rsidRPr="001D634C">
              <w:rPr>
                <w:rFonts w:ascii="Liberation Serif" w:hAnsi="Liberation Serif" w:cs="Liberation Serif"/>
                <w:bCs/>
                <w:sz w:val="28"/>
                <w:szCs w:val="28"/>
              </w:rPr>
              <w:t>. Строительство и реконструкция объектов благоустройства.</w:t>
            </w:r>
          </w:p>
        </w:tc>
      </w:tr>
      <w:tr w:rsidR="001D634C" w:rsidRPr="001D634C" w14:paraId="4CE1769F" w14:textId="77777777">
        <w:tc>
          <w:tcPr>
            <w:tcW w:w="3689" w:type="dxa"/>
          </w:tcPr>
          <w:p w14:paraId="18A60692" w14:textId="77777777" w:rsidR="00CE16E6" w:rsidRPr="001D634C" w:rsidRDefault="00CE16E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Перечень подпрограмм муниципальной программы</w:t>
            </w:r>
          </w:p>
          <w:p w14:paraId="7F62B445" w14:textId="77777777" w:rsidR="0035710D" w:rsidRPr="001D634C" w:rsidRDefault="0035710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1624972B" w14:textId="77777777" w:rsidR="0035710D" w:rsidRPr="001D634C" w:rsidRDefault="0035710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583FAAAD" w14:textId="77777777" w:rsidR="0035710D" w:rsidRPr="001D634C" w:rsidRDefault="0035710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59C67D9E" w14:textId="77777777" w:rsidR="0035710D" w:rsidRPr="001D634C" w:rsidRDefault="0035710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2F5AB0C1" w14:textId="77777777" w:rsidR="0035710D" w:rsidRPr="001D634C" w:rsidRDefault="0035710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1BC0A5D8" w14:textId="77777777" w:rsidR="0035710D" w:rsidRPr="001D634C" w:rsidRDefault="0035710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4E02C33A" w14:textId="77777777" w:rsidR="0035710D" w:rsidRPr="001D634C" w:rsidRDefault="0035710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6C72CFE0" w14:textId="77777777" w:rsidR="0035710D" w:rsidRPr="001D634C" w:rsidRDefault="0035710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39A30C1A" w14:textId="77777777" w:rsidR="0035710D" w:rsidRPr="001D634C" w:rsidRDefault="0035710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1B2E93FB" w14:textId="32DE8178" w:rsidR="0035710D" w:rsidRPr="001D634C" w:rsidRDefault="0035710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5945" w:type="dxa"/>
          </w:tcPr>
          <w:p w14:paraId="64EFBD5A" w14:textId="77777777" w:rsidR="00CE16E6" w:rsidRPr="001D634C" w:rsidRDefault="00CE16E6" w:rsidP="00A532E7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1. Подпрограмма 1.  «Обеспечение деятельности органа местного самоуправления «Комитет по архитектуре и градостроительству Каменск-Уральского городского округа».</w:t>
            </w:r>
          </w:p>
          <w:p w14:paraId="5C40163C" w14:textId="77777777" w:rsidR="00CE16E6" w:rsidRPr="001D634C" w:rsidRDefault="00CE16E6" w:rsidP="00A532E7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2. Подпрограмма 2. «Обеспечение деятельности муниципального казенного учреждения «Управление капитального строительства».</w:t>
            </w:r>
          </w:p>
          <w:p w14:paraId="21A1F542" w14:textId="77777777" w:rsidR="00CE16E6" w:rsidRPr="001D634C" w:rsidRDefault="00CE16E6" w:rsidP="00A532E7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3. Подпрограмма 3. «Мероприятия в области строительства, архитектуры и градостроительства».</w:t>
            </w:r>
          </w:p>
          <w:p w14:paraId="5D4AA94F" w14:textId="77777777" w:rsidR="00CE16E6" w:rsidRPr="001D634C" w:rsidRDefault="00CE16E6" w:rsidP="00A532E7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4. Подпрограмма 4. «Строительство объектов транспортной инфраструктуры».</w:t>
            </w:r>
          </w:p>
          <w:p w14:paraId="22FF42B1" w14:textId="2FBA8BD0" w:rsidR="00B554A4" w:rsidRPr="001D634C" w:rsidRDefault="00B554A4" w:rsidP="00A532E7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5. Подпрограмма 5.  «Строительство объектов инженерной инфраструктуры».</w:t>
            </w:r>
          </w:p>
          <w:p w14:paraId="10DECE62" w14:textId="6A85519D" w:rsidR="00492AE5" w:rsidRPr="001D634C" w:rsidRDefault="009E6FD7" w:rsidP="00A532E7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  <w:r w:rsidR="00492AE5"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. Подпрограмма </w:t>
            </w: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  <w:r w:rsidR="00492AE5" w:rsidRPr="001D634C">
              <w:rPr>
                <w:rFonts w:ascii="Liberation Serif" w:hAnsi="Liberation Serif" w:cs="Liberation Serif"/>
                <w:sz w:val="28"/>
                <w:szCs w:val="28"/>
              </w:rPr>
              <w:t>. «Строительство  и модернизация объектов коммунальной инфраструктуры».</w:t>
            </w:r>
          </w:p>
          <w:p w14:paraId="5DE227BE" w14:textId="515B959B" w:rsidR="00B554A4" w:rsidRPr="001D634C" w:rsidRDefault="00B554A4" w:rsidP="00A532E7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7. Подпрограмма 7. «Строительство объектов физической культуры и спорта».</w:t>
            </w:r>
          </w:p>
          <w:p w14:paraId="240CF890" w14:textId="77777777" w:rsidR="00492AE5" w:rsidRPr="001D634C" w:rsidRDefault="00492AE5" w:rsidP="00A532E7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8. Подпрограмма 8. «Строительство объектов  образовательных учреждений».</w:t>
            </w:r>
          </w:p>
          <w:p w14:paraId="4C1EBFEA" w14:textId="7EF1CBFE" w:rsidR="00492AE5" w:rsidRPr="001D634C" w:rsidRDefault="00492AE5" w:rsidP="00A532E7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9. Подпрограмма 9. «Строительство объектов культуры».</w:t>
            </w:r>
          </w:p>
          <w:p w14:paraId="357B0E54" w14:textId="2292769E" w:rsidR="00CE16E6" w:rsidRPr="001D634C" w:rsidRDefault="00B554A4" w:rsidP="00A532E7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10. Подпрограмма 10.  «Строительство и реконструкция объектов благоустройства».</w:t>
            </w:r>
          </w:p>
        </w:tc>
      </w:tr>
      <w:tr w:rsidR="001D634C" w:rsidRPr="001D634C" w14:paraId="488D34E1" w14:textId="77777777">
        <w:tc>
          <w:tcPr>
            <w:tcW w:w="3689" w:type="dxa"/>
          </w:tcPr>
          <w:p w14:paraId="00907DE5" w14:textId="77777777" w:rsidR="00CE16E6" w:rsidRPr="001D634C" w:rsidRDefault="00CE16E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Перечень основных целевых показателей муниципальной программы</w:t>
            </w:r>
          </w:p>
        </w:tc>
        <w:tc>
          <w:tcPr>
            <w:tcW w:w="5945" w:type="dxa"/>
          </w:tcPr>
          <w:p w14:paraId="423A5C49" w14:textId="77777777" w:rsidR="00CE16E6" w:rsidRPr="001D634C" w:rsidRDefault="00CE16E6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Основные целевые показатели: </w:t>
            </w:r>
          </w:p>
          <w:p w14:paraId="53F328CC" w14:textId="77777777" w:rsidR="00CE16E6" w:rsidRPr="001D634C" w:rsidRDefault="00CE16E6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1. Количество подготовленных проектов (документов). </w:t>
            </w:r>
          </w:p>
          <w:p w14:paraId="3270FBF8" w14:textId="77777777" w:rsidR="00CE16E6" w:rsidRPr="001D634C" w:rsidRDefault="00CE16E6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eastAsia="Calibri" w:hAnsi="Liberation Serif" w:cs="Liberation Serif"/>
                <w:sz w:val="28"/>
                <w:szCs w:val="28"/>
                <w:lang w:eastAsia="en-US"/>
              </w:rPr>
              <w:t xml:space="preserve">2. </w:t>
            </w: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Количество подготовленных проектов планировки и проектов  межевания территорий.</w:t>
            </w:r>
          </w:p>
          <w:p w14:paraId="2D59BFF8" w14:textId="0C9FCD5C" w:rsidR="00CE16E6" w:rsidRPr="001D634C" w:rsidRDefault="00CB4714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  <w:r w:rsidR="00CE16E6" w:rsidRPr="001D634C">
              <w:rPr>
                <w:rFonts w:ascii="Liberation Serif" w:hAnsi="Liberation Serif" w:cs="Liberation Serif"/>
                <w:sz w:val="28"/>
                <w:szCs w:val="28"/>
              </w:rPr>
              <w:t>. Количество сформированных земельных участков</w:t>
            </w:r>
            <w:r w:rsidR="009E7A97" w:rsidRPr="001D634C">
              <w:rPr>
                <w:rFonts w:ascii="Liberation Serif" w:hAnsi="Liberation Serif" w:cs="Liberation Serif"/>
                <w:sz w:val="28"/>
                <w:szCs w:val="28"/>
              </w:rPr>
              <w:t>.</w:t>
            </w:r>
          </w:p>
          <w:p w14:paraId="2C3A728E" w14:textId="7E81050D" w:rsidR="00CB4714" w:rsidRPr="001D634C" w:rsidRDefault="00CB4714" w:rsidP="00A532E7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4. Размещение градостроительной документации в каталогах ГИСОГД СО.</w:t>
            </w:r>
          </w:p>
          <w:p w14:paraId="70DEFEEB" w14:textId="745D65E0" w:rsidR="000707D8" w:rsidRPr="001D634C" w:rsidRDefault="00CE16E6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5. </w:t>
            </w:r>
            <w:r w:rsidR="00CB4714" w:rsidRPr="001D634C">
              <w:rPr>
                <w:rFonts w:ascii="Liberation Serif" w:hAnsi="Liberation Serif" w:cs="Liberation Serif"/>
                <w:sz w:val="28"/>
                <w:szCs w:val="28"/>
              </w:rPr>
              <w:t>Предоставление услуг в сфере градостроительной деятельности с помощью ГИСОГД СО.</w:t>
            </w:r>
          </w:p>
          <w:p w14:paraId="31FB9B81" w14:textId="77777777" w:rsidR="00CE16E6" w:rsidRPr="001D634C" w:rsidRDefault="00CE16E6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6. Количество подготовленных проектов на строительство объектов:</w:t>
            </w:r>
          </w:p>
          <w:p w14:paraId="1C89741D" w14:textId="3BA4AC56" w:rsidR="00CE16E6" w:rsidRPr="001D634C" w:rsidRDefault="00CE16E6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-</w:t>
            </w:r>
            <w:r w:rsidR="00301A7C" w:rsidRPr="001D634C">
              <w:rPr>
                <w:rFonts w:ascii="Liberation Serif" w:hAnsi="Liberation Serif" w:cs="Liberation Serif"/>
                <w:sz w:val="28"/>
                <w:szCs w:val="28"/>
              </w:rPr>
              <w:t>транспортной инфраструктуры</w:t>
            </w: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;</w:t>
            </w:r>
          </w:p>
          <w:p w14:paraId="211D3737" w14:textId="2997C455" w:rsidR="00FF005E" w:rsidRPr="001D634C" w:rsidRDefault="00FF005E" w:rsidP="00FF005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-инженерной инфраструктуры;</w:t>
            </w:r>
          </w:p>
          <w:p w14:paraId="69AD3132" w14:textId="77777777" w:rsidR="00CE16E6" w:rsidRPr="001D634C" w:rsidRDefault="00CE16E6" w:rsidP="00A532E7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-коммунальной инфраструктуры;</w:t>
            </w:r>
          </w:p>
          <w:p w14:paraId="1BD78624" w14:textId="5A7050AC" w:rsidR="00FF005E" w:rsidRPr="001D634C" w:rsidRDefault="00FF005E" w:rsidP="00FF005E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-физической культуры и спорта;</w:t>
            </w:r>
          </w:p>
          <w:p w14:paraId="1C9DC30B" w14:textId="77777777" w:rsidR="00492AE5" w:rsidRPr="001D634C" w:rsidRDefault="00492AE5" w:rsidP="00A532E7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-образовательных учреждений;</w:t>
            </w:r>
          </w:p>
          <w:p w14:paraId="11783081" w14:textId="019E121C" w:rsidR="00492AE5" w:rsidRPr="001D634C" w:rsidRDefault="00492AE5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-культуры</w:t>
            </w:r>
            <w:r w:rsidR="00FF005E" w:rsidRPr="001D634C">
              <w:rPr>
                <w:rFonts w:ascii="Liberation Serif" w:hAnsi="Liberation Serif" w:cs="Liberation Serif"/>
                <w:sz w:val="28"/>
                <w:szCs w:val="28"/>
              </w:rPr>
              <w:t>.</w:t>
            </w:r>
          </w:p>
          <w:p w14:paraId="5B86B324" w14:textId="77777777" w:rsidR="00453155" w:rsidRPr="001D634C" w:rsidRDefault="00CE16E6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7. Количество введенных в эксплуатацию объектов</w:t>
            </w:r>
            <w:r w:rsidR="00453155" w:rsidRPr="001D634C">
              <w:rPr>
                <w:rFonts w:ascii="Liberation Serif" w:hAnsi="Liberation Serif" w:cs="Liberation Serif"/>
                <w:sz w:val="28"/>
                <w:szCs w:val="28"/>
              </w:rPr>
              <w:t>:</w:t>
            </w:r>
          </w:p>
          <w:p w14:paraId="04667502" w14:textId="77777777" w:rsidR="00492AE5" w:rsidRPr="001D634C" w:rsidRDefault="00492AE5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-транспортной инфраструктуры;</w:t>
            </w:r>
          </w:p>
          <w:p w14:paraId="1DAF6270" w14:textId="3F58A2BF" w:rsidR="00FF005E" w:rsidRPr="001D634C" w:rsidRDefault="00FF005E" w:rsidP="00FF005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-инженерной инфраструктуры;</w:t>
            </w:r>
          </w:p>
          <w:p w14:paraId="69A385C5" w14:textId="77777777" w:rsidR="00492AE5" w:rsidRPr="001D634C" w:rsidRDefault="00492AE5" w:rsidP="00A532E7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-коммунальной инфраструктуры;</w:t>
            </w:r>
          </w:p>
          <w:p w14:paraId="53B508E1" w14:textId="3AB6C130" w:rsidR="00FF005E" w:rsidRPr="001D634C" w:rsidRDefault="00FF005E" w:rsidP="00FF005E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-физической культуры и спорта;</w:t>
            </w:r>
          </w:p>
          <w:p w14:paraId="2E2B9E09" w14:textId="77777777" w:rsidR="00492AE5" w:rsidRPr="001D634C" w:rsidRDefault="00492AE5" w:rsidP="00A532E7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-образовательных учреждений;</w:t>
            </w:r>
          </w:p>
          <w:p w14:paraId="5A5A7DFC" w14:textId="6EE52A02" w:rsidR="00492AE5" w:rsidRPr="001D634C" w:rsidRDefault="00492AE5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-культуры</w:t>
            </w:r>
            <w:r w:rsidR="00FF005E" w:rsidRPr="001D634C">
              <w:rPr>
                <w:rFonts w:ascii="Liberation Serif" w:hAnsi="Liberation Serif" w:cs="Liberation Serif"/>
                <w:sz w:val="28"/>
                <w:szCs w:val="28"/>
              </w:rPr>
              <w:t>.</w:t>
            </w:r>
          </w:p>
          <w:p w14:paraId="5B911AAC" w14:textId="4B0E74FE" w:rsidR="00F855EE" w:rsidRPr="001D634C" w:rsidRDefault="00CB4714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8. </w:t>
            </w:r>
            <w:r w:rsidR="00F855EE"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Протяжённость </w:t>
            </w:r>
            <w:r w:rsidR="001850FB" w:rsidRPr="001D634C">
              <w:rPr>
                <w:rFonts w:ascii="Liberation Serif" w:hAnsi="Liberation Serif" w:cs="Liberation Serif"/>
                <w:sz w:val="28"/>
                <w:szCs w:val="28"/>
              </w:rPr>
              <w:t>построенных</w:t>
            </w:r>
            <w:r w:rsidR="00F855EE"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 дорог переходного типа</w:t>
            </w: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.</w:t>
            </w:r>
          </w:p>
          <w:p w14:paraId="39BAAFBF" w14:textId="3EB6072C" w:rsidR="00492AE5" w:rsidRPr="001D634C" w:rsidRDefault="00A51A6B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9</w:t>
            </w:r>
            <w:r w:rsidR="00492AE5" w:rsidRPr="001D634C">
              <w:rPr>
                <w:rFonts w:ascii="Liberation Serif" w:hAnsi="Liberation Serif" w:cs="Liberation Serif"/>
                <w:sz w:val="28"/>
                <w:szCs w:val="28"/>
              </w:rPr>
              <w:t>. Протяжённость замены инженерных сетей.</w:t>
            </w:r>
          </w:p>
          <w:p w14:paraId="452B9304" w14:textId="20FA5C8B" w:rsidR="00CE16E6" w:rsidRPr="001D634C" w:rsidRDefault="00A51A6B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10</w:t>
            </w:r>
            <w:r w:rsidR="00CE16E6" w:rsidRPr="001D634C">
              <w:rPr>
                <w:rFonts w:ascii="Liberation Serif" w:hAnsi="Liberation Serif" w:cs="Liberation Serif"/>
                <w:sz w:val="28"/>
                <w:szCs w:val="28"/>
              </w:rPr>
              <w:t>. Количество подготовленных проектов инициативного бюджетирования</w:t>
            </w:r>
            <w:r w:rsidR="00D50BAE" w:rsidRPr="001D634C">
              <w:rPr>
                <w:rFonts w:ascii="Liberation Serif" w:hAnsi="Liberation Serif" w:cs="Liberation Serif"/>
                <w:sz w:val="28"/>
                <w:szCs w:val="28"/>
              </w:rPr>
              <w:t>, проектов благоустройства и реконструкции общественных пространств</w:t>
            </w:r>
            <w:r w:rsidR="00CE16E6" w:rsidRPr="001D634C">
              <w:rPr>
                <w:rFonts w:ascii="Liberation Serif" w:hAnsi="Liberation Serif" w:cs="Liberation Serif"/>
                <w:sz w:val="28"/>
                <w:szCs w:val="28"/>
              </w:rPr>
              <w:t>.</w:t>
            </w:r>
          </w:p>
          <w:p w14:paraId="13B958B8" w14:textId="4F52C458" w:rsidR="00A55F26" w:rsidRPr="001D634C" w:rsidRDefault="00492AE5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  <w:r w:rsidR="00A51A6B" w:rsidRPr="001D634C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  <w:r w:rsidR="00CE16E6"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. Количество реализованных проектов </w:t>
            </w:r>
            <w:r w:rsidR="00CE16E6" w:rsidRPr="001D634C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инициативного бюджетирования</w:t>
            </w:r>
            <w:r w:rsidR="00D50BAE" w:rsidRPr="001D634C">
              <w:rPr>
                <w:rFonts w:ascii="Liberation Serif" w:hAnsi="Liberation Serif" w:cs="Liberation Serif"/>
                <w:sz w:val="28"/>
                <w:szCs w:val="28"/>
              </w:rPr>
              <w:t>, проектов благоустройства и реконструкции общественных пространств</w:t>
            </w:r>
            <w:r w:rsidR="00CE16E6" w:rsidRPr="001D634C">
              <w:rPr>
                <w:rFonts w:ascii="Liberation Serif" w:hAnsi="Liberation Serif" w:cs="Liberation Serif"/>
                <w:sz w:val="28"/>
                <w:szCs w:val="28"/>
              </w:rPr>
              <w:t>.</w:t>
            </w:r>
          </w:p>
        </w:tc>
      </w:tr>
      <w:tr w:rsidR="001D634C" w:rsidRPr="001D634C" w14:paraId="3B283EAD" w14:textId="77777777">
        <w:tc>
          <w:tcPr>
            <w:tcW w:w="3689" w:type="dxa"/>
          </w:tcPr>
          <w:p w14:paraId="6C3271C1" w14:textId="77777777" w:rsidR="00EA4E8D" w:rsidRPr="001D634C" w:rsidRDefault="00EA4E8D" w:rsidP="00EA4E8D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bookmarkStart w:id="0" w:name="_Hlk153373425"/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 xml:space="preserve">Объемы финансирования муниципальной программы, тыс. руб. </w:t>
            </w:r>
          </w:p>
          <w:p w14:paraId="6642E708" w14:textId="77777777" w:rsidR="00EA4E8D" w:rsidRPr="001D634C" w:rsidRDefault="00EA4E8D" w:rsidP="00EA4E8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14:paraId="2FA609BB" w14:textId="77777777" w:rsidR="00EA4E8D" w:rsidRPr="001D634C" w:rsidRDefault="00EA4E8D" w:rsidP="00EA4E8D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5945" w:type="dxa"/>
          </w:tcPr>
          <w:p w14:paraId="39151852" w14:textId="77777777" w:rsidR="0034264D" w:rsidRPr="001D634C" w:rsidRDefault="0034264D" w:rsidP="0034264D">
            <w:pPr>
              <w:ind w:right="-2" w:hanging="3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Всего - 4552862,40</w:t>
            </w:r>
          </w:p>
          <w:p w14:paraId="7952DA34" w14:textId="77777777" w:rsidR="0034264D" w:rsidRPr="001D634C" w:rsidRDefault="0034264D" w:rsidP="0034264D">
            <w:pPr>
              <w:ind w:right="-2" w:hanging="3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в том числе:</w:t>
            </w:r>
          </w:p>
          <w:p w14:paraId="7A89E39D" w14:textId="77777777" w:rsidR="0034264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2025 г. -   886300,80</w:t>
            </w:r>
          </w:p>
          <w:p w14:paraId="16EDFF70" w14:textId="77777777" w:rsidR="0034264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2026 г. -   184366,80 </w:t>
            </w:r>
          </w:p>
          <w:p w14:paraId="436D39D6" w14:textId="77777777" w:rsidR="0034264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2027 г. -   173657,80  </w:t>
            </w:r>
          </w:p>
          <w:p w14:paraId="5050B1E4" w14:textId="77777777" w:rsidR="0034264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2028 г. -   157030,90</w:t>
            </w:r>
          </w:p>
          <w:p w14:paraId="42C547ED" w14:textId="77777777" w:rsidR="0034264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2029 г. - 1435606,90</w:t>
            </w:r>
          </w:p>
          <w:p w14:paraId="25652F9B" w14:textId="77777777" w:rsidR="0034264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2030 г. - 1715899,20</w:t>
            </w:r>
          </w:p>
          <w:p w14:paraId="35E0255A" w14:textId="77777777" w:rsidR="0034264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в том числе: </w:t>
            </w:r>
          </w:p>
          <w:p w14:paraId="7305B194" w14:textId="77777777" w:rsidR="0034264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областной бюджет - 1743133,80</w:t>
            </w:r>
          </w:p>
          <w:p w14:paraId="3C7A6A56" w14:textId="77777777" w:rsidR="0034264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в том числе: </w:t>
            </w:r>
          </w:p>
          <w:p w14:paraId="3F4E2A8D" w14:textId="77777777" w:rsidR="0034264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2025 г. - 500633,80</w:t>
            </w:r>
          </w:p>
          <w:p w14:paraId="34C33DBD" w14:textId="77777777" w:rsidR="0034264D" w:rsidRPr="001D634C" w:rsidRDefault="0034264D" w:rsidP="0034264D">
            <w:pPr>
              <w:tabs>
                <w:tab w:val="left" w:pos="2281"/>
              </w:tabs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2026 г. -           0,00 </w:t>
            </w:r>
          </w:p>
          <w:p w14:paraId="41243F52" w14:textId="77777777" w:rsidR="0034264D" w:rsidRPr="001D634C" w:rsidRDefault="0034264D" w:rsidP="0034264D">
            <w:pPr>
              <w:tabs>
                <w:tab w:val="left" w:pos="2281"/>
              </w:tabs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2027 г. -           0,00 </w:t>
            </w:r>
          </w:p>
          <w:p w14:paraId="269E0774" w14:textId="77777777" w:rsidR="0034264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2028 г. -           0,00</w:t>
            </w:r>
          </w:p>
          <w:p w14:paraId="1790BEBE" w14:textId="77777777" w:rsidR="0034264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2029 г. - 567000,00</w:t>
            </w:r>
          </w:p>
          <w:p w14:paraId="26F22B15" w14:textId="77777777" w:rsidR="0034264D" w:rsidRPr="001D634C" w:rsidRDefault="0034264D" w:rsidP="0034264D">
            <w:pPr>
              <w:tabs>
                <w:tab w:val="left" w:pos="2056"/>
                <w:tab w:val="left" w:pos="2281"/>
              </w:tabs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2030 г. - 675500,00</w:t>
            </w:r>
          </w:p>
          <w:p w14:paraId="336B96FA" w14:textId="77777777" w:rsidR="0034264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местный бюджет - 2809728,60</w:t>
            </w:r>
          </w:p>
          <w:p w14:paraId="418BC033" w14:textId="77777777" w:rsidR="0034264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в том числе: </w:t>
            </w:r>
          </w:p>
          <w:p w14:paraId="29593407" w14:textId="77777777" w:rsidR="0034264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2025 г. -  385667,00</w:t>
            </w:r>
          </w:p>
          <w:p w14:paraId="5E2DBFAA" w14:textId="77777777" w:rsidR="0034264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2026 г. -  184366,80</w:t>
            </w:r>
          </w:p>
          <w:p w14:paraId="1C1ED5C5" w14:textId="77777777" w:rsidR="0034264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2027 г. -  173657,80   </w:t>
            </w:r>
          </w:p>
          <w:p w14:paraId="65FBA774" w14:textId="77777777" w:rsidR="0034264D" w:rsidRPr="001D634C" w:rsidRDefault="0034264D" w:rsidP="0034264D">
            <w:pPr>
              <w:tabs>
                <w:tab w:val="left" w:pos="2236"/>
              </w:tabs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2028 г. -  157030,90</w:t>
            </w:r>
          </w:p>
          <w:p w14:paraId="0253F286" w14:textId="77777777" w:rsidR="0034264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2029 г. -  868606,90</w:t>
            </w:r>
          </w:p>
          <w:p w14:paraId="14CA97A5" w14:textId="698BA8F0" w:rsidR="00EA4E8D" w:rsidRPr="001D634C" w:rsidRDefault="0034264D" w:rsidP="0034264D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2030 г. -1040399,20</w:t>
            </w:r>
          </w:p>
        </w:tc>
      </w:tr>
      <w:bookmarkEnd w:id="0"/>
      <w:tr w:rsidR="001D634C" w:rsidRPr="001D634C" w14:paraId="7DFA8354" w14:textId="77777777">
        <w:tc>
          <w:tcPr>
            <w:tcW w:w="3689" w:type="dxa"/>
          </w:tcPr>
          <w:p w14:paraId="11F9535C" w14:textId="46F7D532" w:rsidR="00CE16E6" w:rsidRPr="001D634C" w:rsidRDefault="00CE16E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Справочно: объем налоговых расходов городского округа в рамках реализации муниципальной программы, тыс. руб.</w:t>
            </w:r>
          </w:p>
        </w:tc>
        <w:tc>
          <w:tcPr>
            <w:tcW w:w="5945" w:type="dxa"/>
          </w:tcPr>
          <w:p w14:paraId="24FFA21A" w14:textId="77777777" w:rsidR="00CE16E6" w:rsidRPr="001D634C" w:rsidRDefault="00CE16E6">
            <w:pPr>
              <w:ind w:right="-2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Не предусмотрено</w:t>
            </w:r>
          </w:p>
        </w:tc>
      </w:tr>
      <w:tr w:rsidR="00E7688A" w:rsidRPr="001D634C" w14:paraId="4B67BD12" w14:textId="77777777">
        <w:tc>
          <w:tcPr>
            <w:tcW w:w="3689" w:type="dxa"/>
          </w:tcPr>
          <w:p w14:paraId="0E8D1D16" w14:textId="77777777" w:rsidR="00CE16E6" w:rsidRPr="001D634C" w:rsidRDefault="00CE16E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Адрес размещения муниципальной программы в сети Интернет</w:t>
            </w:r>
          </w:p>
        </w:tc>
        <w:tc>
          <w:tcPr>
            <w:tcW w:w="5945" w:type="dxa"/>
          </w:tcPr>
          <w:p w14:paraId="56A19A4D" w14:textId="77777777" w:rsidR="00CE16E6" w:rsidRPr="001D634C" w:rsidRDefault="00CE16E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hyperlink r:id="rId8" w:history="1">
              <w:r w:rsidRPr="001D634C">
                <w:rPr>
                  <w:rStyle w:val="af1"/>
                  <w:rFonts w:ascii="Liberation Serif" w:hAnsi="Liberation Serif" w:cs="Liberation Serif"/>
                  <w:color w:val="auto"/>
                  <w:sz w:val="28"/>
                  <w:szCs w:val="28"/>
                  <w:u w:val="none"/>
                  <w:lang w:val="en-US"/>
                </w:rPr>
                <w:t>http</w:t>
              </w:r>
              <w:r w:rsidRPr="001D634C">
                <w:rPr>
                  <w:rStyle w:val="af1"/>
                  <w:rFonts w:ascii="Liberation Serif" w:hAnsi="Liberation Serif" w:cs="Liberation Serif"/>
                  <w:color w:val="auto"/>
                  <w:sz w:val="28"/>
                  <w:szCs w:val="28"/>
                  <w:u w:val="none"/>
                </w:rPr>
                <w:t>://</w:t>
              </w:r>
              <w:r w:rsidRPr="001D634C">
                <w:rPr>
                  <w:rStyle w:val="af1"/>
                  <w:rFonts w:ascii="Liberation Serif" w:hAnsi="Liberation Serif" w:cs="Liberation Serif"/>
                  <w:color w:val="auto"/>
                  <w:sz w:val="28"/>
                  <w:szCs w:val="28"/>
                  <w:u w:val="none"/>
                  <w:lang w:val="en-US"/>
                </w:rPr>
                <w:t>www</w:t>
              </w:r>
              <w:r w:rsidRPr="001D634C">
                <w:rPr>
                  <w:rStyle w:val="af1"/>
                  <w:rFonts w:ascii="Liberation Serif" w:hAnsi="Liberation Serif" w:cs="Liberation Serif"/>
                  <w:color w:val="auto"/>
                  <w:sz w:val="28"/>
                  <w:szCs w:val="28"/>
                  <w:u w:val="none"/>
                </w:rPr>
                <w:t>.</w:t>
              </w:r>
              <w:r w:rsidRPr="001D634C">
                <w:rPr>
                  <w:rStyle w:val="af1"/>
                  <w:rFonts w:ascii="Liberation Serif" w:hAnsi="Liberation Serif" w:cs="Liberation Serif"/>
                  <w:color w:val="auto"/>
                  <w:sz w:val="28"/>
                  <w:szCs w:val="28"/>
                  <w:u w:val="none"/>
                  <w:lang w:val="en-US"/>
                </w:rPr>
                <w:t>kamensk</w:t>
              </w:r>
              <w:r w:rsidRPr="001D634C">
                <w:rPr>
                  <w:rStyle w:val="af1"/>
                  <w:rFonts w:ascii="Liberation Serif" w:hAnsi="Liberation Serif" w:cs="Liberation Serif"/>
                  <w:color w:val="auto"/>
                  <w:sz w:val="28"/>
                  <w:szCs w:val="28"/>
                  <w:u w:val="none"/>
                </w:rPr>
                <w:t>-</w:t>
              </w:r>
              <w:r w:rsidRPr="001D634C">
                <w:rPr>
                  <w:rStyle w:val="af1"/>
                  <w:rFonts w:ascii="Liberation Serif" w:hAnsi="Liberation Serif" w:cs="Liberation Serif"/>
                  <w:color w:val="auto"/>
                  <w:sz w:val="28"/>
                  <w:szCs w:val="28"/>
                  <w:u w:val="none"/>
                  <w:lang w:val="en-US"/>
                </w:rPr>
                <w:t>uralskiy</w:t>
              </w:r>
              <w:r w:rsidRPr="001D634C">
                <w:rPr>
                  <w:rStyle w:val="af1"/>
                  <w:rFonts w:ascii="Liberation Serif" w:hAnsi="Liberation Serif" w:cs="Liberation Serif"/>
                  <w:color w:val="auto"/>
                  <w:sz w:val="28"/>
                  <w:szCs w:val="28"/>
                  <w:u w:val="none"/>
                </w:rPr>
                <w:t>.</w:t>
              </w:r>
              <w:r w:rsidRPr="001D634C">
                <w:rPr>
                  <w:rStyle w:val="af1"/>
                  <w:rFonts w:ascii="Liberation Serif" w:hAnsi="Liberation Serif" w:cs="Liberation Serif"/>
                  <w:color w:val="auto"/>
                  <w:sz w:val="28"/>
                  <w:szCs w:val="28"/>
                  <w:u w:val="none"/>
                  <w:lang w:val="en-US"/>
                </w:rPr>
                <w:t>ru</w:t>
              </w:r>
            </w:hyperlink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</w:p>
          <w:p w14:paraId="10A9567D" w14:textId="77777777" w:rsidR="00CE16E6" w:rsidRPr="001D634C" w:rsidRDefault="00CE16E6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https</w:t>
            </w: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://</w:t>
            </w:r>
            <w:r w:rsidRPr="001D634C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architect</w:t>
            </w: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.</w:t>
            </w:r>
            <w:r w:rsidRPr="001D634C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kamensk</w:t>
            </w: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-</w:t>
            </w:r>
            <w:r w:rsidRPr="001D634C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uralskiy</w:t>
            </w:r>
            <w:r w:rsidRPr="001D634C">
              <w:rPr>
                <w:rFonts w:ascii="Liberation Serif" w:hAnsi="Liberation Serif" w:cs="Liberation Serif"/>
                <w:sz w:val="28"/>
                <w:szCs w:val="28"/>
              </w:rPr>
              <w:t>.</w:t>
            </w:r>
            <w:r w:rsidRPr="001D634C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ru</w:t>
            </w:r>
          </w:p>
        </w:tc>
      </w:tr>
    </w:tbl>
    <w:p w14:paraId="51BD6962" w14:textId="77777777" w:rsidR="004F1C5D" w:rsidRPr="001D634C" w:rsidRDefault="004F1C5D" w:rsidP="004F1C5D">
      <w:pPr>
        <w:ind w:right="-1"/>
        <w:rPr>
          <w:rFonts w:ascii="Liberation Serif" w:hAnsi="Liberation Serif" w:cs="Liberation Serif"/>
          <w:sz w:val="28"/>
          <w:szCs w:val="28"/>
        </w:rPr>
      </w:pPr>
    </w:p>
    <w:p w14:paraId="3F7A14FC" w14:textId="58F0FA0D" w:rsidR="005919E7" w:rsidRPr="001D634C" w:rsidRDefault="00CE16E6" w:rsidP="00687B32">
      <w:pPr>
        <w:ind w:right="-711"/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Раздел 1. </w:t>
      </w:r>
      <w:r w:rsidR="005919E7" w:rsidRPr="001D634C">
        <w:rPr>
          <w:rFonts w:ascii="Liberation Serif" w:hAnsi="Liberation Serif" w:cs="Liberation Serif"/>
          <w:sz w:val="28"/>
          <w:szCs w:val="28"/>
        </w:rPr>
        <w:t>Характеристика и анализ текущего состояния сферы социально-экономического развития городского округа</w:t>
      </w:r>
    </w:p>
    <w:p w14:paraId="16DBD3C3" w14:textId="77777777" w:rsidR="009F1EF6" w:rsidRPr="001D634C" w:rsidRDefault="009F1EF6" w:rsidP="00C1156E">
      <w:pPr>
        <w:ind w:right="-1"/>
        <w:jc w:val="center"/>
        <w:rPr>
          <w:rFonts w:ascii="Liberation Serif" w:hAnsi="Liberation Serif" w:cs="Liberation Serif"/>
          <w:sz w:val="28"/>
          <w:szCs w:val="28"/>
        </w:rPr>
      </w:pPr>
    </w:p>
    <w:p w14:paraId="54DC7BC6" w14:textId="689A1C32" w:rsidR="00CE16E6" w:rsidRPr="001D634C" w:rsidRDefault="009F1EF6" w:rsidP="00687B32">
      <w:pPr>
        <w:widowControl w:val="0"/>
        <w:autoSpaceDE w:val="0"/>
        <w:autoSpaceDN w:val="0"/>
        <w:adjustRightInd w:val="0"/>
        <w:ind w:right="-2"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Градостроительная деятельность - деятельность по развитию территорий, осуществляемая в виде территориального планирования, градостроительного зонирования, планировки территории, архитектурно-строительного проектирования, строительства, капитального ремонта, реконструкции объектов </w:t>
      </w:r>
      <w:r w:rsidRPr="001D634C">
        <w:rPr>
          <w:rFonts w:ascii="Liberation Serif" w:hAnsi="Liberation Serif" w:cs="Liberation Serif"/>
          <w:sz w:val="28"/>
          <w:szCs w:val="28"/>
        </w:rPr>
        <w:lastRenderedPageBreak/>
        <w:t>капитального строительства, эксплуатации зданий, сооружений.</w:t>
      </w:r>
      <w:r w:rsidR="00CE16E6" w:rsidRPr="001D634C">
        <w:rPr>
          <w:rFonts w:ascii="Liberation Serif" w:hAnsi="Liberation Serif" w:cs="Liberation Serif"/>
          <w:sz w:val="28"/>
          <w:szCs w:val="28"/>
        </w:rPr>
        <w:t xml:space="preserve"> </w:t>
      </w:r>
    </w:p>
    <w:p w14:paraId="7A6AEB84" w14:textId="77777777" w:rsidR="00CE16E6" w:rsidRPr="001D634C" w:rsidRDefault="00CE16E6" w:rsidP="00CE16E6">
      <w:pPr>
        <w:pStyle w:val="ConsPlusNormal"/>
        <w:ind w:right="-2"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Градостроительная деятельность на территории Каменск-Уральского городского округа характеризуется, с одной стороны, опережающими темпами жилищного строительства, с другой, снижением уровня обеспеченности объектами социальной, инженерной и транспортной инфраструктур, что привело к существенным диспропорциям градостроительного развития Каменск-Уральского городского округа (далее - муниципальное образование, город).</w:t>
      </w:r>
    </w:p>
    <w:p w14:paraId="72DA0E34" w14:textId="77777777" w:rsidR="00CE16E6" w:rsidRPr="001D634C" w:rsidRDefault="00CE16E6" w:rsidP="00CE16E6">
      <w:pPr>
        <w:pStyle w:val="ConsPlusNormal"/>
        <w:ind w:right="-2" w:firstLine="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        Существующие проблемы транспортной инфраструктуры - дорожные «заторы», низкая пропускная способность автомобильных дорог, совмещение движения общественного пассажирского, легкового и грузового транспорта, отсутствие связанной системы велосипедных и пешеходных дорожек. </w:t>
      </w:r>
    </w:p>
    <w:p w14:paraId="325FC66B" w14:textId="77777777" w:rsidR="00CE16E6" w:rsidRPr="001D634C" w:rsidRDefault="00CE16E6" w:rsidP="00CE16E6">
      <w:pPr>
        <w:pStyle w:val="ConsPlusNormal"/>
        <w:ind w:right="-2"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В городе сохранились пересечения уличной сети с магистральными железнодорожными линиями в одном уровне, что значительно снижает пропускную способность улиц. Очень остро стоит вопрос с единственным автодорожным мостом через реку Исеть. Конструктивные размеры автодорожного моста в настоящее время не соответствуют существующей интенсивности движения, кроме того, он является единственным связующим звеном между правобережной жилой и промышленной зонами города с левобережьем и центром города.</w:t>
      </w:r>
    </w:p>
    <w:p w14:paraId="1F4BD582" w14:textId="39FFE619" w:rsidR="00CE16E6" w:rsidRPr="001D634C" w:rsidRDefault="00CE16E6" w:rsidP="002D41E6">
      <w:pPr>
        <w:pStyle w:val="ConsPlusCell"/>
        <w:ind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Основной проблемой развития территории применительно к сфере дорожного хозяйства является нарастающая диспропорция между приростом числа автомобилей и приростом протяженности улично-дорожной сети.</w:t>
      </w:r>
      <w:r w:rsidR="001C3790" w:rsidRPr="001D634C">
        <w:rPr>
          <w:rFonts w:ascii="Liberation Serif" w:hAnsi="Liberation Serif" w:cs="Liberation Serif"/>
          <w:sz w:val="28"/>
          <w:szCs w:val="28"/>
        </w:rPr>
        <w:t xml:space="preserve"> За период 2020-2024 годы: введено в эксплуатацию 2 автодороги общей протяжённостью 1122 м</w:t>
      </w:r>
      <w:r w:rsidR="009831DA" w:rsidRPr="001D634C">
        <w:rPr>
          <w:rFonts w:ascii="Liberation Serif" w:hAnsi="Liberation Serif" w:cs="Liberation Serif"/>
          <w:sz w:val="28"/>
          <w:szCs w:val="28"/>
        </w:rPr>
        <w:t>етр</w:t>
      </w:r>
      <w:r w:rsidR="00ED1BE6" w:rsidRPr="001D634C">
        <w:rPr>
          <w:rFonts w:ascii="Liberation Serif" w:hAnsi="Liberation Serif" w:cs="Liberation Serif"/>
          <w:sz w:val="28"/>
          <w:szCs w:val="28"/>
        </w:rPr>
        <w:t>а</w:t>
      </w:r>
      <w:r w:rsidR="002D41E6" w:rsidRPr="001D634C">
        <w:rPr>
          <w:rFonts w:ascii="Liberation Serif" w:hAnsi="Liberation Serif" w:cs="Liberation Serif"/>
          <w:sz w:val="28"/>
          <w:szCs w:val="28"/>
        </w:rPr>
        <w:t>;</w:t>
      </w:r>
      <w:r w:rsidR="001C3790" w:rsidRPr="001D634C">
        <w:rPr>
          <w:rFonts w:ascii="Liberation Serif" w:hAnsi="Liberation Serif" w:cs="Liberation Serif"/>
          <w:sz w:val="28"/>
          <w:szCs w:val="28"/>
        </w:rPr>
        <w:t xml:space="preserve"> разработан</w:t>
      </w:r>
      <w:r w:rsidR="002D41E6" w:rsidRPr="001D634C">
        <w:rPr>
          <w:rFonts w:ascii="Liberation Serif" w:hAnsi="Liberation Serif" w:cs="Liberation Serif"/>
          <w:sz w:val="28"/>
          <w:szCs w:val="28"/>
        </w:rPr>
        <w:t>ы</w:t>
      </w:r>
      <w:r w:rsidR="001C3790" w:rsidRPr="001D634C">
        <w:rPr>
          <w:rFonts w:ascii="Liberation Serif" w:hAnsi="Liberation Serif" w:cs="Liberation Serif"/>
          <w:sz w:val="28"/>
          <w:szCs w:val="28"/>
        </w:rPr>
        <w:t xml:space="preserve"> </w:t>
      </w:r>
      <w:r w:rsidR="002D41E6" w:rsidRPr="001D634C">
        <w:rPr>
          <w:rFonts w:ascii="Liberation Serif" w:hAnsi="Liberation Serif" w:cs="Liberation Serif"/>
          <w:sz w:val="28"/>
          <w:szCs w:val="28"/>
        </w:rPr>
        <w:t>Технико-экономическое обоснование, проекты планировки и межевания, проектно-сметная документация по объекту «Дублёр Байновского моста через реку Исеть». Реализация проекта запланирована на 2025-2027 годы.</w:t>
      </w:r>
    </w:p>
    <w:p w14:paraId="589503E7" w14:textId="11451662" w:rsidR="002D41E6" w:rsidRPr="001D634C" w:rsidRDefault="002D41E6" w:rsidP="002D41E6">
      <w:pPr>
        <w:pStyle w:val="ConsPlusCell"/>
        <w:ind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Остро стоит вопрос о строительстве дорог на вновь застраиваемых территориях</w:t>
      </w:r>
      <w:r w:rsidRPr="001D634C">
        <w:rPr>
          <w:rFonts w:ascii="Liberation Serif" w:hAnsi="Liberation Serif" w:cs="Liberation Serif"/>
          <w:b/>
          <w:bCs/>
          <w:sz w:val="24"/>
          <w:szCs w:val="24"/>
        </w:rPr>
        <w:t xml:space="preserve"> </w:t>
      </w:r>
      <w:r w:rsidRPr="001D634C">
        <w:rPr>
          <w:rFonts w:ascii="Liberation Serif" w:hAnsi="Liberation Serif" w:cs="Liberation Serif"/>
          <w:sz w:val="28"/>
          <w:szCs w:val="28"/>
        </w:rPr>
        <w:t>в кварталах индивидуальной жилой застройки, в том числе к земельным участкам</w:t>
      </w:r>
      <w:r w:rsidR="009831DA" w:rsidRPr="001D634C">
        <w:rPr>
          <w:rFonts w:ascii="Liberation Serif" w:hAnsi="Liberation Serif" w:cs="Liberation Serif"/>
          <w:sz w:val="28"/>
          <w:szCs w:val="28"/>
        </w:rPr>
        <w:t>,</w:t>
      </w:r>
      <w:r w:rsidRPr="001D634C">
        <w:rPr>
          <w:rFonts w:ascii="Liberation Serif" w:hAnsi="Liberation Serif" w:cs="Liberation Serif"/>
          <w:sz w:val="28"/>
          <w:szCs w:val="28"/>
        </w:rPr>
        <w:t xml:space="preserve"> предоставленным льготным категориям граждан.</w:t>
      </w:r>
    </w:p>
    <w:p w14:paraId="3B4A9F83" w14:textId="77777777" w:rsidR="00CE16E6" w:rsidRPr="001D634C" w:rsidRDefault="00CE16E6" w:rsidP="00CE16E6">
      <w:pPr>
        <w:pStyle w:val="ConsPlusNormal"/>
        <w:ind w:right="-2"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Помимо роста автомобилизации повышается уровень жизни, подвижность населения, растет потребность в парковках, особенно на магистральных улицах города, где расположено большое количество объектов обслуживания и социально значимых объектов.</w:t>
      </w:r>
    </w:p>
    <w:p w14:paraId="38D642C7" w14:textId="77777777" w:rsidR="00CE16E6" w:rsidRPr="001D634C" w:rsidRDefault="00CE16E6" w:rsidP="00F8208B">
      <w:pPr>
        <w:widowControl w:val="0"/>
        <w:autoSpaceDE w:val="0"/>
        <w:autoSpaceDN w:val="0"/>
        <w:adjustRightInd w:val="0"/>
        <w:ind w:firstLine="539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Основными проблемами в сфере жилищного строительства в Каменск-Уральском городском округе является отсутствие земельных участков, обеспеченных инженерной инфраструктурой. Для увеличения объемов и темпов жилищного строительства необходимо опережающее развитие инженерной инфраструктуры, так как строительство сетей и сооружений инженерной инфраструктуры является важнейшим условием развития градообразующей базы и жилищного фонда города. Обеспечение площадок инженерной инфраструктурой влияет как на стоимость жилья, так и на темпы прироста жилищного строительства.</w:t>
      </w:r>
    </w:p>
    <w:p w14:paraId="0ECC8C23" w14:textId="6A3CDEFD" w:rsidR="00CE16E6" w:rsidRPr="001D634C" w:rsidRDefault="00CE16E6" w:rsidP="00A55F26">
      <w:pPr>
        <w:pStyle w:val="ConsPlusNormal"/>
        <w:ind w:firstLine="539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Существуют проблемы и по обеспечению коммунальной инфраструктурой существующей застройки: отсутствие сетей водоснабжения, канализации, </w:t>
      </w:r>
      <w:r w:rsidRPr="001D634C">
        <w:rPr>
          <w:rFonts w:ascii="Liberation Serif" w:hAnsi="Liberation Serif" w:cs="Liberation Serif"/>
          <w:sz w:val="28"/>
          <w:szCs w:val="28"/>
        </w:rPr>
        <w:lastRenderedPageBreak/>
        <w:t xml:space="preserve">газоснабжения в кварталах индивидуальной жилой застройки. </w:t>
      </w:r>
      <w:r w:rsidR="007035E7" w:rsidRPr="001D634C">
        <w:rPr>
          <w:rFonts w:ascii="Liberation Serif" w:hAnsi="Liberation Serif" w:cs="Liberation Serif"/>
          <w:sz w:val="28"/>
          <w:szCs w:val="28"/>
        </w:rPr>
        <w:t xml:space="preserve">Кроме того, </w:t>
      </w:r>
      <w:r w:rsidR="00750786" w:rsidRPr="001D634C">
        <w:rPr>
          <w:rFonts w:ascii="Liberation Serif" w:hAnsi="Liberation Serif" w:cs="Liberation Serif"/>
          <w:sz w:val="28"/>
          <w:szCs w:val="28"/>
        </w:rPr>
        <w:t xml:space="preserve">остаются проблемой высокий уровень износа основных фондов коммунальной </w:t>
      </w:r>
      <w:r w:rsidR="00AF6796" w:rsidRPr="001D634C">
        <w:rPr>
          <w:rFonts w:ascii="Liberation Serif" w:hAnsi="Liberation Serif" w:cs="Liberation Serif"/>
          <w:sz w:val="28"/>
          <w:szCs w:val="28"/>
        </w:rPr>
        <w:t xml:space="preserve">и инженерной </w:t>
      </w:r>
      <w:r w:rsidR="00750786" w:rsidRPr="001D634C">
        <w:rPr>
          <w:rFonts w:ascii="Liberation Serif" w:hAnsi="Liberation Serif" w:cs="Liberation Serif"/>
          <w:sz w:val="28"/>
          <w:szCs w:val="28"/>
        </w:rPr>
        <w:t>инфраструктур и значительные издержки на производство услуг при невысоком проценте ежегодных ремонтов.</w:t>
      </w:r>
      <w:r w:rsidR="00A55F26" w:rsidRPr="001D634C">
        <w:rPr>
          <w:rFonts w:ascii="Liberation Serif" w:hAnsi="Liberation Serif" w:cs="Liberation Serif"/>
          <w:sz w:val="28"/>
          <w:szCs w:val="28"/>
        </w:rPr>
        <w:t xml:space="preserve"> </w:t>
      </w:r>
      <w:r w:rsidR="00750786" w:rsidRPr="001D634C">
        <w:rPr>
          <w:rFonts w:ascii="Liberation Serif" w:hAnsi="Liberation Serif" w:cs="Liberation Serif"/>
          <w:sz w:val="28"/>
          <w:szCs w:val="28"/>
        </w:rPr>
        <w:t xml:space="preserve">В целях повышения качества предоставления коммунальных услуг и эффективности использования коммунально-энергетических ресурсов необходимо обеспечить реализацию проектов модернизации объектов коммунальной инфраструктуры. </w:t>
      </w:r>
    </w:p>
    <w:p w14:paraId="1A28397B" w14:textId="6A5016F7" w:rsidR="00AA5EE9" w:rsidRPr="001D634C" w:rsidRDefault="00AA5EE9" w:rsidP="00A55F26">
      <w:pPr>
        <w:pStyle w:val="ConsPlusNormal"/>
        <w:ind w:firstLine="539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В 2020 году введён в эксплуатацию 1 этап строительства второго подающего водовода от водозаборных сооружений на Нижне-Сысертском водохранилище   на территории Каменского городского округа (протяжённость трассы 26,8 км), завершение 2 этапа строительства на территории Белоярского и Сысертского городских округов планируется в 2025 году.</w:t>
      </w:r>
    </w:p>
    <w:p w14:paraId="70BD7EB5" w14:textId="4C0DD270" w:rsidR="000D4336" w:rsidRPr="001D634C" w:rsidRDefault="000D4336" w:rsidP="000D4336">
      <w:pPr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Наличие и качество спортивных сооружений является наиболее значимым показателем развития физкультурно-спортивной отрасли и необходимым условием увеличения численности населения, систематически занимающегося физической культурой и спортом, а также эффективной системой подготовки спортсменов высокого класса и спортивного резерва для сборных команд Свердловской области.</w:t>
      </w:r>
    </w:p>
    <w:p w14:paraId="456E62A3" w14:textId="376B34F5" w:rsidR="000D4336" w:rsidRPr="001D634C" w:rsidRDefault="009831DA" w:rsidP="000D4336">
      <w:pPr>
        <w:ind w:firstLine="539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В 2023 году введён в эксплуатацию Центр развития бокса. </w:t>
      </w:r>
      <w:r w:rsidR="000D4336" w:rsidRPr="001D634C">
        <w:rPr>
          <w:rFonts w:ascii="Liberation Serif" w:hAnsi="Liberation Serif" w:cs="Liberation Serif"/>
          <w:sz w:val="28"/>
          <w:szCs w:val="28"/>
        </w:rPr>
        <w:t>Уровень обеспеченности населения спортивными сооружениями исходя из единовременной пропускной способности объектов спорта в 2023 году составил 56,5</w:t>
      </w:r>
      <w:r w:rsidR="00236B12" w:rsidRPr="001D634C">
        <w:rPr>
          <w:rFonts w:ascii="Liberation Serif" w:hAnsi="Liberation Serif" w:cs="Liberation Serif"/>
          <w:sz w:val="28"/>
          <w:szCs w:val="28"/>
        </w:rPr>
        <w:t xml:space="preserve"> </w:t>
      </w:r>
      <w:r w:rsidR="000D4336" w:rsidRPr="001D634C">
        <w:rPr>
          <w:rFonts w:ascii="Liberation Serif" w:hAnsi="Liberation Serif" w:cs="Liberation Serif"/>
          <w:sz w:val="28"/>
          <w:szCs w:val="28"/>
        </w:rPr>
        <w:t>% от норматива.</w:t>
      </w:r>
      <w:r w:rsidR="00847248" w:rsidRPr="001D634C">
        <w:rPr>
          <w:rFonts w:ascii="Liberation Serif" w:hAnsi="Liberation Serif" w:cs="Liberation Serif"/>
          <w:sz w:val="28"/>
          <w:szCs w:val="28"/>
        </w:rPr>
        <w:t xml:space="preserve"> </w:t>
      </w:r>
    </w:p>
    <w:p w14:paraId="57764753" w14:textId="26DB6B7B" w:rsidR="00454B63" w:rsidRPr="001D634C" w:rsidRDefault="00454B63" w:rsidP="00395F28">
      <w:pPr>
        <w:ind w:right="-2"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Показатель доступности дошкольного образования для детей по Каменск-Уральскому городскому округу составляет 100 %. Существует проблема территориальной доступности объектов образования. </w:t>
      </w:r>
      <w:r w:rsidR="005A271B" w:rsidRPr="001D634C">
        <w:rPr>
          <w:rFonts w:ascii="Liberation Serif" w:hAnsi="Liberation Serif" w:cs="Liberation Serif"/>
          <w:sz w:val="28"/>
          <w:szCs w:val="28"/>
        </w:rPr>
        <w:t xml:space="preserve">Необходима реконструкция образовательных учреждений путём строительства </w:t>
      </w:r>
      <w:r w:rsidR="006C653A" w:rsidRPr="001D634C">
        <w:rPr>
          <w:rFonts w:ascii="Liberation Serif" w:hAnsi="Liberation Serif" w:cs="Liberation Serif"/>
          <w:sz w:val="28"/>
          <w:szCs w:val="28"/>
        </w:rPr>
        <w:t>дополнительных корпусов к школам</w:t>
      </w:r>
      <w:r w:rsidR="009831DA" w:rsidRPr="001D634C">
        <w:rPr>
          <w:rFonts w:ascii="Liberation Serif" w:hAnsi="Liberation Serif" w:cs="Liberation Serif"/>
          <w:sz w:val="28"/>
          <w:szCs w:val="28"/>
        </w:rPr>
        <w:t xml:space="preserve"> </w:t>
      </w:r>
      <w:r w:rsidR="006C653A" w:rsidRPr="001D634C">
        <w:rPr>
          <w:rFonts w:ascii="Liberation Serif" w:hAnsi="Liberation Serif" w:cs="Liberation Serif"/>
          <w:sz w:val="28"/>
          <w:szCs w:val="28"/>
        </w:rPr>
        <w:t>№ 19 на 400 мест, № 20 на 300 мест, № 35 на 400 мест.</w:t>
      </w:r>
    </w:p>
    <w:p w14:paraId="499FB4A5" w14:textId="3C438BEB" w:rsidR="006C653A" w:rsidRPr="001D634C" w:rsidRDefault="00847248" w:rsidP="00082DFC">
      <w:pPr>
        <w:suppressAutoHyphens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В 2024 году введён в эксплуатацию Центр культурного развития. </w:t>
      </w:r>
      <w:r w:rsidR="006C653A" w:rsidRPr="001D634C">
        <w:rPr>
          <w:rFonts w:ascii="Liberation Serif" w:hAnsi="Liberation Serif" w:cs="Liberation Serif"/>
          <w:sz w:val="28"/>
          <w:szCs w:val="28"/>
        </w:rPr>
        <w:t xml:space="preserve">Согласно расчёту объектов социальной инфраструктуры Каменск-Уральского городского округа в соответствии с местными нормативами градостроительного </w:t>
      </w:r>
      <w:r w:rsidR="00F95699" w:rsidRPr="001D634C">
        <w:rPr>
          <w:rFonts w:ascii="Liberation Serif" w:hAnsi="Liberation Serif" w:cs="Liberation Serif"/>
          <w:sz w:val="28"/>
          <w:szCs w:val="28"/>
        </w:rPr>
        <w:t>проектирования и</w:t>
      </w:r>
      <w:r w:rsidR="006C653A" w:rsidRPr="001D634C">
        <w:rPr>
          <w:rFonts w:ascii="Liberation Serif" w:hAnsi="Liberation Serif" w:cs="Liberation Serif"/>
          <w:sz w:val="28"/>
          <w:szCs w:val="28"/>
        </w:rPr>
        <w:t xml:space="preserve"> прогнозной численност</w:t>
      </w:r>
      <w:r w:rsidR="009831DA" w:rsidRPr="001D634C">
        <w:rPr>
          <w:rFonts w:ascii="Liberation Serif" w:hAnsi="Liberation Serif" w:cs="Liberation Serif"/>
          <w:sz w:val="28"/>
          <w:szCs w:val="28"/>
        </w:rPr>
        <w:t>ью</w:t>
      </w:r>
      <w:r w:rsidR="006C653A" w:rsidRPr="001D634C">
        <w:rPr>
          <w:rFonts w:ascii="Liberation Serif" w:hAnsi="Liberation Serif" w:cs="Liberation Serif"/>
          <w:sz w:val="28"/>
          <w:szCs w:val="28"/>
        </w:rPr>
        <w:t xml:space="preserve"> населения </w:t>
      </w:r>
      <w:r w:rsidR="00082DFC" w:rsidRPr="001D634C">
        <w:rPr>
          <w:rFonts w:ascii="Liberation Serif" w:hAnsi="Liberation Serif" w:cs="Liberation Serif"/>
          <w:sz w:val="28"/>
          <w:szCs w:val="28"/>
        </w:rPr>
        <w:t xml:space="preserve">(в рамках утверждённой Программы </w:t>
      </w:r>
      <w:r w:rsidR="00082DFC" w:rsidRPr="001D634C">
        <w:rPr>
          <w:rFonts w:ascii="Liberation Serif" w:hAnsi="Liberation Serif" w:cs="Liberation Serif"/>
          <w:bCs/>
          <w:sz w:val="28"/>
          <w:szCs w:val="28"/>
          <w:shd w:val="clear" w:color="auto" w:fill="FFFFFF"/>
        </w:rPr>
        <w:t xml:space="preserve">комплексного развития </w:t>
      </w:r>
      <w:r w:rsidR="00F95699" w:rsidRPr="001D634C">
        <w:rPr>
          <w:rFonts w:ascii="Liberation Serif" w:hAnsi="Liberation Serif" w:cs="Liberation Serif"/>
          <w:bCs/>
          <w:sz w:val="28"/>
          <w:szCs w:val="28"/>
          <w:shd w:val="clear" w:color="auto" w:fill="FFFFFF"/>
        </w:rPr>
        <w:t>социальной инфраструктуры</w:t>
      </w:r>
      <w:r w:rsidR="00082DFC" w:rsidRPr="001D634C">
        <w:rPr>
          <w:rFonts w:ascii="Liberation Serif" w:hAnsi="Liberation Serif" w:cs="Liberation Serif"/>
          <w:bCs/>
          <w:sz w:val="28"/>
          <w:szCs w:val="28"/>
          <w:shd w:val="clear" w:color="auto" w:fill="FFFFFF"/>
        </w:rPr>
        <w:t xml:space="preserve"> </w:t>
      </w:r>
      <w:r w:rsidR="00082DFC" w:rsidRPr="001D634C">
        <w:rPr>
          <w:rFonts w:ascii="Liberation Serif" w:hAnsi="Liberation Serif" w:cs="Liberation Serif"/>
          <w:bCs/>
          <w:iCs/>
          <w:sz w:val="28"/>
          <w:szCs w:val="28"/>
        </w:rPr>
        <w:t>Каменск-Уральского городского округа)</w:t>
      </w:r>
      <w:r w:rsidR="00082DFC" w:rsidRPr="001D634C">
        <w:rPr>
          <w:rFonts w:ascii="Liberation Serif" w:hAnsi="Liberation Serif" w:cs="Liberation Serif"/>
          <w:bCs/>
          <w:sz w:val="28"/>
          <w:szCs w:val="28"/>
          <w:shd w:val="clear" w:color="auto" w:fill="FFFFFF"/>
        </w:rPr>
        <w:t xml:space="preserve"> </w:t>
      </w:r>
      <w:r w:rsidR="006C653A" w:rsidRPr="001D634C">
        <w:rPr>
          <w:rFonts w:ascii="Liberation Serif" w:hAnsi="Liberation Serif" w:cs="Liberation Serif"/>
          <w:sz w:val="28"/>
          <w:szCs w:val="28"/>
        </w:rPr>
        <w:t>уровень обеспеченности населения культурно-досуговыми учреждениями недостаточен</w:t>
      </w:r>
      <w:r w:rsidR="003322BA" w:rsidRPr="001D634C">
        <w:rPr>
          <w:rFonts w:ascii="Liberation Serif" w:hAnsi="Liberation Serif" w:cs="Liberation Serif"/>
          <w:sz w:val="28"/>
          <w:szCs w:val="28"/>
        </w:rPr>
        <w:t xml:space="preserve">, в частности </w:t>
      </w:r>
      <w:r w:rsidR="00F95699" w:rsidRPr="001D634C">
        <w:rPr>
          <w:rFonts w:ascii="Liberation Serif" w:hAnsi="Liberation Serif" w:cs="Liberation Serif"/>
          <w:sz w:val="28"/>
          <w:szCs w:val="28"/>
        </w:rPr>
        <w:t xml:space="preserve">- </w:t>
      </w:r>
      <w:r w:rsidR="003322BA" w:rsidRPr="001D634C">
        <w:rPr>
          <w:rFonts w:ascii="Liberation Serif" w:hAnsi="Liberation Serif" w:cs="Liberation Serif"/>
          <w:sz w:val="28"/>
          <w:szCs w:val="28"/>
        </w:rPr>
        <w:t xml:space="preserve">отсутствие в городе учреждений </w:t>
      </w:r>
      <w:r w:rsidR="00A60DDA" w:rsidRPr="001D634C">
        <w:rPr>
          <w:rFonts w:ascii="Liberation Serif" w:hAnsi="Liberation Serif" w:cs="Liberation Serif"/>
          <w:sz w:val="28"/>
          <w:szCs w:val="28"/>
        </w:rPr>
        <w:t xml:space="preserve">библиотек </w:t>
      </w:r>
      <w:r w:rsidR="003322BA" w:rsidRPr="001D634C">
        <w:rPr>
          <w:rFonts w:ascii="Liberation Serif" w:hAnsi="Liberation Serif" w:cs="Liberation Serif"/>
          <w:sz w:val="28"/>
          <w:szCs w:val="28"/>
        </w:rPr>
        <w:t>для юношества</w:t>
      </w:r>
      <w:r w:rsidR="00082DFC" w:rsidRPr="001D634C">
        <w:rPr>
          <w:rFonts w:ascii="Liberation Serif" w:hAnsi="Liberation Serif" w:cs="Liberation Serif"/>
          <w:sz w:val="28"/>
          <w:szCs w:val="28"/>
        </w:rPr>
        <w:t xml:space="preserve">. </w:t>
      </w:r>
    </w:p>
    <w:p w14:paraId="27C65852" w14:textId="6873A9D0" w:rsidR="002C3D6F" w:rsidRPr="001D634C" w:rsidRDefault="002C3D6F" w:rsidP="002C3D6F">
      <w:pPr>
        <w:tabs>
          <w:tab w:val="left" w:pos="0"/>
          <w:tab w:val="left" w:pos="567"/>
        </w:tabs>
        <w:jc w:val="both"/>
        <w:rPr>
          <w:rFonts w:ascii="Liberation Serif" w:hAnsi="Liberation Serif"/>
          <w:sz w:val="28"/>
          <w:szCs w:val="28"/>
        </w:rPr>
      </w:pPr>
      <w:r w:rsidRPr="001D634C">
        <w:rPr>
          <w:rFonts w:ascii="Liberation Serif" w:hAnsi="Liberation Serif"/>
          <w:sz w:val="28"/>
          <w:szCs w:val="28"/>
        </w:rPr>
        <w:tab/>
        <w:t>Назрела необходимость приведения территорий городского округа в соответствие с современными нормами комфортности</w:t>
      </w:r>
      <w:r w:rsidR="00244269" w:rsidRPr="001D634C">
        <w:rPr>
          <w:rFonts w:ascii="Liberation Serif" w:hAnsi="Liberation Serif"/>
          <w:sz w:val="28"/>
          <w:szCs w:val="28"/>
        </w:rPr>
        <w:t xml:space="preserve"> </w:t>
      </w:r>
      <w:r w:rsidRPr="001D634C">
        <w:rPr>
          <w:rFonts w:ascii="Liberation Serif" w:hAnsi="Liberation Serif"/>
          <w:sz w:val="28"/>
          <w:szCs w:val="28"/>
        </w:rPr>
        <w:t xml:space="preserve">городской среды. </w:t>
      </w:r>
    </w:p>
    <w:p w14:paraId="6BBDEA64" w14:textId="77777777" w:rsidR="002F351F" w:rsidRPr="001D634C" w:rsidRDefault="002F351F" w:rsidP="002F351F">
      <w:pPr>
        <w:ind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В 2023 реализован масштабный проект комплексного благоустройства площади Ленинского Комсомола с установкой памятной стелы, посвященной присвоению городу Каменску-Уральскому звания «Город трудовой доблести».</w:t>
      </w:r>
    </w:p>
    <w:p w14:paraId="7763BA74" w14:textId="5486BD18" w:rsidR="006C653A" w:rsidRPr="001D634C" w:rsidRDefault="00082DFC" w:rsidP="002F351F">
      <w:pPr>
        <w:ind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С 2022 года на территории городского округа внедрён механизм реализации проектов инициативного бюджетирования. В 2022-2023 годах реализованы 5 проектов</w:t>
      </w:r>
      <w:r w:rsidR="003322BA" w:rsidRPr="001D634C">
        <w:rPr>
          <w:rFonts w:ascii="Liberation Serif" w:hAnsi="Liberation Serif" w:cs="Liberation Serif"/>
          <w:sz w:val="28"/>
          <w:szCs w:val="28"/>
        </w:rPr>
        <w:t xml:space="preserve"> благоустройства территорий</w:t>
      </w:r>
      <w:r w:rsidRPr="001D634C">
        <w:rPr>
          <w:rFonts w:ascii="Liberation Serif" w:hAnsi="Liberation Serif" w:cs="Liberation Serif"/>
          <w:sz w:val="28"/>
          <w:szCs w:val="28"/>
        </w:rPr>
        <w:t>, потребность в реализации проектов до 2030 года – не менее 2-х проектов ежегодно.</w:t>
      </w:r>
      <w:r w:rsidR="002F351F" w:rsidRPr="001D634C">
        <w:rPr>
          <w:rFonts w:ascii="Liberation Serif" w:hAnsi="Liberation Serif" w:cs="Liberation Serif"/>
          <w:sz w:val="28"/>
          <w:szCs w:val="28"/>
        </w:rPr>
        <w:t xml:space="preserve"> </w:t>
      </w:r>
    </w:p>
    <w:p w14:paraId="3F4BDB83" w14:textId="72AD9623" w:rsidR="002F351F" w:rsidRPr="001D634C" w:rsidRDefault="002F351F" w:rsidP="002F351F">
      <w:pPr>
        <w:pStyle w:val="ConsPlusCell"/>
        <w:ind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lastRenderedPageBreak/>
        <w:t xml:space="preserve">В 2020 году выполнено технико-экономическое обоснование обеспечения источниками наружного противопожарного водоснабжения территорий, входящих в состав Каменск-Уральского городского округа. Активно ведётся работа по строительству </w:t>
      </w:r>
      <w:r w:rsidR="00691DA3" w:rsidRPr="001D634C">
        <w:rPr>
          <w:rFonts w:ascii="Liberation Serif" w:hAnsi="Liberation Serif" w:cs="Liberation Serif"/>
          <w:sz w:val="28"/>
          <w:szCs w:val="28"/>
        </w:rPr>
        <w:t xml:space="preserve">пожарных </w:t>
      </w:r>
      <w:r w:rsidRPr="001D634C">
        <w:rPr>
          <w:rFonts w:ascii="Liberation Serif" w:hAnsi="Liberation Serif" w:cs="Liberation Serif"/>
          <w:sz w:val="28"/>
          <w:szCs w:val="28"/>
        </w:rPr>
        <w:t>резервуаров в деревне Монастырка. Необходимо проектирование и строительство пожарных резервуаров в деревне Новый Завод, на удалённых территориях городского округа.</w:t>
      </w:r>
    </w:p>
    <w:p w14:paraId="1DEE4C50" w14:textId="77777777" w:rsidR="00FD3D0C" w:rsidRPr="001D634C" w:rsidRDefault="00FD3D0C" w:rsidP="00FD3D0C">
      <w:pPr>
        <w:ind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Главным принципом, на основе которого разработана муниципальная программа, является рациональное и эффективное использование территории, управление градостроительной деятельностью в области территориального планирования, архитектуры и градостроительства с целью комплексного развития всей территории муниципального образования как самодостаточной территории, контроль и регулирование соблюдения юридическими лицами, индивидуальными предпринимателями, гражданами на территории муниципального образования требований законодательства. </w:t>
      </w:r>
    </w:p>
    <w:p w14:paraId="5E9EBF17" w14:textId="77777777" w:rsidR="005B159F" w:rsidRPr="001D634C" w:rsidRDefault="000D4CB7" w:rsidP="005B159F">
      <w:pPr>
        <w:ind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Программно-целевой метод позволяет сконцентрировать в рамках муниципальной программы имеющиеся ресурсы на решение ключевых проблем в сфере градостроительства, обеспечить сбалансированность и последовательность решения поставленных задач. </w:t>
      </w:r>
    </w:p>
    <w:p w14:paraId="5C7E4559" w14:textId="4D0EB508" w:rsidR="005B159F" w:rsidRPr="001D634C" w:rsidRDefault="000D4CB7" w:rsidP="005B159F">
      <w:pPr>
        <w:ind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Организационные риски, возможные при реализации </w:t>
      </w:r>
      <w:r w:rsidR="005B159F" w:rsidRPr="001D634C">
        <w:rPr>
          <w:rFonts w:ascii="Liberation Serif" w:hAnsi="Liberation Serif" w:cs="Liberation Serif"/>
          <w:sz w:val="28"/>
          <w:szCs w:val="28"/>
        </w:rPr>
        <w:t xml:space="preserve">мероприятий </w:t>
      </w:r>
      <w:r w:rsidRPr="001D634C">
        <w:rPr>
          <w:rFonts w:ascii="Liberation Serif" w:hAnsi="Liberation Serif" w:cs="Liberation Serif"/>
          <w:sz w:val="28"/>
          <w:szCs w:val="28"/>
        </w:rPr>
        <w:t xml:space="preserve">муниципальной программы, связаны с взаимодействием органов местного самоуправления, федеральных органов исполнительной власти, органов исполнительной власти субъектов Российской Федерации. Взаимное сотрудничество в рамках полномочий приведет к преодолению организационных рисков, не позволит поставить под угрозу планомерное развитие территории в области градостроительства. </w:t>
      </w:r>
    </w:p>
    <w:p w14:paraId="2B6F05A5" w14:textId="02963C39" w:rsidR="00FD3D0C" w:rsidRPr="001D634C" w:rsidRDefault="000D4CB7" w:rsidP="00687B32">
      <w:pPr>
        <w:ind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В ходе реализации муниципальной программы возможны юридические риски, связанные с изменением законодательства Российской Федерации. Регулярный правовой мониторинг, своевременное внесение изменений в документы территориального планирования</w:t>
      </w:r>
      <w:r w:rsidR="005B159F" w:rsidRPr="001D634C">
        <w:rPr>
          <w:rFonts w:ascii="Liberation Serif" w:hAnsi="Liberation Serif" w:cs="Liberation Serif"/>
          <w:sz w:val="28"/>
          <w:szCs w:val="28"/>
        </w:rPr>
        <w:t xml:space="preserve"> и градостроительного зонирования</w:t>
      </w:r>
      <w:r w:rsidRPr="001D634C">
        <w:rPr>
          <w:rFonts w:ascii="Liberation Serif" w:hAnsi="Liberation Serif" w:cs="Liberation Serif"/>
          <w:sz w:val="28"/>
          <w:szCs w:val="28"/>
        </w:rPr>
        <w:t>, муниципальные нормативные правовые акты муниципального</w:t>
      </w:r>
      <w:r w:rsidR="005B159F" w:rsidRPr="001D634C">
        <w:rPr>
          <w:rFonts w:ascii="Liberation Serif" w:hAnsi="Liberation Serif" w:cs="Liberation Serif"/>
          <w:sz w:val="28"/>
          <w:szCs w:val="28"/>
        </w:rPr>
        <w:t xml:space="preserve"> образования</w:t>
      </w:r>
      <w:r w:rsidRPr="001D634C">
        <w:rPr>
          <w:rFonts w:ascii="Liberation Serif" w:hAnsi="Liberation Serif" w:cs="Liberation Serif"/>
          <w:sz w:val="28"/>
          <w:szCs w:val="28"/>
        </w:rPr>
        <w:t xml:space="preserve"> в области градостроительства, позволят минимизировать последствия изменений в законодательстве Российской Федерации. </w:t>
      </w:r>
      <w:r w:rsidR="00CE16E6" w:rsidRPr="001D634C">
        <w:rPr>
          <w:rFonts w:ascii="Liberation Serif" w:hAnsi="Liberation Serif" w:cs="Liberation Serif"/>
          <w:sz w:val="28"/>
          <w:szCs w:val="28"/>
        </w:rPr>
        <w:t xml:space="preserve"> </w:t>
      </w:r>
    </w:p>
    <w:p w14:paraId="53E3AE88" w14:textId="77777777" w:rsidR="00B92A77" w:rsidRPr="001D634C" w:rsidRDefault="00B92A77" w:rsidP="00B92A77">
      <w:pPr>
        <w:ind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Развитие муниципального образования невозможно без грамотного и эффективного управления градостроительной деятельностью в области территориального планирования, архитектуры и градостроительства.</w:t>
      </w:r>
    </w:p>
    <w:p w14:paraId="60AB833A" w14:textId="26A682E9" w:rsidR="00B92A77" w:rsidRPr="001D634C" w:rsidRDefault="00B92A77" w:rsidP="00B92A77">
      <w:pPr>
        <w:widowControl w:val="0"/>
        <w:autoSpaceDE w:val="0"/>
        <w:autoSpaceDN w:val="0"/>
        <w:adjustRightInd w:val="0"/>
        <w:ind w:right="-2"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Реализация полномочий органов местного самоуправления в сфере градостроительной деятельности на территории муниципального образования возможна в рамках финансирования деятельности Комитета по архитектуре и градостроительству Каменск-Уральского городского округа</w:t>
      </w:r>
      <w:r w:rsidR="00B41B6D" w:rsidRPr="001D634C">
        <w:rPr>
          <w:rFonts w:ascii="Liberation Serif" w:hAnsi="Liberation Serif" w:cs="Liberation Serif"/>
          <w:sz w:val="28"/>
          <w:szCs w:val="28"/>
        </w:rPr>
        <w:t xml:space="preserve"> и подведомственного учреждения – Управления капитального строительства</w:t>
      </w:r>
      <w:r w:rsidRPr="001D634C">
        <w:rPr>
          <w:rFonts w:ascii="Liberation Serif" w:hAnsi="Liberation Serif" w:cs="Liberation Serif"/>
          <w:sz w:val="28"/>
          <w:szCs w:val="28"/>
        </w:rPr>
        <w:t>.</w:t>
      </w:r>
    </w:p>
    <w:p w14:paraId="2ED63086" w14:textId="0127C051" w:rsidR="00B92A77" w:rsidRPr="001D634C" w:rsidRDefault="00B92A77" w:rsidP="00B92A77">
      <w:pPr>
        <w:ind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Мероприятия подпрограммы «Мероприятия в области строительства, архитектуры и градостроительства» направлены на разработку документов территориального планирования и градостроительного зонирования, программ комплексного развития социальной и транспортной инфраструктур, проектов планировки и межевания территорий, обеспечение сбора, накопления и </w:t>
      </w:r>
      <w:r w:rsidRPr="001D634C">
        <w:rPr>
          <w:rFonts w:ascii="Liberation Serif" w:hAnsi="Liberation Serif" w:cs="Liberation Serif"/>
          <w:sz w:val="28"/>
          <w:szCs w:val="28"/>
        </w:rPr>
        <w:lastRenderedPageBreak/>
        <w:t>систематизации градостроительной документации в цифровом виде для дальнейшей подготовки и передачи в государственную информационную систему обеспечения градостроительной деятельности Свердловской области, а также упрощения и уменьшения сроков предоставления муниципальных услуг в сфере градостроительства населению.</w:t>
      </w:r>
    </w:p>
    <w:p w14:paraId="15381B00" w14:textId="41E510AD" w:rsidR="009F1EF6" w:rsidRPr="001D634C" w:rsidRDefault="009F1EF6" w:rsidP="009F1EF6">
      <w:pPr>
        <w:pStyle w:val="ConsPlusNormal"/>
        <w:ind w:right="-2"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Развитие территории муниципального образования определяется Генеральным планом Каменск-Уральского городского округа</w:t>
      </w:r>
      <w:r w:rsidR="00B0111D" w:rsidRPr="001D634C">
        <w:rPr>
          <w:rFonts w:ascii="Liberation Serif" w:hAnsi="Liberation Serif" w:cs="Liberation Serif"/>
          <w:sz w:val="28"/>
          <w:szCs w:val="28"/>
        </w:rPr>
        <w:t xml:space="preserve"> (далее – Генплан)</w:t>
      </w:r>
      <w:r w:rsidRPr="001D634C">
        <w:rPr>
          <w:rFonts w:ascii="Liberation Serif" w:hAnsi="Liberation Serif" w:cs="Liberation Serif"/>
          <w:sz w:val="28"/>
          <w:szCs w:val="28"/>
        </w:rPr>
        <w:t>. Действующий Ге</w:t>
      </w:r>
      <w:r w:rsidR="00B0111D" w:rsidRPr="001D634C">
        <w:rPr>
          <w:rFonts w:ascii="Liberation Serif" w:hAnsi="Liberation Serif" w:cs="Liberation Serif"/>
          <w:sz w:val="28"/>
          <w:szCs w:val="28"/>
        </w:rPr>
        <w:t>н</w:t>
      </w:r>
      <w:hyperlink r:id="rId9" w:history="1">
        <w:r w:rsidRPr="001D634C">
          <w:rPr>
            <w:rFonts w:ascii="Liberation Serif" w:hAnsi="Liberation Serif" w:cs="Liberation Serif"/>
            <w:sz w:val="28"/>
            <w:szCs w:val="28"/>
          </w:rPr>
          <w:t>план</w:t>
        </w:r>
      </w:hyperlink>
      <w:r w:rsidRPr="001D634C">
        <w:rPr>
          <w:rFonts w:ascii="Liberation Serif" w:hAnsi="Liberation Serif" w:cs="Liberation Serif"/>
          <w:sz w:val="28"/>
          <w:szCs w:val="28"/>
        </w:rPr>
        <w:t xml:space="preserve"> утвержден на расчетный срок до 2025 года, в разработке проект Генерального плана на период до 2045 года и его утверждение.</w:t>
      </w:r>
    </w:p>
    <w:p w14:paraId="4FF8C205" w14:textId="0E53622A" w:rsidR="009F1EF6" w:rsidRPr="001D634C" w:rsidRDefault="009F1EF6" w:rsidP="009F1EF6">
      <w:pPr>
        <w:pStyle w:val="ConsPlusNormal"/>
        <w:ind w:right="-2"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Целью генерального плана является разработка стратегии развития муниципального образования на основе тенденций экономики, планировочная организация территории, архитектурно-пространственное решение, создание документа управления развитием территории городского округа.</w:t>
      </w:r>
    </w:p>
    <w:p w14:paraId="48782711" w14:textId="658387EE" w:rsidR="00B0111D" w:rsidRPr="001D634C" w:rsidRDefault="00B0111D" w:rsidP="00B0111D">
      <w:pPr>
        <w:pStyle w:val="ConsPlusNormal"/>
        <w:ind w:right="-2"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Согласно принятым решениям Генплана необходима актуализация Правил землепользования и застройки муниципального образования, на их основе – разработка проектов планировки и межевания территорий. Необходима корректура программ комплексного развития транспортной и социальной инфраструктур.</w:t>
      </w:r>
      <w:r w:rsidR="00691DA3" w:rsidRPr="001D634C">
        <w:rPr>
          <w:rFonts w:ascii="Liberation Serif" w:hAnsi="Liberation Serif" w:cs="Liberation Serif"/>
          <w:sz w:val="28"/>
          <w:szCs w:val="28"/>
        </w:rPr>
        <w:t xml:space="preserve"> В течение </w:t>
      </w:r>
      <w:r w:rsidR="00847248" w:rsidRPr="001D634C">
        <w:rPr>
          <w:rFonts w:ascii="Liberation Serif" w:hAnsi="Liberation Serif" w:cs="Liberation Serif"/>
          <w:sz w:val="28"/>
          <w:szCs w:val="28"/>
        </w:rPr>
        <w:t xml:space="preserve">2020-2024 годов: разработаны и утверждены 22 проекта планировки и проекта межевания, </w:t>
      </w:r>
      <w:r w:rsidR="002C3D6F" w:rsidRPr="001D634C">
        <w:rPr>
          <w:rFonts w:ascii="Liberation Serif" w:hAnsi="Liberation Serif" w:cs="Liberation Serif"/>
          <w:sz w:val="28"/>
          <w:szCs w:val="28"/>
        </w:rPr>
        <w:t xml:space="preserve">в </w:t>
      </w:r>
      <w:r w:rsidR="00847248" w:rsidRPr="001D634C">
        <w:rPr>
          <w:rFonts w:ascii="Liberation Serif" w:hAnsi="Liberation Serif" w:cs="Liberation Serif"/>
          <w:sz w:val="28"/>
          <w:szCs w:val="28"/>
        </w:rPr>
        <w:t xml:space="preserve">часть из них </w:t>
      </w:r>
      <w:r w:rsidR="00F95699" w:rsidRPr="001D634C">
        <w:rPr>
          <w:rFonts w:ascii="Liberation Serif" w:hAnsi="Liberation Serif" w:cs="Liberation Serif"/>
          <w:sz w:val="28"/>
          <w:szCs w:val="28"/>
        </w:rPr>
        <w:t>внесены изменения</w:t>
      </w:r>
      <w:r w:rsidR="00847248" w:rsidRPr="001D634C">
        <w:rPr>
          <w:rFonts w:ascii="Liberation Serif" w:hAnsi="Liberation Serif" w:cs="Liberation Serif"/>
          <w:sz w:val="28"/>
          <w:szCs w:val="28"/>
        </w:rPr>
        <w:t>; сформированы 18 участков под объекты капитального строительства и общественные территории.</w:t>
      </w:r>
    </w:p>
    <w:p w14:paraId="05CB5B7A" w14:textId="6E774234" w:rsidR="00C72D17" w:rsidRPr="001D634C" w:rsidRDefault="00C72D17" w:rsidP="00B0111D">
      <w:pPr>
        <w:pStyle w:val="ConsPlusNormal"/>
        <w:ind w:right="-2"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Механизмы комплексного развития территорий являются эффективным инструментом для реализации многих задач, включая обеспечение доступности жилья, ликвидацию аварийного и ветхого жилого фонда, а также обновление и развитие населенных пунктов городского округа.</w:t>
      </w:r>
    </w:p>
    <w:p w14:paraId="4437FE12" w14:textId="5DEDE178" w:rsidR="00B92A77" w:rsidRPr="001D634C" w:rsidRDefault="00B92A77" w:rsidP="00AF6796">
      <w:pPr>
        <w:widowControl w:val="0"/>
        <w:autoSpaceDE w:val="0"/>
        <w:autoSpaceDN w:val="0"/>
        <w:adjustRightInd w:val="0"/>
        <w:ind w:right="-2"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Реализация мероприятий подпрограммы «Строительство объектов </w:t>
      </w:r>
      <w:r w:rsidR="00ED735B" w:rsidRPr="001D634C">
        <w:rPr>
          <w:rFonts w:ascii="Liberation Serif" w:hAnsi="Liberation Serif" w:cs="Liberation Serif"/>
          <w:sz w:val="28"/>
          <w:szCs w:val="28"/>
        </w:rPr>
        <w:t>транспортной инфраструктуры» обеспечит</w:t>
      </w:r>
      <w:r w:rsidRPr="001D634C">
        <w:rPr>
          <w:rFonts w:ascii="Liberation Serif" w:hAnsi="Liberation Serif" w:cs="Liberation Serif"/>
          <w:sz w:val="28"/>
          <w:szCs w:val="28"/>
        </w:rPr>
        <w:t>:</w:t>
      </w:r>
      <w:r w:rsidR="00847248" w:rsidRPr="001D634C">
        <w:rPr>
          <w:rFonts w:ascii="Liberation Serif" w:hAnsi="Liberation Serif" w:cs="Liberation Serif"/>
          <w:sz w:val="28"/>
          <w:szCs w:val="28"/>
        </w:rPr>
        <w:t xml:space="preserve"> </w:t>
      </w:r>
      <w:r w:rsidR="00AF6796" w:rsidRPr="001D634C">
        <w:rPr>
          <w:rFonts w:ascii="Liberation Serif" w:hAnsi="Liberation Serif" w:cs="Liberation Serif"/>
          <w:sz w:val="28"/>
          <w:szCs w:val="28"/>
        </w:rPr>
        <w:t xml:space="preserve"> </w:t>
      </w:r>
      <w:r w:rsidRPr="001D634C">
        <w:rPr>
          <w:rFonts w:ascii="Liberation Serif" w:hAnsi="Liberation Serif" w:cs="Liberation Serif"/>
          <w:sz w:val="28"/>
          <w:szCs w:val="28"/>
        </w:rPr>
        <w:t xml:space="preserve">развитие </w:t>
      </w:r>
      <w:r w:rsidR="00AF6796" w:rsidRPr="001D634C">
        <w:rPr>
          <w:rFonts w:ascii="Liberation Serif" w:hAnsi="Liberation Serif" w:cs="Liberation Serif"/>
          <w:sz w:val="28"/>
          <w:szCs w:val="28"/>
        </w:rPr>
        <w:t xml:space="preserve"> </w:t>
      </w:r>
      <w:r w:rsidRPr="001D634C">
        <w:rPr>
          <w:rFonts w:ascii="Liberation Serif" w:hAnsi="Liberation Serif" w:cs="Liberation Serif"/>
          <w:sz w:val="28"/>
          <w:szCs w:val="28"/>
        </w:rPr>
        <w:t>улично</w:t>
      </w:r>
      <w:r w:rsidR="00ED735B" w:rsidRPr="001D634C">
        <w:rPr>
          <w:rFonts w:ascii="Liberation Serif" w:hAnsi="Liberation Serif" w:cs="Liberation Serif"/>
          <w:sz w:val="28"/>
          <w:szCs w:val="28"/>
        </w:rPr>
        <w:t xml:space="preserve"> </w:t>
      </w:r>
      <w:r w:rsidRPr="001D634C">
        <w:rPr>
          <w:rFonts w:ascii="Liberation Serif" w:hAnsi="Liberation Serif" w:cs="Liberation Serif"/>
          <w:sz w:val="28"/>
          <w:szCs w:val="28"/>
        </w:rPr>
        <w:t>-</w:t>
      </w:r>
      <w:r w:rsidR="00ED735B" w:rsidRPr="001D634C">
        <w:rPr>
          <w:rFonts w:ascii="Liberation Serif" w:hAnsi="Liberation Serif" w:cs="Liberation Serif"/>
          <w:sz w:val="28"/>
          <w:szCs w:val="28"/>
        </w:rPr>
        <w:t xml:space="preserve"> </w:t>
      </w:r>
      <w:r w:rsidRPr="001D634C">
        <w:rPr>
          <w:rFonts w:ascii="Liberation Serif" w:hAnsi="Liberation Serif" w:cs="Liberation Serif"/>
          <w:sz w:val="28"/>
          <w:szCs w:val="28"/>
        </w:rPr>
        <w:t xml:space="preserve">дорожной </w:t>
      </w:r>
      <w:r w:rsidR="00AF6796" w:rsidRPr="001D634C">
        <w:rPr>
          <w:rFonts w:ascii="Liberation Serif" w:hAnsi="Liberation Serif" w:cs="Liberation Serif"/>
          <w:sz w:val="28"/>
          <w:szCs w:val="28"/>
        </w:rPr>
        <w:t xml:space="preserve">  </w:t>
      </w:r>
      <w:r w:rsidRPr="001D634C">
        <w:rPr>
          <w:rFonts w:ascii="Liberation Serif" w:hAnsi="Liberation Serif" w:cs="Liberation Serif"/>
          <w:sz w:val="28"/>
          <w:szCs w:val="28"/>
        </w:rPr>
        <w:t>сети</w:t>
      </w:r>
      <w:r w:rsidR="00847248" w:rsidRPr="001D634C">
        <w:rPr>
          <w:rFonts w:ascii="Liberation Serif" w:hAnsi="Liberation Serif" w:cs="Liberation Serif"/>
          <w:sz w:val="28"/>
          <w:szCs w:val="28"/>
        </w:rPr>
        <w:t>,</w:t>
      </w:r>
    </w:p>
    <w:p w14:paraId="52187083" w14:textId="1AF722BB" w:rsidR="00B92A77" w:rsidRPr="001D634C" w:rsidRDefault="00B92A77" w:rsidP="00AF6796">
      <w:pPr>
        <w:widowControl w:val="0"/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перераспределение транспортных потоков, снижение интенсивности транспорта на магистральных улицах города и обеспечение доступности между жилыми районами</w:t>
      </w:r>
      <w:r w:rsidR="00847248" w:rsidRPr="001D634C">
        <w:rPr>
          <w:rFonts w:ascii="Liberation Serif" w:hAnsi="Liberation Serif" w:cs="Liberation Serif"/>
          <w:sz w:val="28"/>
          <w:szCs w:val="28"/>
        </w:rPr>
        <w:t xml:space="preserve">, </w:t>
      </w:r>
      <w:r w:rsidRPr="001D634C">
        <w:rPr>
          <w:rFonts w:ascii="Liberation Serif" w:hAnsi="Liberation Serif" w:cs="Liberation Serif"/>
          <w:sz w:val="28"/>
          <w:szCs w:val="28"/>
        </w:rPr>
        <w:t>прирост протяженности автодорог, повышение технического уровня автодорог и строительство транспортных развязок</w:t>
      </w:r>
      <w:r w:rsidR="00847248" w:rsidRPr="001D634C">
        <w:rPr>
          <w:rFonts w:ascii="Liberation Serif" w:hAnsi="Liberation Serif" w:cs="Liberation Serif"/>
          <w:sz w:val="28"/>
          <w:szCs w:val="28"/>
        </w:rPr>
        <w:t xml:space="preserve">, </w:t>
      </w:r>
      <w:r w:rsidRPr="001D634C">
        <w:rPr>
          <w:rFonts w:ascii="Liberation Serif" w:hAnsi="Liberation Serif" w:cs="Liberation Serif"/>
          <w:sz w:val="28"/>
          <w:szCs w:val="28"/>
        </w:rPr>
        <w:t>безопасность дорожного движения, снижение аварийности на дорогах.</w:t>
      </w:r>
    </w:p>
    <w:p w14:paraId="19AD2F99" w14:textId="314909FA" w:rsidR="00B92A77" w:rsidRPr="001D634C" w:rsidRDefault="00B92A77" w:rsidP="00B92A77">
      <w:pPr>
        <w:ind w:right="-2"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Реализация мероприятий подпрограммы «Строительство и модернизация объектов коммунальной инфраструктуры» направлена на  обеспечение жителей в существующей застройке услугами водоснабжения и водоотведения. В рамках реализации подпрограммы планируется привести коммунальную инфраструктуру в соответствие со стандартами, обеспечивающими комфортные условия проживания населения. </w:t>
      </w:r>
    </w:p>
    <w:p w14:paraId="7ACADF41" w14:textId="4BF4DD26" w:rsidR="00B92A77" w:rsidRPr="001D634C" w:rsidRDefault="00B92A77" w:rsidP="00B92A77">
      <w:pPr>
        <w:widowControl w:val="0"/>
        <w:autoSpaceDE w:val="0"/>
        <w:autoSpaceDN w:val="0"/>
        <w:adjustRightInd w:val="0"/>
        <w:ind w:right="-2"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Подпрограмма «Строительство и реконструкция объектов благоустройства» обеспечит реализацию проектов инициативного бюджетирования, проектов благоустройства и реконструкции общественных пространств.</w:t>
      </w:r>
    </w:p>
    <w:p w14:paraId="10E7E626" w14:textId="3D50E231" w:rsidR="0052085E" w:rsidRPr="001D634C" w:rsidRDefault="00CE16E6" w:rsidP="00847248">
      <w:pPr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       Реализация мероприятий подпрограммы «Строительство объектов инженерной инфраструктуры» направлена на</w:t>
      </w:r>
      <w:r w:rsidR="00847248" w:rsidRPr="001D634C">
        <w:rPr>
          <w:rFonts w:ascii="Liberation Serif" w:hAnsi="Liberation Serif" w:cs="Liberation Serif"/>
          <w:sz w:val="28"/>
          <w:szCs w:val="28"/>
        </w:rPr>
        <w:t xml:space="preserve"> </w:t>
      </w:r>
      <w:r w:rsidRPr="001D634C">
        <w:rPr>
          <w:rFonts w:ascii="Liberation Serif" w:hAnsi="Liberation Serif" w:cs="Liberation Serif"/>
          <w:sz w:val="28"/>
          <w:szCs w:val="28"/>
        </w:rPr>
        <w:t>развитие инженерно-технических систем городского округа, обеспечивающих ресурсоснабжение и инженерную защиту объектов градостроительства</w:t>
      </w:r>
      <w:r w:rsidR="00847248" w:rsidRPr="001D634C">
        <w:rPr>
          <w:rFonts w:ascii="Liberation Serif" w:hAnsi="Liberation Serif" w:cs="Liberation Serif"/>
          <w:sz w:val="28"/>
          <w:szCs w:val="28"/>
        </w:rPr>
        <w:t xml:space="preserve">, </w:t>
      </w:r>
      <w:r w:rsidRPr="001D634C">
        <w:rPr>
          <w:rFonts w:ascii="Liberation Serif" w:hAnsi="Liberation Serif" w:cs="Liberation Serif"/>
          <w:sz w:val="28"/>
          <w:szCs w:val="28"/>
        </w:rPr>
        <w:t xml:space="preserve">повышение уровня инженерного </w:t>
      </w:r>
      <w:r w:rsidRPr="001D634C">
        <w:rPr>
          <w:rFonts w:ascii="Liberation Serif" w:hAnsi="Liberation Serif" w:cs="Liberation Serif"/>
          <w:sz w:val="28"/>
          <w:szCs w:val="28"/>
        </w:rPr>
        <w:lastRenderedPageBreak/>
        <w:t>обеспечения (коммунального благоустройства) территории и, соответственно, санитарно-технического комфорта застройки.</w:t>
      </w:r>
    </w:p>
    <w:p w14:paraId="29E3FD45" w14:textId="35212837" w:rsidR="00CE16E6" w:rsidRPr="001D634C" w:rsidRDefault="0052085E" w:rsidP="00B0111D">
      <w:pPr>
        <w:suppressAutoHyphens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Развитие и эффективное функционирование объектов, входящих и социальную инфраструктуру, их доступность - важное условие повышения уровня и качества жизни населения.</w:t>
      </w:r>
    </w:p>
    <w:p w14:paraId="72E2CAC3" w14:textId="757FF72A" w:rsidR="00395F28" w:rsidRPr="001D634C" w:rsidRDefault="00395F28" w:rsidP="00073E73">
      <w:pPr>
        <w:ind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С целью с</w:t>
      </w:r>
      <w:r w:rsidRPr="001D634C">
        <w:rPr>
          <w:rFonts w:ascii="Liberation Serif" w:hAnsi="Liberation Serif"/>
          <w:sz w:val="28"/>
          <w:szCs w:val="28"/>
        </w:rPr>
        <w:t>оздания новых мест и комплекса оптимальных условий, обеспечивающих современное качество образования в муниципальной образовательной системе городского округа,</w:t>
      </w:r>
      <w:r w:rsidRPr="001D634C">
        <w:rPr>
          <w:rFonts w:ascii="Liberation Serif" w:hAnsi="Liberation Serif" w:cs="Liberation Serif"/>
          <w:sz w:val="28"/>
          <w:szCs w:val="28"/>
        </w:rPr>
        <w:t xml:space="preserve"> необходима реконструкция общеобразовательных учреждений. Достижение территориальной доступности будет осуществляться путем строительства зданий дошкольных образовательных учреждений</w:t>
      </w:r>
      <w:r w:rsidR="00073E73" w:rsidRPr="001D634C">
        <w:rPr>
          <w:rFonts w:ascii="Liberation Serif" w:hAnsi="Liberation Serif" w:cs="Liberation Serif"/>
          <w:sz w:val="28"/>
          <w:szCs w:val="28"/>
        </w:rPr>
        <w:t xml:space="preserve"> на вновь застраиваемых территориях</w:t>
      </w:r>
      <w:r w:rsidR="00A51A6B" w:rsidRPr="001D634C">
        <w:rPr>
          <w:rFonts w:ascii="Liberation Serif" w:hAnsi="Liberation Serif" w:cs="Liberation Serif"/>
          <w:sz w:val="28"/>
          <w:szCs w:val="28"/>
        </w:rPr>
        <w:t xml:space="preserve">, </w:t>
      </w:r>
      <w:r w:rsidR="00073E73" w:rsidRPr="001D634C">
        <w:rPr>
          <w:rFonts w:ascii="Liberation Serif" w:hAnsi="Liberation Serif" w:cs="Liberation Serif"/>
          <w:sz w:val="28"/>
          <w:szCs w:val="28"/>
        </w:rPr>
        <w:t>в границах элементов планировочной структуры</w:t>
      </w:r>
      <w:r w:rsidR="00A51A6B" w:rsidRPr="001D634C">
        <w:rPr>
          <w:rFonts w:ascii="Liberation Serif" w:hAnsi="Liberation Serif" w:cs="Liberation Serif"/>
          <w:sz w:val="28"/>
          <w:szCs w:val="28"/>
        </w:rPr>
        <w:t>.</w:t>
      </w:r>
      <w:r w:rsidR="00073E73" w:rsidRPr="001D634C">
        <w:rPr>
          <w:rFonts w:ascii="Liberation Serif" w:hAnsi="Liberation Serif" w:cs="Liberation Serif"/>
          <w:sz w:val="28"/>
          <w:szCs w:val="28"/>
        </w:rPr>
        <w:t xml:space="preserve"> </w:t>
      </w:r>
      <w:r w:rsidR="0053146F" w:rsidRPr="001D634C">
        <w:rPr>
          <w:rFonts w:ascii="Liberation Serif" w:hAnsi="Liberation Serif" w:cs="Liberation Serif"/>
          <w:sz w:val="28"/>
          <w:szCs w:val="28"/>
        </w:rPr>
        <w:t xml:space="preserve">Необходимо создание инновационных площадок для интеллектуального развития детей и подростков, их вовлечение в инженерно-конструкторскую и исследовательскую деятельность. </w:t>
      </w:r>
      <w:r w:rsidR="00073E73" w:rsidRPr="001D634C">
        <w:rPr>
          <w:rFonts w:ascii="Liberation Serif" w:hAnsi="Liberation Serif" w:cs="Liberation Serif"/>
          <w:sz w:val="28"/>
          <w:szCs w:val="28"/>
        </w:rPr>
        <w:t xml:space="preserve">Развитие сети образовательных учреждений запланировано в рамках подпрограммы «Строительство объектов образовательных учреждений».  </w:t>
      </w:r>
    </w:p>
    <w:p w14:paraId="319BD639" w14:textId="77777777" w:rsidR="009831DA" w:rsidRPr="001D634C" w:rsidRDefault="00B92A77" w:rsidP="009831DA">
      <w:pPr>
        <w:autoSpaceDE w:val="0"/>
        <w:ind w:firstLine="709"/>
        <w:jc w:val="both"/>
        <w:rPr>
          <w:rFonts w:ascii="Liberation Serif" w:hAnsi="Liberation Serif"/>
          <w:sz w:val="28"/>
          <w:szCs w:val="28"/>
          <w:highlight w:val="yellow"/>
        </w:rPr>
      </w:pPr>
      <w:r w:rsidRPr="001D634C">
        <w:rPr>
          <w:rFonts w:ascii="Liberation Serif" w:hAnsi="Liberation Serif" w:cs="Liberation Serif"/>
          <w:sz w:val="28"/>
          <w:szCs w:val="28"/>
          <w:lang w:eastAsia="en-US"/>
        </w:rPr>
        <w:t>Развитие сети муниципальных учреждений сферы культуры планируется при р</w:t>
      </w:r>
      <w:r w:rsidRPr="001D634C">
        <w:rPr>
          <w:rFonts w:ascii="Liberation Serif" w:hAnsi="Liberation Serif" w:cs="Liberation Serif"/>
          <w:sz w:val="28"/>
          <w:szCs w:val="28"/>
        </w:rPr>
        <w:t xml:space="preserve">еализации  мероприятий подпрограммы «Строительство объектов культуры». </w:t>
      </w:r>
      <w:r w:rsidR="00CE16E6" w:rsidRPr="001D634C">
        <w:rPr>
          <w:rFonts w:ascii="Liberation Serif" w:hAnsi="Liberation Serif" w:cs="Liberation Serif"/>
          <w:sz w:val="28"/>
          <w:szCs w:val="28"/>
        </w:rPr>
        <w:t xml:space="preserve"> </w:t>
      </w:r>
      <w:r w:rsidR="00691DA3" w:rsidRPr="001D634C">
        <w:rPr>
          <w:rFonts w:ascii="Liberation Serif" w:hAnsi="Liberation Serif" w:cs="Liberation Serif"/>
          <w:sz w:val="28"/>
          <w:szCs w:val="28"/>
        </w:rPr>
        <w:t xml:space="preserve">Строительство современных и комфортных учреждений </w:t>
      </w:r>
      <w:r w:rsidR="00847248" w:rsidRPr="001D634C">
        <w:rPr>
          <w:rFonts w:ascii="Liberation Serif" w:hAnsi="Liberation Serif" w:cs="Liberation Serif"/>
          <w:sz w:val="28"/>
          <w:szCs w:val="28"/>
        </w:rPr>
        <w:t xml:space="preserve">культуры </w:t>
      </w:r>
      <w:r w:rsidR="00691DA3" w:rsidRPr="001D634C">
        <w:rPr>
          <w:rFonts w:ascii="Liberation Serif" w:hAnsi="Liberation Serif" w:cs="Liberation Serif"/>
          <w:sz w:val="28"/>
          <w:szCs w:val="28"/>
        </w:rPr>
        <w:t xml:space="preserve">позволит </w:t>
      </w:r>
      <w:r w:rsidR="009831DA" w:rsidRPr="001D634C">
        <w:rPr>
          <w:rFonts w:ascii="Liberation Serif" w:hAnsi="Liberation Serif"/>
          <w:sz w:val="28"/>
          <w:szCs w:val="28"/>
        </w:rPr>
        <w:t>повысить уровень оказания услуг.</w:t>
      </w:r>
    </w:p>
    <w:p w14:paraId="1F1B2323" w14:textId="6BBFB529" w:rsidR="00B92A77" w:rsidRPr="001D634C" w:rsidRDefault="00B92A77" w:rsidP="00B92A77">
      <w:pPr>
        <w:widowControl w:val="0"/>
        <w:autoSpaceDE w:val="0"/>
        <w:autoSpaceDN w:val="0"/>
        <w:adjustRightInd w:val="0"/>
        <w:ind w:right="-2"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Одним из основных направлений в области развития физической культуры и спорта на период до 20</w:t>
      </w:r>
      <w:r w:rsidR="00820809" w:rsidRPr="001D634C">
        <w:rPr>
          <w:rFonts w:ascii="Liberation Serif" w:hAnsi="Liberation Serif" w:cs="Liberation Serif"/>
          <w:sz w:val="28"/>
          <w:szCs w:val="28"/>
        </w:rPr>
        <w:t>30</w:t>
      </w:r>
      <w:r w:rsidRPr="001D634C">
        <w:rPr>
          <w:rFonts w:ascii="Liberation Serif" w:hAnsi="Liberation Serif" w:cs="Liberation Serif"/>
          <w:sz w:val="28"/>
          <w:szCs w:val="28"/>
        </w:rPr>
        <w:t xml:space="preserve"> года  является формирование инфраструктуры спорта для обеспечения удовлетворения потребностей населения в занятиях спортом и физической культурой, создание соответствующей материально-технической базы, развитие сети физкультурно-спортивных объектов и сооружений путем реконструкции, модернизации имеющихся и строительства новых сооружений. Это позволит улучшить условия оказания спортивно-оздоровительных услуг, услуг по дополнительному образованию детей физкультурно-спортивной направленности, услуг по организации и проведению соревнований в соответствии с современными санитарными нормами и правилами.</w:t>
      </w:r>
    </w:p>
    <w:p w14:paraId="2059524A" w14:textId="518419D4" w:rsidR="00CE16E6" w:rsidRPr="001D634C" w:rsidRDefault="00CE16E6" w:rsidP="00CE16E6">
      <w:pPr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       Цели и задачи муниципальной программы «Реализация мероприятий в области градостроительной деятельности на территории Каменск-Уральского городского округа на 202</w:t>
      </w:r>
      <w:r w:rsidR="00E64C9D" w:rsidRPr="001D634C">
        <w:rPr>
          <w:rFonts w:ascii="Liberation Serif" w:hAnsi="Liberation Serif" w:cs="Liberation Serif"/>
          <w:sz w:val="28"/>
          <w:szCs w:val="28"/>
        </w:rPr>
        <w:t>5</w:t>
      </w:r>
      <w:r w:rsidRPr="001D634C">
        <w:rPr>
          <w:rFonts w:ascii="Liberation Serif" w:hAnsi="Liberation Serif" w:cs="Liberation Serif"/>
          <w:sz w:val="28"/>
          <w:szCs w:val="28"/>
        </w:rPr>
        <w:t>-20</w:t>
      </w:r>
      <w:r w:rsidR="00E64C9D" w:rsidRPr="001D634C">
        <w:rPr>
          <w:rFonts w:ascii="Liberation Serif" w:hAnsi="Liberation Serif" w:cs="Liberation Serif"/>
          <w:sz w:val="28"/>
          <w:szCs w:val="28"/>
        </w:rPr>
        <w:t>30</w:t>
      </w:r>
      <w:r w:rsidRPr="001D634C">
        <w:rPr>
          <w:rFonts w:ascii="Liberation Serif" w:hAnsi="Liberation Serif" w:cs="Liberation Serif"/>
          <w:sz w:val="28"/>
          <w:szCs w:val="28"/>
        </w:rPr>
        <w:t xml:space="preserve"> годы» (далее – Программа) соответствуют стратегическим направлениям развития Каменск-Уральского городского округа, так как направлены на:</w:t>
      </w:r>
    </w:p>
    <w:p w14:paraId="1DB698DB" w14:textId="77777777" w:rsidR="00CE16E6" w:rsidRPr="001D634C" w:rsidRDefault="00CE16E6" w:rsidP="00CE16E6">
      <w:pPr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-обеспечение устойчивого развития территорий муниципального образования, развития строительства, в том числе жилищного;</w:t>
      </w:r>
    </w:p>
    <w:p w14:paraId="0112D757" w14:textId="77777777" w:rsidR="00CE16E6" w:rsidRPr="001D634C" w:rsidRDefault="00CE16E6" w:rsidP="00CE16E6">
      <w:pPr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-создание комфортной среды проживания и эффективного жилищно-коммунального хозяйства;</w:t>
      </w:r>
    </w:p>
    <w:p w14:paraId="4ADBC68C" w14:textId="77777777" w:rsidR="00CE16E6" w:rsidRPr="001D634C" w:rsidRDefault="00CE16E6" w:rsidP="00CE16E6">
      <w:pPr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-решение вопросов, имеющих социальную направленность; </w:t>
      </w:r>
    </w:p>
    <w:p w14:paraId="6C5CCD90" w14:textId="77777777" w:rsidR="00CE16E6" w:rsidRPr="001D634C" w:rsidRDefault="00CE16E6" w:rsidP="00CE16E6">
      <w:pPr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-развитие современной и эффективной транспортной инфраструктуры.</w:t>
      </w:r>
    </w:p>
    <w:p w14:paraId="3F46F769" w14:textId="77777777" w:rsidR="00CE16E6" w:rsidRPr="001D634C" w:rsidRDefault="00CE16E6" w:rsidP="00CE16E6">
      <w:pPr>
        <w:widowControl w:val="0"/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b/>
          <w:sz w:val="28"/>
          <w:szCs w:val="28"/>
        </w:rPr>
      </w:pPr>
    </w:p>
    <w:p w14:paraId="0FF097C6" w14:textId="384672DF" w:rsidR="00CE16E6" w:rsidRPr="001D634C" w:rsidRDefault="00CE16E6" w:rsidP="00244269">
      <w:pPr>
        <w:ind w:right="-2"/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Раздел 2. Цели, задачи, целевые показатели реализации Программы</w:t>
      </w:r>
    </w:p>
    <w:p w14:paraId="1BFB335D" w14:textId="77777777" w:rsidR="00CE16E6" w:rsidRPr="001D634C" w:rsidRDefault="00CE16E6" w:rsidP="00CE16E6">
      <w:pPr>
        <w:ind w:right="-2"/>
        <w:jc w:val="center"/>
        <w:rPr>
          <w:rFonts w:ascii="Liberation Serif" w:hAnsi="Liberation Serif" w:cs="Liberation Serif"/>
          <w:sz w:val="28"/>
          <w:szCs w:val="28"/>
        </w:rPr>
      </w:pPr>
    </w:p>
    <w:p w14:paraId="0EEE459D" w14:textId="77777777" w:rsidR="00CE16E6" w:rsidRPr="001D634C" w:rsidRDefault="00CE16E6" w:rsidP="00CE16E6">
      <w:pPr>
        <w:tabs>
          <w:tab w:val="left" w:pos="567"/>
        </w:tabs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lastRenderedPageBreak/>
        <w:t xml:space="preserve">       Цели, задачи, целевые показатели реализации Программы приведены в Приложениях № 1 - 8 к Программе.</w:t>
      </w:r>
    </w:p>
    <w:p w14:paraId="65F14ECE" w14:textId="77777777" w:rsidR="00CE16E6" w:rsidRPr="001D634C" w:rsidRDefault="00CE16E6" w:rsidP="00CE16E6">
      <w:pPr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sz w:val="28"/>
          <w:szCs w:val="28"/>
        </w:rPr>
      </w:pPr>
    </w:p>
    <w:p w14:paraId="75692C92" w14:textId="1E076F77" w:rsidR="00CE16E6" w:rsidRPr="001D634C" w:rsidRDefault="00CE16E6" w:rsidP="00CE16E6">
      <w:pPr>
        <w:autoSpaceDE w:val="0"/>
        <w:autoSpaceDN w:val="0"/>
        <w:adjustRightInd w:val="0"/>
        <w:ind w:right="-2"/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Раздел 3. План мероприятий по выполнению Программы</w:t>
      </w:r>
    </w:p>
    <w:p w14:paraId="5EDFC0EB" w14:textId="77777777" w:rsidR="00CE16E6" w:rsidRPr="001D634C" w:rsidRDefault="00CE16E6" w:rsidP="00CE16E6">
      <w:pPr>
        <w:autoSpaceDE w:val="0"/>
        <w:autoSpaceDN w:val="0"/>
        <w:adjustRightInd w:val="0"/>
        <w:ind w:right="-2"/>
        <w:jc w:val="center"/>
        <w:rPr>
          <w:rFonts w:ascii="Liberation Serif" w:hAnsi="Liberation Serif" w:cs="Liberation Serif"/>
          <w:sz w:val="28"/>
          <w:szCs w:val="28"/>
        </w:rPr>
      </w:pPr>
    </w:p>
    <w:p w14:paraId="48F8D628" w14:textId="2E14D6A5" w:rsidR="00CE16E6" w:rsidRPr="001D634C" w:rsidRDefault="00CE16E6" w:rsidP="00CE16E6">
      <w:pPr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       Для обеспечения достижения заявленных целей и решения поставленных задач в рамках  Программы  предусмотрена  реализация  мероприятий  в  соответствии   с Планом мероприятий по выполнению  муниципальной программы «Реализация мероприятий в области градостроительной деятельности на территории Каменск-Уральского городского округа на 202</w:t>
      </w:r>
      <w:r w:rsidR="00092BD7" w:rsidRPr="001D634C">
        <w:rPr>
          <w:rFonts w:ascii="Liberation Serif" w:hAnsi="Liberation Serif" w:cs="Liberation Serif"/>
          <w:sz w:val="28"/>
          <w:szCs w:val="28"/>
        </w:rPr>
        <w:t>5</w:t>
      </w:r>
      <w:r w:rsidRPr="001D634C">
        <w:rPr>
          <w:rFonts w:ascii="Liberation Serif" w:hAnsi="Liberation Serif" w:cs="Liberation Serif"/>
          <w:sz w:val="28"/>
          <w:szCs w:val="28"/>
        </w:rPr>
        <w:t>-20</w:t>
      </w:r>
      <w:r w:rsidR="00092BD7" w:rsidRPr="001D634C">
        <w:rPr>
          <w:rFonts w:ascii="Liberation Serif" w:hAnsi="Liberation Serif" w:cs="Liberation Serif"/>
          <w:sz w:val="28"/>
          <w:szCs w:val="28"/>
        </w:rPr>
        <w:t>30</w:t>
      </w:r>
      <w:r w:rsidRPr="001D634C">
        <w:rPr>
          <w:rFonts w:ascii="Liberation Serif" w:hAnsi="Liberation Serif" w:cs="Liberation Serif"/>
          <w:sz w:val="28"/>
          <w:szCs w:val="28"/>
        </w:rPr>
        <w:t xml:space="preserve"> годы»,  который приведен в Приложении № 9 к Программе.</w:t>
      </w:r>
    </w:p>
    <w:p w14:paraId="0D3C8DC2" w14:textId="77777777" w:rsidR="00CE16E6" w:rsidRPr="001D634C" w:rsidRDefault="00CE16E6" w:rsidP="00CE16E6">
      <w:pPr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       Планы мероприятий по выполнению подпрограмм приведены в Приложениях № 10 - 19 к Программе.</w:t>
      </w:r>
    </w:p>
    <w:p w14:paraId="6716FB0E" w14:textId="27779876" w:rsidR="00CE16E6" w:rsidRPr="001D634C" w:rsidRDefault="00CE16E6" w:rsidP="00CE16E6">
      <w:pPr>
        <w:ind w:right="-1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       Перечень объектов капитального строительства для капитальных вложений муниципальной программы «Реализация мероприятий в области градостроительной деятельности на территории Каменск-Уральского городского округа  на 202</w:t>
      </w:r>
      <w:r w:rsidR="00092BD7" w:rsidRPr="001D634C">
        <w:rPr>
          <w:rFonts w:ascii="Liberation Serif" w:hAnsi="Liberation Serif" w:cs="Liberation Serif"/>
          <w:sz w:val="28"/>
          <w:szCs w:val="28"/>
        </w:rPr>
        <w:t>5</w:t>
      </w:r>
      <w:r w:rsidRPr="001D634C">
        <w:rPr>
          <w:rFonts w:ascii="Liberation Serif" w:hAnsi="Liberation Serif" w:cs="Liberation Serif"/>
          <w:sz w:val="28"/>
          <w:szCs w:val="28"/>
        </w:rPr>
        <w:t>-20</w:t>
      </w:r>
      <w:r w:rsidR="00092BD7" w:rsidRPr="001D634C">
        <w:rPr>
          <w:rFonts w:ascii="Liberation Serif" w:hAnsi="Liberation Serif" w:cs="Liberation Serif"/>
          <w:sz w:val="28"/>
          <w:szCs w:val="28"/>
        </w:rPr>
        <w:t>30</w:t>
      </w:r>
      <w:r w:rsidRPr="001D634C">
        <w:rPr>
          <w:rFonts w:ascii="Liberation Serif" w:hAnsi="Liberation Serif" w:cs="Liberation Serif"/>
          <w:sz w:val="28"/>
          <w:szCs w:val="28"/>
        </w:rPr>
        <w:t xml:space="preserve"> годы» приведен в Приложении </w:t>
      </w:r>
      <w:r w:rsidR="00ED735B" w:rsidRPr="001D634C">
        <w:rPr>
          <w:rFonts w:ascii="Liberation Serif" w:hAnsi="Liberation Serif" w:cs="Liberation Serif"/>
          <w:sz w:val="28"/>
          <w:szCs w:val="28"/>
        </w:rPr>
        <w:t xml:space="preserve">№ </w:t>
      </w:r>
      <w:r w:rsidRPr="001D634C">
        <w:rPr>
          <w:rFonts w:ascii="Liberation Serif" w:hAnsi="Liberation Serif" w:cs="Liberation Serif"/>
          <w:sz w:val="28"/>
          <w:szCs w:val="28"/>
        </w:rPr>
        <w:t>20 к Программе.</w:t>
      </w:r>
    </w:p>
    <w:p w14:paraId="77AA2F09" w14:textId="77777777" w:rsidR="00CE16E6" w:rsidRPr="001D634C" w:rsidRDefault="00CE16E6" w:rsidP="00CE16E6">
      <w:pPr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       Исполнителями мероприятий Программы являются:</w:t>
      </w:r>
    </w:p>
    <w:p w14:paraId="56DB5C23" w14:textId="29382359" w:rsidR="00CE16E6" w:rsidRPr="001D634C" w:rsidRDefault="00CE16E6" w:rsidP="00CE16E6">
      <w:pPr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-</w:t>
      </w:r>
      <w:r w:rsidR="00ED735B" w:rsidRPr="001D634C">
        <w:rPr>
          <w:rFonts w:ascii="Liberation Serif" w:hAnsi="Liberation Serif" w:cs="Liberation Serif"/>
          <w:sz w:val="28"/>
          <w:szCs w:val="28"/>
        </w:rPr>
        <w:t>о</w:t>
      </w:r>
      <w:r w:rsidRPr="001D634C">
        <w:rPr>
          <w:rFonts w:ascii="Liberation Serif" w:hAnsi="Liberation Serif" w:cs="Liberation Serif"/>
          <w:sz w:val="28"/>
          <w:szCs w:val="28"/>
        </w:rPr>
        <w:t>рган местного самоуправления «Комитет по архитектуре и градостроительству Каменск-Уральского городского округа»;</w:t>
      </w:r>
    </w:p>
    <w:p w14:paraId="386A8BE6" w14:textId="3F7C78DE" w:rsidR="00CE16E6" w:rsidRPr="001D634C" w:rsidRDefault="00CE16E6" w:rsidP="00CE16E6">
      <w:pPr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-</w:t>
      </w:r>
      <w:r w:rsidR="00ED735B" w:rsidRPr="001D634C">
        <w:rPr>
          <w:rFonts w:ascii="Liberation Serif" w:hAnsi="Liberation Serif" w:cs="Liberation Serif"/>
          <w:sz w:val="28"/>
          <w:szCs w:val="28"/>
        </w:rPr>
        <w:t>м</w:t>
      </w:r>
      <w:r w:rsidRPr="001D634C">
        <w:rPr>
          <w:rFonts w:ascii="Liberation Serif" w:hAnsi="Liberation Serif" w:cs="Liberation Serif"/>
          <w:sz w:val="28"/>
          <w:szCs w:val="28"/>
        </w:rPr>
        <w:t>униципальное казенное учреждение «Управление капитального строительства».</w:t>
      </w:r>
    </w:p>
    <w:p w14:paraId="6A85C095" w14:textId="77777777" w:rsidR="00CE16E6" w:rsidRPr="001D634C" w:rsidRDefault="00CE16E6" w:rsidP="00CE16E6">
      <w:pPr>
        <w:ind w:right="-2" w:firstLine="720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Механизм реализации Программы включает:</w:t>
      </w:r>
    </w:p>
    <w:p w14:paraId="2839FFA7" w14:textId="77777777" w:rsidR="00CE16E6" w:rsidRPr="001D634C" w:rsidRDefault="00CE16E6" w:rsidP="00CE16E6">
      <w:pPr>
        <w:ind w:right="-2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-разработку и принятие правовых актов, необходимых для её выполнения;</w:t>
      </w:r>
    </w:p>
    <w:p w14:paraId="5411763E" w14:textId="77777777" w:rsidR="00CE16E6" w:rsidRPr="001D634C" w:rsidRDefault="00CE16E6" w:rsidP="00CE16E6">
      <w:pPr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-приведение Программы в части финансового обеспечения расходов в соответствие с решениями Думы Каменск-Уральского городского округа о бюджете муниципального образования на очередной год и плановый период или о внесении в него изменений в срок, установленный Бюджетным </w:t>
      </w:r>
      <w:hyperlink r:id="rId10" w:history="1">
        <w:r w:rsidRPr="001D634C">
          <w:rPr>
            <w:rStyle w:val="af1"/>
            <w:rFonts w:ascii="Liberation Serif" w:hAnsi="Liberation Serif" w:cs="Liberation Serif"/>
            <w:color w:val="auto"/>
            <w:sz w:val="28"/>
            <w:szCs w:val="28"/>
            <w:u w:val="none"/>
          </w:rPr>
          <w:t>кодексом</w:t>
        </w:r>
      </w:hyperlink>
      <w:r w:rsidRPr="001D634C">
        <w:rPr>
          <w:rFonts w:ascii="Liberation Serif" w:hAnsi="Liberation Serif" w:cs="Liberation Serif"/>
          <w:sz w:val="28"/>
          <w:szCs w:val="28"/>
        </w:rPr>
        <w:t xml:space="preserve"> Российской Федерации;</w:t>
      </w:r>
    </w:p>
    <w:p w14:paraId="3CF21ACA" w14:textId="77777777" w:rsidR="00CE16E6" w:rsidRPr="001D634C" w:rsidRDefault="00CE16E6" w:rsidP="00CE16E6">
      <w:pPr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-приведение Перечня  и состава программных мероприятий в соответствие с Планами проектно-изыскательских работ и Титульными  списками на очередной год и плановый период МКУ «Управление капитального строительства», утверждёнными главой городского округа;</w:t>
      </w:r>
    </w:p>
    <w:p w14:paraId="2EFA914C" w14:textId="77777777" w:rsidR="00CE16E6" w:rsidRPr="001D634C" w:rsidRDefault="00CE16E6" w:rsidP="00CE16E6">
      <w:pPr>
        <w:tabs>
          <w:tab w:val="left" w:pos="1276"/>
        </w:tabs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-осуществление финансового обеспечения реализации муниципальной программы за счет бюджетных ассигнований местного бюджета, а также за счет средств из федерального, областного бюджетов и внебюджетных источников;</w:t>
      </w:r>
    </w:p>
    <w:p w14:paraId="5DA4E940" w14:textId="77777777" w:rsidR="00CE16E6" w:rsidRPr="001D634C" w:rsidRDefault="00CE16E6" w:rsidP="00CE16E6">
      <w:pPr>
        <w:pStyle w:val="ConsPlusNormal"/>
        <w:ind w:right="-2" w:firstLine="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-осуществление органом местного самоуправления «Комитет по архитектуре и градостроительству Каменск-Уральского городского округа» предусмотренных бюджетным законодательством и муниципальными нормативными правовыми актами, регулирующими бюджетные правоотношения, полномочий главного распорядителя средств бюджета муниципального образования;</w:t>
      </w:r>
    </w:p>
    <w:p w14:paraId="1A951185" w14:textId="77777777" w:rsidR="00CE16E6" w:rsidRPr="001D634C" w:rsidRDefault="00CE16E6" w:rsidP="00CE16E6">
      <w:pPr>
        <w:widowControl w:val="0"/>
        <w:tabs>
          <w:tab w:val="left" w:pos="1134"/>
        </w:tabs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-осуществление взаимодействия с органами государственной власти Свердловской области по вопросам получения субсидий из областного бюджета местным бюджетам на реализацию мероприятий муниципальных программ, направленных на достижение целей, соответствующих государственным </w:t>
      </w:r>
      <w:r w:rsidRPr="001D634C">
        <w:rPr>
          <w:rFonts w:ascii="Liberation Serif" w:hAnsi="Liberation Serif" w:cs="Liberation Serif"/>
          <w:sz w:val="28"/>
          <w:szCs w:val="28"/>
        </w:rPr>
        <w:lastRenderedPageBreak/>
        <w:t>программам Свердловской области, а также сбор, обобщение и анализ отчетности о выполнении мероприятий, на реализацию которых направлены субсидии из областного бюджета;</w:t>
      </w:r>
    </w:p>
    <w:p w14:paraId="63CDE9EA" w14:textId="77777777" w:rsidR="00CE16E6" w:rsidRPr="001D634C" w:rsidRDefault="00CE16E6" w:rsidP="00CE16E6">
      <w:pPr>
        <w:tabs>
          <w:tab w:val="left" w:pos="1134"/>
        </w:tabs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-обеспечение исполнителями Программы эффективного использования средств, выделяемых на её реализацию;</w:t>
      </w:r>
    </w:p>
    <w:p w14:paraId="541E85AE" w14:textId="726BBDD8" w:rsidR="00CE16E6" w:rsidRPr="001D634C" w:rsidRDefault="00CE16E6" w:rsidP="00ED735B">
      <w:pPr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-в соответствии с утвержденным перечнем программных мероприятий</w:t>
      </w:r>
      <w:r w:rsidR="00ED735B" w:rsidRPr="001D634C">
        <w:rPr>
          <w:rFonts w:ascii="Liberation Serif" w:hAnsi="Liberation Serif" w:cs="Liberation Serif"/>
          <w:sz w:val="28"/>
          <w:szCs w:val="28"/>
        </w:rPr>
        <w:t xml:space="preserve"> </w:t>
      </w:r>
      <w:r w:rsidRPr="001D634C">
        <w:rPr>
          <w:rFonts w:ascii="Liberation Serif" w:hAnsi="Liberation Serif" w:cs="Liberation Serif"/>
          <w:sz w:val="28"/>
          <w:szCs w:val="28"/>
        </w:rPr>
        <w:t>осуществление исполнителями Программы полномочий заказчика на поставки товаров, выполнение работ и оказание услуг для обеспечения муниципальных нужд;</w:t>
      </w:r>
    </w:p>
    <w:p w14:paraId="31FB470B" w14:textId="77777777" w:rsidR="00CE16E6" w:rsidRPr="001D634C" w:rsidRDefault="00CE16E6" w:rsidP="00CE16E6">
      <w:pPr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-заключение договоров, муниципальных контрактов в соответствии с Федеральным законом от 05 апреля 2013 года № 44-ФЗ «О контрактной системе в сфере закупок товаров, работ, услуг для обеспечения государственных и муниципальных нужд»;</w:t>
      </w:r>
    </w:p>
    <w:p w14:paraId="0FE13AE1" w14:textId="77777777" w:rsidR="00CE16E6" w:rsidRPr="001D634C" w:rsidRDefault="00CE16E6" w:rsidP="00CE16E6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-осуществление финансового контроля за использованием бюджетных средств при реализации Программы функциональным органом Администрации Каменск-Уральского городского округа Финансово-бюджетное управление и органом местного самоуправления «</w:t>
      </w:r>
      <w:r w:rsidRPr="001D634C">
        <w:rPr>
          <w:rFonts w:ascii="Liberation Serif" w:hAnsi="Liberation Serif" w:cs="Liberation Serif"/>
          <w:bCs/>
          <w:sz w:val="28"/>
          <w:szCs w:val="28"/>
        </w:rPr>
        <w:t>Контрольно-счетный орган Каменск-Уральского городского округа»;</w:t>
      </w:r>
    </w:p>
    <w:p w14:paraId="4E9C80F6" w14:textId="77777777" w:rsidR="00CE16E6" w:rsidRPr="001D634C" w:rsidRDefault="00CE16E6" w:rsidP="00CE16E6">
      <w:pPr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-ежегодную корректировку перечня программных мероприятий на очередной финансовый год и плановый период с уточнением затрат по программным мероприятиям в соответствии с мониторингом фактически достигнутых целевых показателей реализации Программы;</w:t>
      </w:r>
    </w:p>
    <w:p w14:paraId="650C322F" w14:textId="77777777" w:rsidR="00CE16E6" w:rsidRPr="001D634C" w:rsidRDefault="00CE16E6" w:rsidP="00CE16E6">
      <w:pPr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-осуществление мониторинга реализации Программы, формирование отчетов о её реализации и направление в Отдел мониторинга муниципальных программ и услуг Администрации Каменск-Уральского городского округа ежеквартально в течение 20 дней после окончания отчетного периода;</w:t>
      </w:r>
    </w:p>
    <w:p w14:paraId="73440E99" w14:textId="77777777" w:rsidR="002C3D6F" w:rsidRPr="001D634C" w:rsidRDefault="00CE16E6" w:rsidP="003322BA">
      <w:pPr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-размещение в государственной автоматизированной информационной системе «Управление» (</w:t>
      </w:r>
      <w:hyperlink r:id="rId11" w:history="1">
        <w:r w:rsidRPr="001D634C">
          <w:rPr>
            <w:rStyle w:val="af1"/>
            <w:rFonts w:ascii="Liberation Serif" w:hAnsi="Liberation Serif" w:cs="Liberation Serif"/>
            <w:color w:val="auto"/>
            <w:sz w:val="28"/>
            <w:szCs w:val="28"/>
            <w:u w:val="none"/>
          </w:rPr>
          <w:t>http://gasu.gov.ru</w:t>
        </w:r>
      </w:hyperlink>
      <w:r w:rsidRPr="001D634C">
        <w:rPr>
          <w:rFonts w:ascii="Liberation Serif" w:hAnsi="Liberation Serif" w:cs="Liberation Serif"/>
          <w:sz w:val="28"/>
          <w:szCs w:val="28"/>
        </w:rPr>
        <w:t>) Программы и отчетных данных по исполнению Программы;</w:t>
      </w:r>
    </w:p>
    <w:p w14:paraId="0E4B4FD1" w14:textId="167DCD92" w:rsidR="00A54CB8" w:rsidRPr="001D634C" w:rsidRDefault="00CE16E6" w:rsidP="003322BA">
      <w:pPr>
        <w:ind w:right="-2"/>
        <w:jc w:val="both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-размещение на официальных сайтах муниципального образования и Комитета по архитектуре и градостроительству в информационно-телекоммуникационной сети Интернет актуальной редакции Программы.</w:t>
      </w:r>
    </w:p>
    <w:p w14:paraId="6A787A56" w14:textId="77777777" w:rsidR="003E5C2B" w:rsidRPr="001D634C" w:rsidRDefault="003E5C2B" w:rsidP="002201C7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  <w:sectPr w:rsidR="003E5C2B" w:rsidRPr="001D634C" w:rsidSect="0064455E">
          <w:headerReference w:type="even" r:id="rId12"/>
          <w:headerReference w:type="default" r:id="rId13"/>
          <w:pgSz w:w="11906" w:h="16838" w:code="9"/>
          <w:pgMar w:top="1134" w:right="567" w:bottom="1134" w:left="1701" w:header="720" w:footer="720" w:gutter="0"/>
          <w:cols w:space="720"/>
          <w:titlePg/>
          <w:docGrid w:linePitch="272"/>
        </w:sectPr>
      </w:pPr>
    </w:p>
    <w:p w14:paraId="2AFA3213" w14:textId="77777777" w:rsidR="00327F91" w:rsidRPr="001D634C" w:rsidRDefault="00751522" w:rsidP="00D04EEC">
      <w:pPr>
        <w:jc w:val="right"/>
        <w:rPr>
          <w:rFonts w:ascii="Liberation Serif" w:hAnsi="Liberation Serif" w:cs="Liberation Serif"/>
          <w:sz w:val="28"/>
          <w:szCs w:val="28"/>
        </w:rPr>
      </w:pPr>
      <w:bookmarkStart w:id="1" w:name="_Hlk153374564"/>
      <w:r w:rsidRPr="001D634C">
        <w:rPr>
          <w:rFonts w:ascii="Liberation Serif" w:hAnsi="Liberation Serif" w:cs="Liberation Serif"/>
          <w:sz w:val="28"/>
          <w:szCs w:val="28"/>
        </w:rPr>
        <w:lastRenderedPageBreak/>
        <w:t>Приложение № 1 к Программе</w:t>
      </w:r>
    </w:p>
    <w:p w14:paraId="5B5FCDE7" w14:textId="77777777" w:rsidR="00602B3B" w:rsidRPr="001D634C" w:rsidRDefault="00602B3B" w:rsidP="00D04EEC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056B104E" w14:textId="77777777" w:rsidR="00751522" w:rsidRPr="001D634C" w:rsidRDefault="00751522" w:rsidP="00751522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ЦЕЛИ, ЗАДАЧИ, ЦЕЛЕВЫЕ ПОКАЗАТЕЛИ</w:t>
      </w:r>
    </w:p>
    <w:p w14:paraId="775D3DB3" w14:textId="1F33334A" w:rsidR="00751522" w:rsidRPr="001D634C" w:rsidRDefault="00751522" w:rsidP="00751522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реализации подпрограммы «Мероприятия в области строительства, архитектуры и градостроительства»</w:t>
      </w:r>
    </w:p>
    <w:p w14:paraId="7375AB9A" w14:textId="0A43515D" w:rsidR="003337F1" w:rsidRPr="001D634C" w:rsidRDefault="00751522" w:rsidP="00233419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 </w:t>
      </w: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797"/>
        <w:gridCol w:w="3109"/>
        <w:gridCol w:w="1618"/>
        <w:gridCol w:w="1157"/>
        <w:gridCol w:w="1158"/>
        <w:gridCol w:w="1311"/>
        <w:gridCol w:w="1160"/>
        <w:gridCol w:w="1158"/>
        <w:gridCol w:w="1096"/>
        <w:gridCol w:w="1996"/>
      </w:tblGrid>
      <w:tr w:rsidR="001D634C" w:rsidRPr="001D634C" w14:paraId="44D09457" w14:textId="77777777" w:rsidTr="0098164C">
        <w:trPr>
          <w:trHeight w:val="340"/>
          <w:jc w:val="center"/>
        </w:trPr>
        <w:tc>
          <w:tcPr>
            <w:tcW w:w="797" w:type="dxa"/>
            <w:vMerge w:val="restart"/>
            <w:vAlign w:val="center"/>
          </w:tcPr>
          <w:p w14:paraId="382272BC" w14:textId="5AACEF8C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109" w:type="dxa"/>
            <w:vMerge w:val="restart"/>
            <w:vAlign w:val="center"/>
          </w:tcPr>
          <w:p w14:paraId="70F55410" w14:textId="77777777" w:rsidR="007D57CB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Наименование цели (целей) и задач, </w:t>
            </w:r>
          </w:p>
          <w:p w14:paraId="1C985DA2" w14:textId="7CC01BBE" w:rsidR="003E7493" w:rsidRPr="001D634C" w:rsidRDefault="003E7493" w:rsidP="007D57CB">
            <w:pPr>
              <w:ind w:left="-205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целевых показателей</w:t>
            </w:r>
          </w:p>
        </w:tc>
        <w:tc>
          <w:tcPr>
            <w:tcW w:w="1618" w:type="dxa"/>
            <w:vMerge w:val="restart"/>
            <w:vAlign w:val="center"/>
          </w:tcPr>
          <w:p w14:paraId="1C4CC055" w14:textId="2A2D31D3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Единица измерения</w:t>
            </w:r>
          </w:p>
        </w:tc>
        <w:tc>
          <w:tcPr>
            <w:tcW w:w="7040" w:type="dxa"/>
            <w:gridSpan w:val="6"/>
            <w:vAlign w:val="center"/>
          </w:tcPr>
          <w:p w14:paraId="7D6C5544" w14:textId="62ABCF62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Значение целевого показателя</w:t>
            </w:r>
          </w:p>
        </w:tc>
        <w:tc>
          <w:tcPr>
            <w:tcW w:w="1996" w:type="dxa"/>
            <w:vMerge w:val="restart"/>
            <w:vAlign w:val="center"/>
          </w:tcPr>
          <w:p w14:paraId="40101A5F" w14:textId="26806CF1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Источник значений целевого показателя</w:t>
            </w:r>
          </w:p>
        </w:tc>
      </w:tr>
      <w:tr w:rsidR="001D634C" w:rsidRPr="001D634C" w14:paraId="0B28AF68" w14:textId="77777777" w:rsidTr="0098164C">
        <w:trPr>
          <w:jc w:val="center"/>
        </w:trPr>
        <w:tc>
          <w:tcPr>
            <w:tcW w:w="797" w:type="dxa"/>
            <w:vMerge/>
          </w:tcPr>
          <w:p w14:paraId="10D7A1AE" w14:textId="77777777" w:rsidR="003E7493" w:rsidRPr="001D634C" w:rsidRDefault="003E7493" w:rsidP="003E7493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109" w:type="dxa"/>
            <w:vMerge/>
          </w:tcPr>
          <w:p w14:paraId="3B623C0B" w14:textId="77777777" w:rsidR="003E7493" w:rsidRPr="001D634C" w:rsidRDefault="003E7493" w:rsidP="003E7493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618" w:type="dxa"/>
            <w:vMerge/>
          </w:tcPr>
          <w:p w14:paraId="42A655CD" w14:textId="77777777" w:rsidR="003E7493" w:rsidRPr="001D634C" w:rsidRDefault="003E7493" w:rsidP="003E7493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57" w:type="dxa"/>
            <w:vAlign w:val="center"/>
          </w:tcPr>
          <w:p w14:paraId="2B86CFB2" w14:textId="77777777" w:rsidR="007D57CB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78E3745D" w14:textId="77777777" w:rsidR="007D57CB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66415A40" w14:textId="6DDAAB1D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02367138" w14:textId="74304999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158" w:type="dxa"/>
            <w:vAlign w:val="center"/>
          </w:tcPr>
          <w:p w14:paraId="547C3C01" w14:textId="77777777" w:rsidR="007D57CB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2FEF49B1" w14:textId="77777777" w:rsidR="007D57CB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2411B0BC" w14:textId="3D16D4D2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7DA2195A" w14:textId="55B5EB58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311" w:type="dxa"/>
            <w:vAlign w:val="center"/>
          </w:tcPr>
          <w:p w14:paraId="114BDFF0" w14:textId="77777777" w:rsidR="007D57CB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2EB53F63" w14:textId="77777777" w:rsidR="007D57CB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3EC1519" w14:textId="26DAB096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4EB391C0" w14:textId="52F24516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160" w:type="dxa"/>
            <w:vAlign w:val="center"/>
          </w:tcPr>
          <w:p w14:paraId="0BDDA7D5" w14:textId="77777777" w:rsidR="007D57CB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287AA49C" w14:textId="77777777" w:rsidR="007D57CB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CD6E4E1" w14:textId="517C4BF4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59EB4D7D" w14:textId="6B176B6B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158" w:type="dxa"/>
            <w:vAlign w:val="center"/>
          </w:tcPr>
          <w:p w14:paraId="07278A8F" w14:textId="77777777" w:rsidR="007D57CB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4CB27A21" w14:textId="77777777" w:rsidR="007D57CB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7811D58C" w14:textId="12FB45D3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33088CFA" w14:textId="5F3A4761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096" w:type="dxa"/>
            <w:vAlign w:val="center"/>
          </w:tcPr>
          <w:p w14:paraId="1A23BB38" w14:textId="77777777" w:rsidR="007D57CB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735E32D4" w14:textId="77777777" w:rsidR="007D57CB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CA75B7C" w14:textId="035BC9ED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6A15211E" w14:textId="4B6D79D7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996" w:type="dxa"/>
            <w:vMerge/>
          </w:tcPr>
          <w:p w14:paraId="47A474FB" w14:textId="77777777" w:rsidR="003E7493" w:rsidRPr="001D634C" w:rsidRDefault="003E7493" w:rsidP="003E7493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D634C" w:rsidRPr="001D634C" w14:paraId="6FC0B383" w14:textId="77777777" w:rsidTr="00B32C27">
        <w:trPr>
          <w:trHeight w:val="283"/>
          <w:jc w:val="center"/>
        </w:trPr>
        <w:tc>
          <w:tcPr>
            <w:tcW w:w="797" w:type="dxa"/>
            <w:vAlign w:val="center"/>
          </w:tcPr>
          <w:p w14:paraId="32DDE3AD" w14:textId="43CC757E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109" w:type="dxa"/>
            <w:vAlign w:val="center"/>
          </w:tcPr>
          <w:p w14:paraId="057434D9" w14:textId="15C42DC8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618" w:type="dxa"/>
            <w:vAlign w:val="center"/>
          </w:tcPr>
          <w:p w14:paraId="561C29DE" w14:textId="221CFE51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157" w:type="dxa"/>
            <w:vAlign w:val="center"/>
          </w:tcPr>
          <w:p w14:paraId="117F1CF7" w14:textId="4D5526CB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158" w:type="dxa"/>
            <w:vAlign w:val="center"/>
          </w:tcPr>
          <w:p w14:paraId="5486F81C" w14:textId="56BE0A85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311" w:type="dxa"/>
            <w:vAlign w:val="center"/>
          </w:tcPr>
          <w:p w14:paraId="58E935D8" w14:textId="53A662D0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160" w:type="dxa"/>
            <w:vAlign w:val="center"/>
          </w:tcPr>
          <w:p w14:paraId="05C379FC" w14:textId="31299EE1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158" w:type="dxa"/>
            <w:vAlign w:val="center"/>
          </w:tcPr>
          <w:p w14:paraId="372B7C35" w14:textId="24C0E4FF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096" w:type="dxa"/>
            <w:vAlign w:val="center"/>
          </w:tcPr>
          <w:p w14:paraId="1A48D7EB" w14:textId="171DDA83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996" w:type="dxa"/>
            <w:vAlign w:val="center"/>
          </w:tcPr>
          <w:p w14:paraId="779023F7" w14:textId="1C6BFF35" w:rsidR="003E7493" w:rsidRPr="001D634C" w:rsidRDefault="003E7493" w:rsidP="003E749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4527A8DA" w14:textId="77777777" w:rsidTr="00D03077">
        <w:trPr>
          <w:jc w:val="center"/>
        </w:trPr>
        <w:tc>
          <w:tcPr>
            <w:tcW w:w="797" w:type="dxa"/>
            <w:vAlign w:val="center"/>
          </w:tcPr>
          <w:p w14:paraId="4EB3A14C" w14:textId="73B8391F" w:rsidR="007D57CB" w:rsidRPr="001D634C" w:rsidRDefault="007D57CB" w:rsidP="007D57CB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3763" w:type="dxa"/>
            <w:gridSpan w:val="9"/>
          </w:tcPr>
          <w:p w14:paraId="38A60A42" w14:textId="77777777" w:rsidR="00820809" w:rsidRPr="001D634C" w:rsidRDefault="007D57CB" w:rsidP="000926C4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Цель 1.</w:t>
            </w:r>
            <w:r w:rsidR="00820809"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Обеспечение устойчивого развития территорий на основе территориального планирования </w:t>
            </w:r>
          </w:p>
          <w:p w14:paraId="6A8D2DEC" w14:textId="3A071EA6" w:rsidR="007D57CB" w:rsidRPr="001D634C" w:rsidRDefault="00820809" w:rsidP="000926C4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и градостроительного зонирования</w:t>
            </w:r>
            <w:r w:rsidR="00EA28B3"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 </w:t>
            </w:r>
          </w:p>
        </w:tc>
      </w:tr>
      <w:tr w:rsidR="001D634C" w:rsidRPr="001D634C" w14:paraId="15865C65" w14:textId="77777777" w:rsidTr="00D03077">
        <w:trPr>
          <w:jc w:val="center"/>
        </w:trPr>
        <w:tc>
          <w:tcPr>
            <w:tcW w:w="797" w:type="dxa"/>
            <w:vAlign w:val="center"/>
          </w:tcPr>
          <w:p w14:paraId="1D857F2D" w14:textId="7D746147" w:rsidR="007D57CB" w:rsidRPr="001D634C" w:rsidRDefault="007D57CB" w:rsidP="007D57CB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13763" w:type="dxa"/>
            <w:gridSpan w:val="9"/>
          </w:tcPr>
          <w:p w14:paraId="515DC61E" w14:textId="2553F7F6" w:rsidR="004A3825" w:rsidRPr="001D634C" w:rsidRDefault="007D57CB" w:rsidP="009A1B52">
            <w:pPr>
              <w:jc w:val="both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Задача 1.</w:t>
            </w:r>
            <w:r w:rsidR="00820809"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</w:t>
            </w:r>
            <w:r w:rsidR="004A3825"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Разработка </w:t>
            </w:r>
            <w:r w:rsidR="00915DAA"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и утверждение </w:t>
            </w:r>
            <w:r w:rsidR="009A1B52"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местных нормативов градостроительного проектирования, </w:t>
            </w:r>
            <w:r w:rsidR="004A3825"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документов территориального планирования, градостроительного зонирования, программ комплексного развития социальной и транспортной инфраструктур</w:t>
            </w:r>
            <w:r w:rsidR="00915DAA"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, их актуализация</w:t>
            </w:r>
          </w:p>
        </w:tc>
      </w:tr>
      <w:tr w:rsidR="001D634C" w:rsidRPr="001D634C" w14:paraId="0242505D" w14:textId="77777777" w:rsidTr="00D03077">
        <w:trPr>
          <w:jc w:val="center"/>
        </w:trPr>
        <w:tc>
          <w:tcPr>
            <w:tcW w:w="797" w:type="dxa"/>
            <w:vAlign w:val="center"/>
          </w:tcPr>
          <w:p w14:paraId="5E934CF5" w14:textId="74C4ED48" w:rsidR="00820809" w:rsidRPr="001D634C" w:rsidRDefault="00820809" w:rsidP="0082080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109" w:type="dxa"/>
          </w:tcPr>
          <w:p w14:paraId="3BC7CC2E" w14:textId="77777777" w:rsidR="00820809" w:rsidRPr="001D634C" w:rsidRDefault="00820809" w:rsidP="0082080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Целевой показатель 1.</w:t>
            </w:r>
          </w:p>
          <w:p w14:paraId="56BFE70C" w14:textId="3B8CF69E" w:rsidR="000C2F0C" w:rsidRPr="001D634C" w:rsidRDefault="00820809" w:rsidP="000C2F0C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Количество подготовленных проектов </w:t>
            </w:r>
          </w:p>
          <w:p w14:paraId="53FC2AAB" w14:textId="1CA26A91" w:rsidR="00AD72D3" w:rsidRPr="001D634C" w:rsidRDefault="00CB4714" w:rsidP="0082080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(документов)</w:t>
            </w:r>
          </w:p>
        </w:tc>
        <w:tc>
          <w:tcPr>
            <w:tcW w:w="1618" w:type="dxa"/>
            <w:vAlign w:val="center"/>
          </w:tcPr>
          <w:p w14:paraId="0BFDCFE5" w14:textId="01626E6A" w:rsidR="00820809" w:rsidRPr="001D634C" w:rsidRDefault="00820809" w:rsidP="004A382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57" w:type="dxa"/>
            <w:vAlign w:val="center"/>
          </w:tcPr>
          <w:p w14:paraId="231D3BA4" w14:textId="0D5FEFA7" w:rsidR="00820809" w:rsidRPr="001D634C" w:rsidRDefault="009A1B52" w:rsidP="004A382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158" w:type="dxa"/>
            <w:vAlign w:val="center"/>
          </w:tcPr>
          <w:p w14:paraId="3385C5F1" w14:textId="1F2ACE02" w:rsidR="004A3825" w:rsidRPr="001D634C" w:rsidRDefault="004A3825" w:rsidP="00796AF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1</w:t>
            </w:r>
          </w:p>
        </w:tc>
        <w:tc>
          <w:tcPr>
            <w:tcW w:w="1311" w:type="dxa"/>
            <w:vAlign w:val="center"/>
          </w:tcPr>
          <w:p w14:paraId="2E076D58" w14:textId="0A65A2A0" w:rsidR="004A3825" w:rsidRPr="001D634C" w:rsidRDefault="00145314" w:rsidP="00796AF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160" w:type="dxa"/>
            <w:vAlign w:val="center"/>
          </w:tcPr>
          <w:p w14:paraId="6DFA84AF" w14:textId="787CBCC5" w:rsidR="00820809" w:rsidRPr="001D634C" w:rsidRDefault="00145314" w:rsidP="004A382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158" w:type="dxa"/>
            <w:vAlign w:val="center"/>
          </w:tcPr>
          <w:p w14:paraId="3EC124DC" w14:textId="20C06F43" w:rsidR="00820809" w:rsidRPr="001D634C" w:rsidRDefault="00145314" w:rsidP="004A382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096" w:type="dxa"/>
            <w:vAlign w:val="center"/>
          </w:tcPr>
          <w:p w14:paraId="12AFEC5C" w14:textId="70020B81" w:rsidR="00820809" w:rsidRPr="001D634C" w:rsidRDefault="00145314" w:rsidP="004A382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996" w:type="dxa"/>
          </w:tcPr>
          <w:p w14:paraId="52A9749F" w14:textId="77777777" w:rsidR="00915DAA" w:rsidRPr="001D634C" w:rsidRDefault="00820809" w:rsidP="004A3825">
            <w:pPr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1D634C">
              <w:rPr>
                <w:rFonts w:ascii="Liberation Serif" w:hAnsi="Liberation Serif" w:cs="Liberation Serif"/>
                <w:sz w:val="18"/>
                <w:szCs w:val="18"/>
              </w:rPr>
              <w:t xml:space="preserve">Документы, подтверждающие исполнение муниципального контракта. </w:t>
            </w:r>
          </w:p>
          <w:p w14:paraId="020B3023" w14:textId="481D5DE5" w:rsidR="00820809" w:rsidRPr="001D634C" w:rsidRDefault="004A3825" w:rsidP="004A3825">
            <w:pPr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1D634C">
              <w:rPr>
                <w:rFonts w:ascii="Liberation Serif" w:hAnsi="Liberation Serif" w:cs="Liberation Serif"/>
                <w:sz w:val="18"/>
                <w:szCs w:val="18"/>
              </w:rPr>
              <w:t xml:space="preserve">Решение Думы Каменск-Уральского городского округа </w:t>
            </w:r>
          </w:p>
        </w:tc>
      </w:tr>
      <w:tr w:rsidR="001D634C" w:rsidRPr="001D634C" w14:paraId="730ED97B" w14:textId="77777777" w:rsidTr="00D03077">
        <w:trPr>
          <w:jc w:val="center"/>
        </w:trPr>
        <w:tc>
          <w:tcPr>
            <w:tcW w:w="797" w:type="dxa"/>
            <w:vAlign w:val="center"/>
          </w:tcPr>
          <w:p w14:paraId="5747936D" w14:textId="61DDF15A" w:rsidR="004A3825" w:rsidRPr="001D634C" w:rsidRDefault="00A51A6B" w:rsidP="0082080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3763" w:type="dxa"/>
            <w:gridSpan w:val="9"/>
          </w:tcPr>
          <w:p w14:paraId="41A1B0F7" w14:textId="222B522D" w:rsidR="004A3825" w:rsidRPr="001D634C" w:rsidRDefault="009B183D" w:rsidP="009B183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Задача 2. Обеспечение документацией по планировке территорий</w:t>
            </w:r>
          </w:p>
        </w:tc>
      </w:tr>
      <w:tr w:rsidR="001D634C" w:rsidRPr="001D634C" w14:paraId="35190D87" w14:textId="77777777" w:rsidTr="00D03077">
        <w:trPr>
          <w:jc w:val="center"/>
        </w:trPr>
        <w:tc>
          <w:tcPr>
            <w:tcW w:w="797" w:type="dxa"/>
            <w:vAlign w:val="center"/>
          </w:tcPr>
          <w:p w14:paraId="1BBA3727" w14:textId="1A80E5DC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109" w:type="dxa"/>
          </w:tcPr>
          <w:p w14:paraId="24239234" w14:textId="3B56CC96" w:rsidR="00884DE4" w:rsidRPr="001D634C" w:rsidRDefault="00884DE4" w:rsidP="00884DE4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Целевой показатель 2.</w:t>
            </w:r>
          </w:p>
          <w:p w14:paraId="51E28332" w14:textId="7FA8D0D1" w:rsidR="00884DE4" w:rsidRPr="001D634C" w:rsidRDefault="00884DE4" w:rsidP="00884DE4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Количество подготовленных   проектов планировки и проектов межевания территорий </w:t>
            </w:r>
          </w:p>
        </w:tc>
        <w:tc>
          <w:tcPr>
            <w:tcW w:w="1618" w:type="dxa"/>
            <w:vAlign w:val="center"/>
          </w:tcPr>
          <w:p w14:paraId="79CFFF8F" w14:textId="0DFDE40E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57" w:type="dxa"/>
            <w:vAlign w:val="center"/>
          </w:tcPr>
          <w:p w14:paraId="3B8C0E74" w14:textId="3AFE614C" w:rsidR="00884DE4" w:rsidRPr="001D634C" w:rsidRDefault="007C6B9C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158" w:type="dxa"/>
            <w:vAlign w:val="center"/>
          </w:tcPr>
          <w:p w14:paraId="07135B93" w14:textId="7B84DE42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311" w:type="dxa"/>
            <w:vAlign w:val="center"/>
          </w:tcPr>
          <w:p w14:paraId="0CACCB4E" w14:textId="0D5DD97F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60" w:type="dxa"/>
            <w:vAlign w:val="center"/>
          </w:tcPr>
          <w:p w14:paraId="5C002BF4" w14:textId="5A7CC6C4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58" w:type="dxa"/>
            <w:vAlign w:val="center"/>
          </w:tcPr>
          <w:p w14:paraId="0DA30776" w14:textId="242B69B6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096" w:type="dxa"/>
            <w:vAlign w:val="center"/>
          </w:tcPr>
          <w:p w14:paraId="4261E8D9" w14:textId="32B4EDD2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996" w:type="dxa"/>
          </w:tcPr>
          <w:p w14:paraId="283A915E" w14:textId="39F451B1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1D634C">
              <w:rPr>
                <w:rFonts w:ascii="Liberation Serif" w:hAnsi="Liberation Serif" w:cs="Liberation Serif"/>
                <w:sz w:val="18"/>
                <w:szCs w:val="18"/>
              </w:rPr>
              <w:t xml:space="preserve">Документы, подтверждающие исполнение муниципального контракта. </w:t>
            </w:r>
          </w:p>
          <w:p w14:paraId="412EA267" w14:textId="215C6B51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18"/>
                <w:szCs w:val="18"/>
              </w:rPr>
              <w:t>Приказ Комитета по архитектуре и градостроительству об утверждении проектов</w:t>
            </w:r>
          </w:p>
        </w:tc>
      </w:tr>
      <w:tr w:rsidR="001D634C" w:rsidRPr="001D634C" w14:paraId="22AE609B" w14:textId="77777777" w:rsidTr="00D03077">
        <w:trPr>
          <w:jc w:val="center"/>
        </w:trPr>
        <w:tc>
          <w:tcPr>
            <w:tcW w:w="797" w:type="dxa"/>
            <w:vAlign w:val="center"/>
          </w:tcPr>
          <w:p w14:paraId="013026EA" w14:textId="5DFEEC6E" w:rsidR="00B32C27" w:rsidRPr="001D634C" w:rsidRDefault="00B32C27" w:rsidP="00B32C27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13763" w:type="dxa"/>
            <w:gridSpan w:val="9"/>
          </w:tcPr>
          <w:p w14:paraId="5E64B11B" w14:textId="77777777" w:rsidR="00B32C27" w:rsidRPr="001D634C" w:rsidRDefault="00B32C27" w:rsidP="00B32C27">
            <w:pPr>
              <w:jc w:val="both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Цель 2. Увеличение объемов строительства, оказание содействия в реализации инвестиционных проектов </w:t>
            </w:r>
          </w:p>
          <w:p w14:paraId="4FB9B700" w14:textId="11A0D16E" w:rsidR="00B32C27" w:rsidRPr="001D634C" w:rsidRDefault="00B32C27" w:rsidP="00B32C27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комплексного развития территорий </w:t>
            </w:r>
          </w:p>
        </w:tc>
      </w:tr>
      <w:tr w:rsidR="001D634C" w:rsidRPr="001D634C" w14:paraId="290BBA3D" w14:textId="77777777" w:rsidTr="00D03077">
        <w:trPr>
          <w:jc w:val="center"/>
        </w:trPr>
        <w:tc>
          <w:tcPr>
            <w:tcW w:w="797" w:type="dxa"/>
            <w:vAlign w:val="center"/>
          </w:tcPr>
          <w:p w14:paraId="16BCD97A" w14:textId="77777777" w:rsidR="00B32C27" w:rsidRPr="001D634C" w:rsidRDefault="00B32C27" w:rsidP="00B32C27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3763" w:type="dxa"/>
            <w:gridSpan w:val="9"/>
          </w:tcPr>
          <w:p w14:paraId="2BD1C1FC" w14:textId="1E4BDBA2" w:rsidR="00B32C27" w:rsidRPr="001D634C" w:rsidRDefault="00B32C27" w:rsidP="00B32C27">
            <w:pPr>
              <w:jc w:val="both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Задача 3. Формирование земельных участков под размещение объектов и территорий</w:t>
            </w:r>
          </w:p>
        </w:tc>
      </w:tr>
      <w:tr w:rsidR="001D634C" w:rsidRPr="001D634C" w14:paraId="118BC89C" w14:textId="77777777" w:rsidTr="004E16A2">
        <w:trPr>
          <w:jc w:val="center"/>
        </w:trPr>
        <w:tc>
          <w:tcPr>
            <w:tcW w:w="797" w:type="dxa"/>
            <w:vAlign w:val="center"/>
          </w:tcPr>
          <w:p w14:paraId="0AC468BF" w14:textId="0282CFCC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109" w:type="dxa"/>
            <w:vAlign w:val="center"/>
          </w:tcPr>
          <w:p w14:paraId="2BF3208F" w14:textId="6F6A7E94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618" w:type="dxa"/>
            <w:vAlign w:val="center"/>
          </w:tcPr>
          <w:p w14:paraId="2934D821" w14:textId="6386D9D2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157" w:type="dxa"/>
            <w:vAlign w:val="center"/>
          </w:tcPr>
          <w:p w14:paraId="6B543D15" w14:textId="475F26FA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158" w:type="dxa"/>
            <w:vAlign w:val="center"/>
          </w:tcPr>
          <w:p w14:paraId="19B83954" w14:textId="28672EEC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311" w:type="dxa"/>
            <w:vAlign w:val="center"/>
          </w:tcPr>
          <w:p w14:paraId="4B7C182B" w14:textId="197FCF01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160" w:type="dxa"/>
            <w:vAlign w:val="center"/>
          </w:tcPr>
          <w:p w14:paraId="72B7FC7D" w14:textId="573526D7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158" w:type="dxa"/>
            <w:vAlign w:val="center"/>
          </w:tcPr>
          <w:p w14:paraId="175E4392" w14:textId="2D1FD8E7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096" w:type="dxa"/>
            <w:vAlign w:val="center"/>
          </w:tcPr>
          <w:p w14:paraId="1652EAC5" w14:textId="39D0E4BE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996" w:type="dxa"/>
            <w:vAlign w:val="center"/>
          </w:tcPr>
          <w:p w14:paraId="060539EC" w14:textId="1DE42A29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0A35BA31" w14:textId="77777777" w:rsidTr="00D03077">
        <w:trPr>
          <w:jc w:val="center"/>
        </w:trPr>
        <w:tc>
          <w:tcPr>
            <w:tcW w:w="797" w:type="dxa"/>
            <w:vAlign w:val="center"/>
          </w:tcPr>
          <w:p w14:paraId="690F6A6E" w14:textId="17C12B0E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109" w:type="dxa"/>
          </w:tcPr>
          <w:p w14:paraId="25CCB184" w14:textId="5E30FE68" w:rsidR="00233419" w:rsidRPr="001D634C" w:rsidRDefault="00233419" w:rsidP="0023341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Целевой показатель 3.</w:t>
            </w:r>
          </w:p>
          <w:p w14:paraId="0F72DD7F" w14:textId="55763B4B" w:rsidR="00233419" w:rsidRPr="001D634C" w:rsidRDefault="00233419" w:rsidP="00233419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Количество сформированных земельных участков </w:t>
            </w:r>
          </w:p>
        </w:tc>
        <w:tc>
          <w:tcPr>
            <w:tcW w:w="1618" w:type="dxa"/>
            <w:vAlign w:val="center"/>
          </w:tcPr>
          <w:p w14:paraId="44A81B51" w14:textId="2B91481F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57" w:type="dxa"/>
            <w:vAlign w:val="center"/>
          </w:tcPr>
          <w:p w14:paraId="002CC587" w14:textId="604269F1" w:rsidR="00233419" w:rsidRPr="001D634C" w:rsidRDefault="0032170F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1158" w:type="dxa"/>
            <w:vAlign w:val="center"/>
          </w:tcPr>
          <w:p w14:paraId="50A26A03" w14:textId="10E122BF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1311" w:type="dxa"/>
            <w:vAlign w:val="center"/>
          </w:tcPr>
          <w:p w14:paraId="01C9E81C" w14:textId="17FE3284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1160" w:type="dxa"/>
            <w:vAlign w:val="center"/>
          </w:tcPr>
          <w:p w14:paraId="39DA3511" w14:textId="197729F1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1158" w:type="dxa"/>
            <w:vAlign w:val="center"/>
          </w:tcPr>
          <w:p w14:paraId="03329E2E" w14:textId="4E3E8731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1096" w:type="dxa"/>
            <w:vAlign w:val="center"/>
          </w:tcPr>
          <w:p w14:paraId="47EAFC63" w14:textId="4233B4DF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1996" w:type="dxa"/>
          </w:tcPr>
          <w:p w14:paraId="1CE14C38" w14:textId="029F5427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Кадастровый паспорт</w:t>
            </w:r>
          </w:p>
        </w:tc>
      </w:tr>
      <w:tr w:rsidR="001D634C" w:rsidRPr="001D634C" w14:paraId="10AACF28" w14:textId="77777777" w:rsidTr="00D03077">
        <w:trPr>
          <w:jc w:val="center"/>
        </w:trPr>
        <w:tc>
          <w:tcPr>
            <w:tcW w:w="797" w:type="dxa"/>
            <w:vAlign w:val="center"/>
          </w:tcPr>
          <w:p w14:paraId="380D8058" w14:textId="689D6B8F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13763" w:type="dxa"/>
            <w:gridSpan w:val="9"/>
          </w:tcPr>
          <w:p w14:paraId="5EAC3CF1" w14:textId="18E1D411" w:rsidR="00233419" w:rsidRPr="001D634C" w:rsidRDefault="00233419" w:rsidP="009A1B52">
            <w:pPr>
              <w:jc w:val="both"/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Цель 3. Ведение государственной информационной системы обеспечения градостроительной деятельности Свердловской области (ГИСОГД СО) </w:t>
            </w:r>
          </w:p>
        </w:tc>
      </w:tr>
      <w:tr w:rsidR="001D634C" w:rsidRPr="001D634C" w14:paraId="4C2E715E" w14:textId="77777777" w:rsidTr="00D03077">
        <w:trPr>
          <w:jc w:val="center"/>
        </w:trPr>
        <w:tc>
          <w:tcPr>
            <w:tcW w:w="797" w:type="dxa"/>
            <w:vAlign w:val="center"/>
          </w:tcPr>
          <w:p w14:paraId="6EA574C3" w14:textId="7A3444FB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13763" w:type="dxa"/>
            <w:gridSpan w:val="9"/>
          </w:tcPr>
          <w:p w14:paraId="5C7D40DE" w14:textId="0828B419" w:rsidR="00233419" w:rsidRPr="001D634C" w:rsidRDefault="00233419" w:rsidP="00233419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Задача 4. Предоставление услуг в сфере градостроительной деятельности</w:t>
            </w:r>
          </w:p>
        </w:tc>
      </w:tr>
      <w:tr w:rsidR="001D634C" w:rsidRPr="001D634C" w14:paraId="126A3C69" w14:textId="77777777" w:rsidTr="00D03077">
        <w:trPr>
          <w:jc w:val="center"/>
        </w:trPr>
        <w:tc>
          <w:tcPr>
            <w:tcW w:w="797" w:type="dxa"/>
            <w:vAlign w:val="center"/>
          </w:tcPr>
          <w:p w14:paraId="58439E98" w14:textId="44F8D57D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109" w:type="dxa"/>
          </w:tcPr>
          <w:p w14:paraId="38253B43" w14:textId="77777777" w:rsidR="00233419" w:rsidRPr="001D634C" w:rsidRDefault="00233419" w:rsidP="0023341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Целевой показатель 4.</w:t>
            </w:r>
          </w:p>
          <w:p w14:paraId="35282029" w14:textId="63D687D1" w:rsidR="00233419" w:rsidRPr="001D634C" w:rsidRDefault="00233419" w:rsidP="0023341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Размещение градостроительной документации в каталогах ГИСОГД СО</w:t>
            </w:r>
          </w:p>
        </w:tc>
        <w:tc>
          <w:tcPr>
            <w:tcW w:w="1618" w:type="dxa"/>
            <w:vAlign w:val="center"/>
          </w:tcPr>
          <w:p w14:paraId="5F6690CC" w14:textId="5811EAF9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количество каталогов</w:t>
            </w:r>
          </w:p>
        </w:tc>
        <w:tc>
          <w:tcPr>
            <w:tcW w:w="1157" w:type="dxa"/>
            <w:vAlign w:val="center"/>
          </w:tcPr>
          <w:p w14:paraId="7CCDBC05" w14:textId="427044F3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1158" w:type="dxa"/>
            <w:vAlign w:val="center"/>
          </w:tcPr>
          <w:p w14:paraId="7BB30AD1" w14:textId="60306247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1311" w:type="dxa"/>
            <w:vAlign w:val="center"/>
          </w:tcPr>
          <w:p w14:paraId="1EB2EFA2" w14:textId="3B373070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1160" w:type="dxa"/>
            <w:vAlign w:val="center"/>
          </w:tcPr>
          <w:p w14:paraId="519FEF7E" w14:textId="4F49FFB8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1158" w:type="dxa"/>
            <w:vAlign w:val="center"/>
          </w:tcPr>
          <w:p w14:paraId="7FB3A636" w14:textId="64E4172C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1096" w:type="dxa"/>
            <w:vAlign w:val="center"/>
          </w:tcPr>
          <w:p w14:paraId="29FC65F9" w14:textId="1D59F151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1996" w:type="dxa"/>
          </w:tcPr>
          <w:p w14:paraId="6CE3FF79" w14:textId="77777777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Каталоги</w:t>
            </w:r>
          </w:p>
          <w:p w14:paraId="52E0BAC7" w14:textId="30FCCA27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 ГИСОГД СО</w:t>
            </w:r>
          </w:p>
        </w:tc>
      </w:tr>
      <w:tr w:rsidR="00233419" w:rsidRPr="001D634C" w14:paraId="2B9DF430" w14:textId="77777777" w:rsidTr="00D03077">
        <w:trPr>
          <w:jc w:val="center"/>
        </w:trPr>
        <w:tc>
          <w:tcPr>
            <w:tcW w:w="797" w:type="dxa"/>
            <w:vAlign w:val="center"/>
          </w:tcPr>
          <w:p w14:paraId="4F4C25F8" w14:textId="6C3CB335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3109" w:type="dxa"/>
          </w:tcPr>
          <w:p w14:paraId="37596965" w14:textId="1B1F3999" w:rsidR="00233419" w:rsidRPr="001D634C" w:rsidRDefault="00233419" w:rsidP="0023341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Целевой показатель 5. Предоставление услуг в сфере градостроительной деятельности с помощью ГИСОГД СО</w:t>
            </w:r>
          </w:p>
        </w:tc>
        <w:tc>
          <w:tcPr>
            <w:tcW w:w="1618" w:type="dxa"/>
            <w:vAlign w:val="center"/>
          </w:tcPr>
          <w:p w14:paraId="7C2D1A69" w14:textId="5738FA98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количество услуг</w:t>
            </w:r>
          </w:p>
        </w:tc>
        <w:tc>
          <w:tcPr>
            <w:tcW w:w="1157" w:type="dxa"/>
            <w:vAlign w:val="center"/>
          </w:tcPr>
          <w:p w14:paraId="695B1C5D" w14:textId="7383A903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1158" w:type="dxa"/>
            <w:vAlign w:val="center"/>
          </w:tcPr>
          <w:p w14:paraId="675BFD1D" w14:textId="0A908A56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  <w:r w:rsidR="00884DE4"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3</w:t>
            </w:r>
          </w:p>
        </w:tc>
        <w:tc>
          <w:tcPr>
            <w:tcW w:w="1311" w:type="dxa"/>
            <w:vAlign w:val="center"/>
          </w:tcPr>
          <w:p w14:paraId="4F0A3FDD" w14:textId="0181A388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1160" w:type="dxa"/>
            <w:vAlign w:val="center"/>
          </w:tcPr>
          <w:p w14:paraId="5740E490" w14:textId="62225990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1158" w:type="dxa"/>
            <w:vAlign w:val="center"/>
          </w:tcPr>
          <w:p w14:paraId="6F8D5C00" w14:textId="666F747B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1096" w:type="dxa"/>
            <w:vAlign w:val="center"/>
          </w:tcPr>
          <w:p w14:paraId="1D0F573A" w14:textId="5D25F8E9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1996" w:type="dxa"/>
          </w:tcPr>
          <w:p w14:paraId="44E667FC" w14:textId="77777777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Каталоги </w:t>
            </w:r>
          </w:p>
          <w:p w14:paraId="7091FCD9" w14:textId="692B8050" w:rsidR="00233419" w:rsidRPr="001D634C" w:rsidRDefault="00233419" w:rsidP="00233419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ГИСОГД СО</w:t>
            </w:r>
          </w:p>
        </w:tc>
      </w:tr>
    </w:tbl>
    <w:p w14:paraId="54A9F171" w14:textId="77777777" w:rsidR="00D04EEC" w:rsidRPr="001D634C" w:rsidRDefault="00D04EEC" w:rsidP="00453155">
      <w:pPr>
        <w:rPr>
          <w:rFonts w:ascii="Liberation Serif" w:hAnsi="Liberation Serif" w:cs="Liberation Serif"/>
          <w:sz w:val="28"/>
          <w:szCs w:val="28"/>
        </w:rPr>
      </w:pPr>
    </w:p>
    <w:p w14:paraId="54E8E9A6" w14:textId="77777777" w:rsidR="00404248" w:rsidRPr="001D634C" w:rsidRDefault="00404248" w:rsidP="00AD72D3">
      <w:pPr>
        <w:rPr>
          <w:rFonts w:ascii="Liberation Serif" w:hAnsi="Liberation Serif" w:cs="Liberation Serif"/>
          <w:sz w:val="22"/>
          <w:szCs w:val="22"/>
        </w:rPr>
      </w:pPr>
    </w:p>
    <w:p w14:paraId="22709E65" w14:textId="77777777" w:rsidR="0098164C" w:rsidRPr="001D634C" w:rsidRDefault="0098164C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284800CF" w14:textId="77777777" w:rsidR="0098164C" w:rsidRPr="001D634C" w:rsidRDefault="0098164C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45611726" w14:textId="77777777" w:rsidR="0098164C" w:rsidRPr="001D634C" w:rsidRDefault="0098164C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186633D2" w14:textId="77777777" w:rsidR="00F855EE" w:rsidRPr="001D634C" w:rsidRDefault="00F855EE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3484F7F5" w14:textId="77777777" w:rsidR="00F855EE" w:rsidRPr="001D634C" w:rsidRDefault="00F855EE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0738702E" w14:textId="77777777" w:rsidR="00F855EE" w:rsidRPr="001D634C" w:rsidRDefault="00F855EE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3EE7B4F0" w14:textId="77777777" w:rsidR="00F855EE" w:rsidRPr="001D634C" w:rsidRDefault="00F855EE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7B805520" w14:textId="77777777" w:rsidR="00F855EE" w:rsidRPr="001D634C" w:rsidRDefault="00F855EE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340A2CA1" w14:textId="77777777" w:rsidR="00F855EE" w:rsidRPr="001D634C" w:rsidRDefault="00F855EE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02A56C96" w14:textId="77777777" w:rsidR="00233419" w:rsidRPr="001D634C" w:rsidRDefault="00233419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78FFF85C" w14:textId="77777777" w:rsidR="00233419" w:rsidRPr="001D634C" w:rsidRDefault="00233419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6E82E2FE" w14:textId="77777777" w:rsidR="00233419" w:rsidRPr="001D634C" w:rsidRDefault="00233419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21E90809" w14:textId="0EE7D27E" w:rsidR="00751522" w:rsidRPr="001D634C" w:rsidRDefault="00751522" w:rsidP="00751522">
      <w:pPr>
        <w:jc w:val="right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lastRenderedPageBreak/>
        <w:t>Приложение № 2 к Программе</w:t>
      </w:r>
    </w:p>
    <w:p w14:paraId="03E5FABE" w14:textId="77777777" w:rsidR="00751522" w:rsidRPr="001D634C" w:rsidRDefault="00751522" w:rsidP="00751522">
      <w:pPr>
        <w:jc w:val="right"/>
        <w:rPr>
          <w:rFonts w:ascii="Liberation Serif" w:hAnsi="Liberation Serif" w:cs="Liberation Serif"/>
          <w:sz w:val="24"/>
          <w:szCs w:val="24"/>
        </w:rPr>
      </w:pPr>
    </w:p>
    <w:p w14:paraId="28D10AB7" w14:textId="77777777" w:rsidR="00751522" w:rsidRPr="001D634C" w:rsidRDefault="00751522" w:rsidP="00751522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ЦЕЛИ, ЗАДАЧИ, ЦЕЛЕВЫЕ ПОКАЗАТЕЛИ</w:t>
      </w:r>
    </w:p>
    <w:p w14:paraId="7694D117" w14:textId="2E4B2575" w:rsidR="00751522" w:rsidRPr="001D634C" w:rsidRDefault="00751522" w:rsidP="00751522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реализации подпрограммы «Строительство объектов транспортной инфраструктуры» </w:t>
      </w:r>
    </w:p>
    <w:p w14:paraId="38FE0335" w14:textId="77777777" w:rsidR="001F2083" w:rsidRPr="001D634C" w:rsidRDefault="001F2083" w:rsidP="00751522">
      <w:pPr>
        <w:jc w:val="center"/>
        <w:rPr>
          <w:rFonts w:ascii="Liberation Serif" w:hAnsi="Liberation Serif" w:cs="Liberation Serif"/>
          <w:sz w:val="28"/>
          <w:szCs w:val="28"/>
        </w:rPr>
      </w:pPr>
    </w:p>
    <w:tbl>
      <w:tblPr>
        <w:tblStyle w:val="ac"/>
        <w:tblW w:w="0" w:type="auto"/>
        <w:tblInd w:w="-113" w:type="dxa"/>
        <w:tblLook w:val="04A0" w:firstRow="1" w:lastRow="0" w:firstColumn="1" w:lastColumn="0" w:noHBand="0" w:noVBand="1"/>
      </w:tblPr>
      <w:tblGrid>
        <w:gridCol w:w="910"/>
        <w:gridCol w:w="3550"/>
        <w:gridCol w:w="1130"/>
        <w:gridCol w:w="1187"/>
        <w:gridCol w:w="1188"/>
        <w:gridCol w:w="1188"/>
        <w:gridCol w:w="1187"/>
        <w:gridCol w:w="1188"/>
        <w:gridCol w:w="1096"/>
        <w:gridCol w:w="2049"/>
      </w:tblGrid>
      <w:tr w:rsidR="001D634C" w:rsidRPr="001D634C" w14:paraId="563D7FF8" w14:textId="77777777" w:rsidTr="001F2083">
        <w:trPr>
          <w:trHeight w:val="340"/>
        </w:trPr>
        <w:tc>
          <w:tcPr>
            <w:tcW w:w="910" w:type="dxa"/>
            <w:vMerge w:val="restart"/>
            <w:vAlign w:val="center"/>
          </w:tcPr>
          <w:p w14:paraId="1607489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550" w:type="dxa"/>
            <w:vMerge w:val="restart"/>
            <w:vAlign w:val="center"/>
          </w:tcPr>
          <w:p w14:paraId="307805A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Наименование цели (целей) и задач, </w:t>
            </w:r>
          </w:p>
          <w:p w14:paraId="077D6768" w14:textId="77777777" w:rsidR="001F2083" w:rsidRPr="001D634C" w:rsidRDefault="001F2083" w:rsidP="009A644E">
            <w:pPr>
              <w:ind w:left="-205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целевых показателей</w:t>
            </w:r>
          </w:p>
        </w:tc>
        <w:tc>
          <w:tcPr>
            <w:tcW w:w="1130" w:type="dxa"/>
            <w:vMerge w:val="restart"/>
            <w:vAlign w:val="center"/>
          </w:tcPr>
          <w:p w14:paraId="70F4B9C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Единица измерения</w:t>
            </w:r>
          </w:p>
        </w:tc>
        <w:tc>
          <w:tcPr>
            <w:tcW w:w="7034" w:type="dxa"/>
            <w:gridSpan w:val="6"/>
            <w:vAlign w:val="center"/>
          </w:tcPr>
          <w:p w14:paraId="7788D01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Значение целевого показателя</w:t>
            </w:r>
          </w:p>
        </w:tc>
        <w:tc>
          <w:tcPr>
            <w:tcW w:w="2049" w:type="dxa"/>
            <w:vMerge w:val="restart"/>
            <w:vAlign w:val="center"/>
          </w:tcPr>
          <w:p w14:paraId="56A36A9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Источник значений целевого показателя</w:t>
            </w:r>
          </w:p>
        </w:tc>
      </w:tr>
      <w:tr w:rsidR="001D634C" w:rsidRPr="001D634C" w14:paraId="193702C3" w14:textId="77777777" w:rsidTr="001F2083">
        <w:tc>
          <w:tcPr>
            <w:tcW w:w="910" w:type="dxa"/>
            <w:vMerge/>
          </w:tcPr>
          <w:p w14:paraId="106327C3" w14:textId="77777777" w:rsidR="001F2083" w:rsidRPr="001D634C" w:rsidRDefault="001F2083" w:rsidP="009A644E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550" w:type="dxa"/>
            <w:vMerge/>
          </w:tcPr>
          <w:p w14:paraId="46F90F13" w14:textId="77777777" w:rsidR="001F2083" w:rsidRPr="001D634C" w:rsidRDefault="001F2083" w:rsidP="009A644E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0" w:type="dxa"/>
            <w:vMerge/>
          </w:tcPr>
          <w:p w14:paraId="5BC41E52" w14:textId="77777777" w:rsidR="001F2083" w:rsidRPr="001D634C" w:rsidRDefault="001F2083" w:rsidP="009A644E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 w14:paraId="0DCC288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6C3A81E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1B95643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4D33475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188" w:type="dxa"/>
            <w:vAlign w:val="center"/>
          </w:tcPr>
          <w:p w14:paraId="43456E0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599B326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31E958C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6000CA4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188" w:type="dxa"/>
            <w:vAlign w:val="center"/>
          </w:tcPr>
          <w:p w14:paraId="195DC24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3CF3745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62C1FC5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46F9DF2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187" w:type="dxa"/>
            <w:vAlign w:val="center"/>
          </w:tcPr>
          <w:p w14:paraId="7AF1F32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2F0A8DF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2F5126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4ECEB7F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188" w:type="dxa"/>
            <w:vAlign w:val="center"/>
          </w:tcPr>
          <w:p w14:paraId="6B73E5A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583D311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3E915D3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69B26F6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096" w:type="dxa"/>
            <w:vAlign w:val="center"/>
          </w:tcPr>
          <w:p w14:paraId="7D68D3D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399441B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07A8E19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74E24F5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2049" w:type="dxa"/>
            <w:vMerge/>
          </w:tcPr>
          <w:p w14:paraId="290AAA61" w14:textId="77777777" w:rsidR="001F2083" w:rsidRPr="001D634C" w:rsidRDefault="001F2083" w:rsidP="009A644E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D634C" w:rsidRPr="001D634C" w14:paraId="45429C4E" w14:textId="77777777" w:rsidTr="001F2083">
        <w:trPr>
          <w:trHeight w:val="283"/>
        </w:trPr>
        <w:tc>
          <w:tcPr>
            <w:tcW w:w="910" w:type="dxa"/>
            <w:vAlign w:val="center"/>
          </w:tcPr>
          <w:p w14:paraId="6E71BD2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550" w:type="dxa"/>
            <w:vAlign w:val="center"/>
          </w:tcPr>
          <w:p w14:paraId="1C72FBA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130" w:type="dxa"/>
            <w:vAlign w:val="center"/>
          </w:tcPr>
          <w:p w14:paraId="022D183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187" w:type="dxa"/>
            <w:vAlign w:val="center"/>
          </w:tcPr>
          <w:p w14:paraId="170630E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188" w:type="dxa"/>
            <w:vAlign w:val="center"/>
          </w:tcPr>
          <w:p w14:paraId="638EAF4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188" w:type="dxa"/>
            <w:vAlign w:val="center"/>
          </w:tcPr>
          <w:p w14:paraId="73E687A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187" w:type="dxa"/>
            <w:vAlign w:val="center"/>
          </w:tcPr>
          <w:p w14:paraId="6DEF54E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188" w:type="dxa"/>
            <w:vAlign w:val="center"/>
          </w:tcPr>
          <w:p w14:paraId="119A161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096" w:type="dxa"/>
            <w:vAlign w:val="center"/>
          </w:tcPr>
          <w:p w14:paraId="5F4E2BE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2049" w:type="dxa"/>
            <w:vAlign w:val="center"/>
          </w:tcPr>
          <w:p w14:paraId="54F7E61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75EDC717" w14:textId="77777777" w:rsidTr="001F2083">
        <w:trPr>
          <w:trHeight w:val="283"/>
        </w:trPr>
        <w:tc>
          <w:tcPr>
            <w:tcW w:w="910" w:type="dxa"/>
            <w:vAlign w:val="center"/>
          </w:tcPr>
          <w:p w14:paraId="27732CA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3763" w:type="dxa"/>
            <w:gridSpan w:val="9"/>
          </w:tcPr>
          <w:p w14:paraId="08851E73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Цель 4. Развитие современной и эффективной транспортной инфраструктуры</w:t>
            </w:r>
          </w:p>
        </w:tc>
      </w:tr>
      <w:tr w:rsidR="001D634C" w:rsidRPr="001D634C" w14:paraId="53ABD76B" w14:textId="77777777" w:rsidTr="001F2083">
        <w:trPr>
          <w:trHeight w:val="283"/>
        </w:trPr>
        <w:tc>
          <w:tcPr>
            <w:tcW w:w="910" w:type="dxa"/>
            <w:vAlign w:val="center"/>
          </w:tcPr>
          <w:p w14:paraId="3DFBA8B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13763" w:type="dxa"/>
            <w:gridSpan w:val="9"/>
          </w:tcPr>
          <w:p w14:paraId="7A84CCA5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Задача 5. Строительство объектов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транспортной инфраструктуры</w:t>
            </w:r>
          </w:p>
        </w:tc>
      </w:tr>
      <w:tr w:rsidR="001D634C" w:rsidRPr="001D634C" w14:paraId="22C6E049" w14:textId="77777777" w:rsidTr="001F2083">
        <w:tc>
          <w:tcPr>
            <w:tcW w:w="910" w:type="dxa"/>
            <w:vAlign w:val="center"/>
          </w:tcPr>
          <w:p w14:paraId="0273F8E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550" w:type="dxa"/>
          </w:tcPr>
          <w:p w14:paraId="36210911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Целевой показатель 6. </w:t>
            </w:r>
          </w:p>
          <w:p w14:paraId="2C65A5C6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Количество подготовленных проектов на строительство объектов транспортной инфраструктуры</w:t>
            </w:r>
          </w:p>
        </w:tc>
        <w:tc>
          <w:tcPr>
            <w:tcW w:w="1130" w:type="dxa"/>
            <w:vAlign w:val="center"/>
          </w:tcPr>
          <w:p w14:paraId="52956A2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49174AF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1188" w:type="dxa"/>
            <w:vAlign w:val="center"/>
          </w:tcPr>
          <w:p w14:paraId="1DA3C0E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2E2CD36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08B6328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50BDAD1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1</w:t>
            </w:r>
          </w:p>
        </w:tc>
        <w:tc>
          <w:tcPr>
            <w:tcW w:w="1096" w:type="dxa"/>
            <w:vAlign w:val="center"/>
          </w:tcPr>
          <w:p w14:paraId="17A6978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2049" w:type="dxa"/>
          </w:tcPr>
          <w:p w14:paraId="6D103B7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1D634C">
              <w:rPr>
                <w:rFonts w:ascii="Liberation Serif" w:hAnsi="Liberation Serif" w:cs="Liberation Serif"/>
                <w:sz w:val="18"/>
                <w:szCs w:val="18"/>
              </w:rPr>
              <w:t xml:space="preserve">Документы, подтверждающие исполнение муниципального контракта. </w:t>
            </w:r>
          </w:p>
        </w:tc>
      </w:tr>
      <w:tr w:rsidR="001D634C" w:rsidRPr="001D634C" w14:paraId="11CA2392" w14:textId="77777777" w:rsidTr="001F2083">
        <w:tc>
          <w:tcPr>
            <w:tcW w:w="910" w:type="dxa"/>
            <w:vAlign w:val="center"/>
          </w:tcPr>
          <w:p w14:paraId="42971B1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3550" w:type="dxa"/>
          </w:tcPr>
          <w:p w14:paraId="39F6777A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Целевой показатель 7.</w:t>
            </w:r>
          </w:p>
          <w:p w14:paraId="3F52596A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Количество введенных в эксплуатацию объектов транспортной инфраструктуры</w:t>
            </w:r>
          </w:p>
        </w:tc>
        <w:tc>
          <w:tcPr>
            <w:tcW w:w="1130" w:type="dxa"/>
            <w:vAlign w:val="center"/>
          </w:tcPr>
          <w:p w14:paraId="553D060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211D488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0</w:t>
            </w:r>
          </w:p>
        </w:tc>
        <w:tc>
          <w:tcPr>
            <w:tcW w:w="1188" w:type="dxa"/>
            <w:vAlign w:val="center"/>
          </w:tcPr>
          <w:p w14:paraId="7B746B4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188" w:type="dxa"/>
            <w:vAlign w:val="center"/>
          </w:tcPr>
          <w:p w14:paraId="3C43CBB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0FEB3EB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188" w:type="dxa"/>
            <w:vAlign w:val="center"/>
          </w:tcPr>
          <w:p w14:paraId="4ED1C96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0</w:t>
            </w:r>
          </w:p>
        </w:tc>
        <w:tc>
          <w:tcPr>
            <w:tcW w:w="1096" w:type="dxa"/>
            <w:vAlign w:val="center"/>
          </w:tcPr>
          <w:p w14:paraId="61281C8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049" w:type="dxa"/>
          </w:tcPr>
          <w:p w14:paraId="5ADA618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Разрешение на ввод объекта в эксплуатацию.</w:t>
            </w:r>
          </w:p>
          <w:p w14:paraId="06DC114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Акт приёмки выполненных работ.</w:t>
            </w:r>
          </w:p>
          <w:p w14:paraId="43904C4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Технический план.</w:t>
            </w:r>
          </w:p>
        </w:tc>
      </w:tr>
      <w:tr w:rsidR="001D634C" w:rsidRPr="001D634C" w14:paraId="103E3093" w14:textId="77777777" w:rsidTr="001F2083">
        <w:tc>
          <w:tcPr>
            <w:tcW w:w="910" w:type="dxa"/>
            <w:vAlign w:val="center"/>
          </w:tcPr>
          <w:p w14:paraId="12C3563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550" w:type="dxa"/>
          </w:tcPr>
          <w:p w14:paraId="6ACFE621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Целевой показатель 8.</w:t>
            </w:r>
          </w:p>
          <w:p w14:paraId="44BC71E1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Протяжённость построенных дорог переходного типа </w:t>
            </w:r>
          </w:p>
        </w:tc>
        <w:tc>
          <w:tcPr>
            <w:tcW w:w="1130" w:type="dxa"/>
            <w:vAlign w:val="center"/>
          </w:tcPr>
          <w:p w14:paraId="0C69A22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км.</w:t>
            </w:r>
          </w:p>
        </w:tc>
        <w:tc>
          <w:tcPr>
            <w:tcW w:w="1187" w:type="dxa"/>
            <w:vAlign w:val="center"/>
          </w:tcPr>
          <w:p w14:paraId="4B7F5F3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70752DD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5A6BFE3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7C04B33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5B5CFF8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096" w:type="dxa"/>
            <w:vAlign w:val="center"/>
          </w:tcPr>
          <w:p w14:paraId="19C3CC4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2049" w:type="dxa"/>
          </w:tcPr>
          <w:p w14:paraId="0780079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Акт приёмки выполненных работ.</w:t>
            </w:r>
          </w:p>
          <w:p w14:paraId="55B0499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Технический план.</w:t>
            </w:r>
          </w:p>
          <w:p w14:paraId="67039A2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</w:p>
        </w:tc>
      </w:tr>
    </w:tbl>
    <w:p w14:paraId="0913FFAC" w14:textId="77777777" w:rsidR="00751522" w:rsidRPr="001D634C" w:rsidRDefault="00751522" w:rsidP="00751522">
      <w:pPr>
        <w:jc w:val="right"/>
        <w:rPr>
          <w:rFonts w:ascii="Liberation Serif" w:hAnsi="Liberation Serif" w:cs="Liberation Serif"/>
          <w:sz w:val="24"/>
          <w:szCs w:val="24"/>
        </w:rPr>
      </w:pPr>
    </w:p>
    <w:p w14:paraId="68DAD58C" w14:textId="77777777" w:rsidR="00D04EEC" w:rsidRPr="001D634C" w:rsidRDefault="00D04EEC" w:rsidP="00453155">
      <w:pPr>
        <w:rPr>
          <w:rFonts w:ascii="Liberation Serif" w:hAnsi="Liberation Serif" w:cs="Liberation Serif"/>
          <w:sz w:val="28"/>
          <w:szCs w:val="28"/>
        </w:rPr>
      </w:pPr>
    </w:p>
    <w:p w14:paraId="04025E7D" w14:textId="77777777" w:rsidR="00D05B13" w:rsidRPr="001D634C" w:rsidRDefault="00D05B13" w:rsidP="00267CFA">
      <w:pPr>
        <w:rPr>
          <w:rFonts w:ascii="Liberation Serif" w:hAnsi="Liberation Serif" w:cs="Liberation Serif"/>
          <w:sz w:val="28"/>
          <w:szCs w:val="28"/>
        </w:rPr>
      </w:pPr>
    </w:p>
    <w:p w14:paraId="0321CFE3" w14:textId="77777777" w:rsidR="00600661" w:rsidRPr="001D634C" w:rsidRDefault="00600661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5283AA79" w14:textId="77777777" w:rsidR="009E7A97" w:rsidRPr="001D634C" w:rsidRDefault="009E7A97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69F0B493" w14:textId="77777777" w:rsidR="00233419" w:rsidRPr="001D634C" w:rsidRDefault="00233419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6C10CFA7" w14:textId="76100B0A" w:rsidR="00FF005E" w:rsidRPr="001D634C" w:rsidRDefault="00FF005E" w:rsidP="00FF005E">
      <w:pPr>
        <w:jc w:val="right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lastRenderedPageBreak/>
        <w:t>Приложение № 3 к Программе</w:t>
      </w:r>
    </w:p>
    <w:p w14:paraId="5BFB250A" w14:textId="77777777" w:rsidR="00FF005E" w:rsidRPr="001D634C" w:rsidRDefault="00FF005E" w:rsidP="00FF005E">
      <w:pPr>
        <w:jc w:val="right"/>
        <w:rPr>
          <w:rFonts w:ascii="Liberation Serif" w:hAnsi="Liberation Serif" w:cs="Liberation Serif"/>
          <w:sz w:val="24"/>
          <w:szCs w:val="24"/>
        </w:rPr>
      </w:pPr>
    </w:p>
    <w:p w14:paraId="4CC8D5B6" w14:textId="77777777" w:rsidR="00FF005E" w:rsidRPr="001D634C" w:rsidRDefault="00FF005E" w:rsidP="00FF005E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ЦЕЛИ, ЗАДАЧИ, ЦЕЛЕВЫЕ ПОКАЗАТЕЛИ</w:t>
      </w:r>
    </w:p>
    <w:p w14:paraId="4FBB823B" w14:textId="77777777" w:rsidR="00FF005E" w:rsidRPr="001D634C" w:rsidRDefault="00FF005E" w:rsidP="00FF005E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реализации подпрограммы «Строительство объектов инженерной инфраструктуры»</w:t>
      </w:r>
    </w:p>
    <w:p w14:paraId="677FE67A" w14:textId="77777777" w:rsidR="00FF005E" w:rsidRPr="001D634C" w:rsidRDefault="00FF005E" w:rsidP="00FF005E">
      <w:pPr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97"/>
        <w:gridCol w:w="3550"/>
        <w:gridCol w:w="1130"/>
        <w:gridCol w:w="1187"/>
        <w:gridCol w:w="1188"/>
        <w:gridCol w:w="1188"/>
        <w:gridCol w:w="1187"/>
        <w:gridCol w:w="1188"/>
        <w:gridCol w:w="1096"/>
        <w:gridCol w:w="2049"/>
      </w:tblGrid>
      <w:tr w:rsidR="001D634C" w:rsidRPr="001D634C" w14:paraId="661DD911" w14:textId="77777777" w:rsidTr="00FB52F0">
        <w:trPr>
          <w:trHeight w:val="340"/>
        </w:trPr>
        <w:tc>
          <w:tcPr>
            <w:tcW w:w="797" w:type="dxa"/>
            <w:vMerge w:val="restart"/>
            <w:vAlign w:val="center"/>
          </w:tcPr>
          <w:p w14:paraId="30B9B661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550" w:type="dxa"/>
            <w:vMerge w:val="restart"/>
            <w:vAlign w:val="center"/>
          </w:tcPr>
          <w:p w14:paraId="5F967BD5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Наименование цели (целей) и задач, </w:t>
            </w:r>
          </w:p>
          <w:p w14:paraId="2B1976FE" w14:textId="77777777" w:rsidR="00FF005E" w:rsidRPr="001D634C" w:rsidRDefault="00FF005E" w:rsidP="00FB52F0">
            <w:pPr>
              <w:ind w:left="-205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целевых показателей</w:t>
            </w:r>
          </w:p>
        </w:tc>
        <w:tc>
          <w:tcPr>
            <w:tcW w:w="1130" w:type="dxa"/>
            <w:vMerge w:val="restart"/>
            <w:vAlign w:val="center"/>
          </w:tcPr>
          <w:p w14:paraId="0AF6B53C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Единица измерения</w:t>
            </w:r>
          </w:p>
        </w:tc>
        <w:tc>
          <w:tcPr>
            <w:tcW w:w="7034" w:type="dxa"/>
            <w:gridSpan w:val="6"/>
            <w:vAlign w:val="center"/>
          </w:tcPr>
          <w:p w14:paraId="359372CC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Значение целевого показателя</w:t>
            </w:r>
          </w:p>
        </w:tc>
        <w:tc>
          <w:tcPr>
            <w:tcW w:w="2049" w:type="dxa"/>
            <w:vMerge w:val="restart"/>
            <w:vAlign w:val="center"/>
          </w:tcPr>
          <w:p w14:paraId="74A7D831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Источник значений целевого показателя</w:t>
            </w:r>
          </w:p>
        </w:tc>
      </w:tr>
      <w:tr w:rsidR="001D634C" w:rsidRPr="001D634C" w14:paraId="2F4A0148" w14:textId="77777777" w:rsidTr="00FB52F0">
        <w:tc>
          <w:tcPr>
            <w:tcW w:w="797" w:type="dxa"/>
            <w:vMerge/>
          </w:tcPr>
          <w:p w14:paraId="221D5864" w14:textId="77777777" w:rsidR="00FF005E" w:rsidRPr="001D634C" w:rsidRDefault="00FF005E" w:rsidP="00FB52F0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550" w:type="dxa"/>
            <w:vMerge/>
          </w:tcPr>
          <w:p w14:paraId="5AD4A76E" w14:textId="77777777" w:rsidR="00FF005E" w:rsidRPr="001D634C" w:rsidRDefault="00FF005E" w:rsidP="00FB52F0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0" w:type="dxa"/>
            <w:vMerge/>
          </w:tcPr>
          <w:p w14:paraId="2B27FC28" w14:textId="77777777" w:rsidR="00FF005E" w:rsidRPr="001D634C" w:rsidRDefault="00FF005E" w:rsidP="00FB52F0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 w14:paraId="3801522A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25B9E19D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6710FB08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117B4830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188" w:type="dxa"/>
            <w:vAlign w:val="center"/>
          </w:tcPr>
          <w:p w14:paraId="418D0A97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5ADC22B0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A2B9FFD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06A595E3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188" w:type="dxa"/>
            <w:vAlign w:val="center"/>
          </w:tcPr>
          <w:p w14:paraId="1973EB4D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0F16A78B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7326264E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199881FD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187" w:type="dxa"/>
            <w:vAlign w:val="center"/>
          </w:tcPr>
          <w:p w14:paraId="0ABF7FEF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6F9BB010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2BE5783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1B30269E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188" w:type="dxa"/>
            <w:vAlign w:val="center"/>
          </w:tcPr>
          <w:p w14:paraId="21462FB3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1CA0B7A0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5CB1478B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18129835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096" w:type="dxa"/>
            <w:vAlign w:val="center"/>
          </w:tcPr>
          <w:p w14:paraId="1C65F4A2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0E66BA5B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1607DDD3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46D593EF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2049" w:type="dxa"/>
            <w:vMerge/>
          </w:tcPr>
          <w:p w14:paraId="0A991F14" w14:textId="77777777" w:rsidR="00FF005E" w:rsidRPr="001D634C" w:rsidRDefault="00FF005E" w:rsidP="00FB52F0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D634C" w:rsidRPr="001D634C" w14:paraId="33A616AC" w14:textId="77777777" w:rsidTr="00FB52F0">
        <w:trPr>
          <w:trHeight w:val="283"/>
        </w:trPr>
        <w:tc>
          <w:tcPr>
            <w:tcW w:w="797" w:type="dxa"/>
            <w:vAlign w:val="center"/>
          </w:tcPr>
          <w:p w14:paraId="451FF7C7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550" w:type="dxa"/>
            <w:vAlign w:val="center"/>
          </w:tcPr>
          <w:p w14:paraId="76717836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130" w:type="dxa"/>
            <w:vAlign w:val="center"/>
          </w:tcPr>
          <w:p w14:paraId="7A1DB789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187" w:type="dxa"/>
            <w:vAlign w:val="center"/>
          </w:tcPr>
          <w:p w14:paraId="6116EFCA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188" w:type="dxa"/>
            <w:vAlign w:val="center"/>
          </w:tcPr>
          <w:p w14:paraId="47F9FD50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188" w:type="dxa"/>
            <w:vAlign w:val="center"/>
          </w:tcPr>
          <w:p w14:paraId="5C77B33D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187" w:type="dxa"/>
            <w:vAlign w:val="center"/>
          </w:tcPr>
          <w:p w14:paraId="77240871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188" w:type="dxa"/>
            <w:vAlign w:val="center"/>
          </w:tcPr>
          <w:p w14:paraId="3C64DCB9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096" w:type="dxa"/>
            <w:vAlign w:val="center"/>
          </w:tcPr>
          <w:p w14:paraId="047480D9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2049" w:type="dxa"/>
            <w:vAlign w:val="center"/>
          </w:tcPr>
          <w:p w14:paraId="047FBDEE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3A40A8DF" w14:textId="77777777" w:rsidTr="00FB52F0">
        <w:trPr>
          <w:trHeight w:val="283"/>
        </w:trPr>
        <w:tc>
          <w:tcPr>
            <w:tcW w:w="797" w:type="dxa"/>
            <w:vAlign w:val="center"/>
          </w:tcPr>
          <w:p w14:paraId="05C09BB4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3763" w:type="dxa"/>
            <w:gridSpan w:val="9"/>
          </w:tcPr>
          <w:p w14:paraId="49220C5A" w14:textId="54FA3563" w:rsidR="00FF005E" w:rsidRPr="001D634C" w:rsidRDefault="00FF005E" w:rsidP="00FB52F0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Цель </w:t>
            </w:r>
            <w:r w:rsidR="00C3462E"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. Развитие инженерной инфраструктуры </w:t>
            </w:r>
          </w:p>
        </w:tc>
      </w:tr>
      <w:tr w:rsidR="001D634C" w:rsidRPr="001D634C" w14:paraId="6E62561E" w14:textId="77777777" w:rsidTr="00FB52F0">
        <w:trPr>
          <w:trHeight w:val="283"/>
        </w:trPr>
        <w:tc>
          <w:tcPr>
            <w:tcW w:w="797" w:type="dxa"/>
            <w:vAlign w:val="center"/>
          </w:tcPr>
          <w:p w14:paraId="5D9B341F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13763" w:type="dxa"/>
            <w:gridSpan w:val="9"/>
          </w:tcPr>
          <w:p w14:paraId="262B838C" w14:textId="0D167D05" w:rsidR="00FF005E" w:rsidRPr="001D634C" w:rsidRDefault="00FF005E" w:rsidP="00FB52F0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Задача </w:t>
            </w:r>
            <w:r w:rsidR="00C3462E"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6</w:t>
            </w: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. Строительство объектов инженерной инфраструктуры </w:t>
            </w:r>
          </w:p>
        </w:tc>
      </w:tr>
      <w:tr w:rsidR="001D634C" w:rsidRPr="001D634C" w14:paraId="27029193" w14:textId="77777777" w:rsidTr="00FB52F0">
        <w:tc>
          <w:tcPr>
            <w:tcW w:w="797" w:type="dxa"/>
            <w:vAlign w:val="center"/>
          </w:tcPr>
          <w:p w14:paraId="4D8EA8F2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550" w:type="dxa"/>
          </w:tcPr>
          <w:p w14:paraId="74F4230E" w14:textId="77777777" w:rsidR="00FF005E" w:rsidRPr="001D634C" w:rsidRDefault="00FF005E" w:rsidP="00FB52F0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Целевой показатель 6. </w:t>
            </w:r>
          </w:p>
          <w:p w14:paraId="54F1B371" w14:textId="77777777" w:rsidR="00FF005E" w:rsidRPr="001D634C" w:rsidRDefault="00FF005E" w:rsidP="00FB52F0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Количество подготовленных проектов на строительство объектов инженерной инфраструктуры </w:t>
            </w:r>
          </w:p>
        </w:tc>
        <w:tc>
          <w:tcPr>
            <w:tcW w:w="1130" w:type="dxa"/>
            <w:vAlign w:val="center"/>
          </w:tcPr>
          <w:p w14:paraId="577DCA7E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0FCE38D1" w14:textId="10CBCA57" w:rsidR="00FF005E" w:rsidRPr="001D634C" w:rsidRDefault="00D3101E" w:rsidP="00FB52F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188" w:type="dxa"/>
            <w:vAlign w:val="center"/>
          </w:tcPr>
          <w:p w14:paraId="756652C2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7181DC74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1DF33146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15B609E6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096" w:type="dxa"/>
            <w:vAlign w:val="center"/>
          </w:tcPr>
          <w:p w14:paraId="03A66A44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2049" w:type="dxa"/>
          </w:tcPr>
          <w:p w14:paraId="22475E8A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1D634C">
              <w:rPr>
                <w:rFonts w:ascii="Liberation Serif" w:hAnsi="Liberation Serif" w:cs="Liberation Serif"/>
                <w:sz w:val="18"/>
                <w:szCs w:val="18"/>
              </w:rPr>
              <w:t xml:space="preserve">Документы, подтверждающие исполнение муниципального контракта. </w:t>
            </w:r>
          </w:p>
        </w:tc>
      </w:tr>
      <w:tr w:rsidR="00884DE4" w:rsidRPr="001D634C" w14:paraId="77F6B50B" w14:textId="77777777" w:rsidTr="00FB52F0">
        <w:trPr>
          <w:trHeight w:val="1134"/>
        </w:trPr>
        <w:tc>
          <w:tcPr>
            <w:tcW w:w="797" w:type="dxa"/>
            <w:vAlign w:val="center"/>
          </w:tcPr>
          <w:p w14:paraId="28978C25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3550" w:type="dxa"/>
          </w:tcPr>
          <w:p w14:paraId="58E835D1" w14:textId="77777777" w:rsidR="00884DE4" w:rsidRPr="001D634C" w:rsidRDefault="00884DE4" w:rsidP="00884DE4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Целевой показатель 7.</w:t>
            </w:r>
          </w:p>
          <w:p w14:paraId="5F656C9D" w14:textId="77777777" w:rsidR="00884DE4" w:rsidRPr="001D634C" w:rsidRDefault="00884DE4" w:rsidP="00884DE4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Количество введенных в эксплуатацию объектов инженерной инфраструктуры</w:t>
            </w:r>
          </w:p>
        </w:tc>
        <w:tc>
          <w:tcPr>
            <w:tcW w:w="1130" w:type="dxa"/>
            <w:vAlign w:val="center"/>
          </w:tcPr>
          <w:p w14:paraId="5104AD22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3B72D2FC" w14:textId="6619762D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188" w:type="dxa"/>
            <w:vAlign w:val="center"/>
          </w:tcPr>
          <w:p w14:paraId="3F14DB06" w14:textId="5B4DD08E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1E2347FA" w14:textId="5B75E43B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187" w:type="dxa"/>
            <w:vAlign w:val="center"/>
          </w:tcPr>
          <w:p w14:paraId="4A8D10A5" w14:textId="22F9B3E0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20C46714" w14:textId="36B8AB50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096" w:type="dxa"/>
            <w:vAlign w:val="center"/>
          </w:tcPr>
          <w:p w14:paraId="29B33BA4" w14:textId="069520D1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2049" w:type="dxa"/>
          </w:tcPr>
          <w:p w14:paraId="5C03C018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Разрешение на ввод объекта в эксплуатацию.</w:t>
            </w:r>
          </w:p>
          <w:p w14:paraId="16ED376E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Акт приёмки выполненных работ.</w:t>
            </w:r>
          </w:p>
          <w:p w14:paraId="25744138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Технический план.</w:t>
            </w:r>
          </w:p>
        </w:tc>
      </w:tr>
    </w:tbl>
    <w:p w14:paraId="61CBFD06" w14:textId="77777777" w:rsidR="00FF005E" w:rsidRPr="001D634C" w:rsidRDefault="00FF005E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20C0E802" w14:textId="77777777" w:rsidR="00FF005E" w:rsidRPr="001D634C" w:rsidRDefault="00FF005E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174C8769" w14:textId="77777777" w:rsidR="00FF005E" w:rsidRPr="001D634C" w:rsidRDefault="00FF005E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32B96028" w14:textId="77777777" w:rsidR="00FF005E" w:rsidRPr="001D634C" w:rsidRDefault="00FF005E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0A75FCF3" w14:textId="77777777" w:rsidR="00FF005E" w:rsidRPr="001D634C" w:rsidRDefault="00FF005E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1B62E9C5" w14:textId="77777777" w:rsidR="00FF005E" w:rsidRPr="001D634C" w:rsidRDefault="00FF005E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2012696C" w14:textId="77777777" w:rsidR="00FF005E" w:rsidRPr="001D634C" w:rsidRDefault="00FF005E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5E8FBBBB" w14:textId="77777777" w:rsidR="00FF005E" w:rsidRPr="001D634C" w:rsidRDefault="00FF005E" w:rsidP="00751522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06B423FF" w14:textId="127F551A" w:rsidR="00751522" w:rsidRPr="001D634C" w:rsidRDefault="00751522" w:rsidP="00751522">
      <w:pPr>
        <w:jc w:val="right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lastRenderedPageBreak/>
        <w:t xml:space="preserve">Приложение № </w:t>
      </w:r>
      <w:r w:rsidR="00FF005E" w:rsidRPr="001D634C">
        <w:rPr>
          <w:rFonts w:ascii="Liberation Serif" w:hAnsi="Liberation Serif" w:cs="Liberation Serif"/>
          <w:sz w:val="28"/>
          <w:szCs w:val="28"/>
        </w:rPr>
        <w:t xml:space="preserve">4 </w:t>
      </w:r>
      <w:r w:rsidRPr="001D634C">
        <w:rPr>
          <w:rFonts w:ascii="Liberation Serif" w:hAnsi="Liberation Serif" w:cs="Liberation Serif"/>
          <w:sz w:val="28"/>
          <w:szCs w:val="28"/>
        </w:rPr>
        <w:t>к Программе</w:t>
      </w:r>
    </w:p>
    <w:p w14:paraId="47D5B3B2" w14:textId="77777777" w:rsidR="00751522" w:rsidRPr="001D634C" w:rsidRDefault="00751522" w:rsidP="00751522">
      <w:pPr>
        <w:jc w:val="right"/>
        <w:rPr>
          <w:rFonts w:ascii="Liberation Serif" w:hAnsi="Liberation Serif" w:cs="Liberation Serif"/>
          <w:sz w:val="24"/>
          <w:szCs w:val="24"/>
        </w:rPr>
      </w:pPr>
    </w:p>
    <w:p w14:paraId="6C5B8722" w14:textId="77777777" w:rsidR="00751522" w:rsidRPr="001D634C" w:rsidRDefault="00751522" w:rsidP="00751522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ЦЕЛИ, ЗАДАЧИ, ЦЕЛЕВЫЕ ПОКАЗАТЕЛИ</w:t>
      </w:r>
    </w:p>
    <w:p w14:paraId="0E5C0A88" w14:textId="7A1C0D90" w:rsidR="00751522" w:rsidRPr="001D634C" w:rsidRDefault="00751522" w:rsidP="00751522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реализации подпрограммы «Строительство </w:t>
      </w:r>
      <w:r w:rsidR="00547F61" w:rsidRPr="001D634C">
        <w:rPr>
          <w:rFonts w:ascii="Liberation Serif" w:hAnsi="Liberation Serif" w:cs="Liberation Serif"/>
          <w:sz w:val="28"/>
          <w:szCs w:val="28"/>
        </w:rPr>
        <w:t xml:space="preserve">и модернизация </w:t>
      </w:r>
      <w:r w:rsidRPr="001D634C">
        <w:rPr>
          <w:rFonts w:ascii="Liberation Serif" w:hAnsi="Liberation Serif" w:cs="Liberation Serif"/>
          <w:sz w:val="28"/>
          <w:szCs w:val="28"/>
        </w:rPr>
        <w:t xml:space="preserve">объектов коммунальной инфраструктуры» </w:t>
      </w:r>
    </w:p>
    <w:p w14:paraId="4D1656A1" w14:textId="77777777" w:rsidR="00E843D6" w:rsidRPr="001D634C" w:rsidRDefault="00E843D6" w:rsidP="00D04EEC">
      <w:pPr>
        <w:ind w:right="-2" w:firstLine="9781"/>
        <w:rPr>
          <w:rFonts w:ascii="Liberation Serif" w:hAnsi="Liberation Serif" w:cs="Liberation Serif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97"/>
        <w:gridCol w:w="3550"/>
        <w:gridCol w:w="1130"/>
        <w:gridCol w:w="1187"/>
        <w:gridCol w:w="1188"/>
        <w:gridCol w:w="1188"/>
        <w:gridCol w:w="1187"/>
        <w:gridCol w:w="1188"/>
        <w:gridCol w:w="1096"/>
        <w:gridCol w:w="2049"/>
      </w:tblGrid>
      <w:tr w:rsidR="001D634C" w:rsidRPr="001D634C" w14:paraId="43924A38" w14:textId="77777777" w:rsidTr="00B802ED">
        <w:trPr>
          <w:trHeight w:val="340"/>
        </w:trPr>
        <w:tc>
          <w:tcPr>
            <w:tcW w:w="797" w:type="dxa"/>
            <w:vMerge w:val="restart"/>
            <w:vAlign w:val="center"/>
          </w:tcPr>
          <w:p w14:paraId="5131BD06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550" w:type="dxa"/>
            <w:vMerge w:val="restart"/>
            <w:vAlign w:val="center"/>
          </w:tcPr>
          <w:p w14:paraId="7C2D6C76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Наименование цели (целей) и задач, </w:t>
            </w:r>
          </w:p>
          <w:p w14:paraId="75A6F089" w14:textId="77777777" w:rsidR="007D57CB" w:rsidRPr="001D634C" w:rsidRDefault="007D57CB" w:rsidP="00B802ED">
            <w:pPr>
              <w:ind w:left="-205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целевых показателей</w:t>
            </w:r>
          </w:p>
        </w:tc>
        <w:tc>
          <w:tcPr>
            <w:tcW w:w="1130" w:type="dxa"/>
            <w:vMerge w:val="restart"/>
            <w:vAlign w:val="center"/>
          </w:tcPr>
          <w:p w14:paraId="2066B9C6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Единица измерения</w:t>
            </w:r>
          </w:p>
        </w:tc>
        <w:tc>
          <w:tcPr>
            <w:tcW w:w="7034" w:type="dxa"/>
            <w:gridSpan w:val="6"/>
            <w:vAlign w:val="center"/>
          </w:tcPr>
          <w:p w14:paraId="1FF19A1A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Значение целевого показателя</w:t>
            </w:r>
          </w:p>
        </w:tc>
        <w:tc>
          <w:tcPr>
            <w:tcW w:w="2049" w:type="dxa"/>
            <w:vMerge w:val="restart"/>
            <w:vAlign w:val="center"/>
          </w:tcPr>
          <w:p w14:paraId="12B1A1A1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Источник значений целевого показателя</w:t>
            </w:r>
          </w:p>
        </w:tc>
      </w:tr>
      <w:tr w:rsidR="001D634C" w:rsidRPr="001D634C" w14:paraId="6F66D22A" w14:textId="77777777" w:rsidTr="00B802ED">
        <w:tc>
          <w:tcPr>
            <w:tcW w:w="797" w:type="dxa"/>
            <w:vMerge/>
          </w:tcPr>
          <w:p w14:paraId="5E36310A" w14:textId="77777777" w:rsidR="007D57CB" w:rsidRPr="001D634C" w:rsidRDefault="007D57CB" w:rsidP="00B802ED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550" w:type="dxa"/>
            <w:vMerge/>
          </w:tcPr>
          <w:p w14:paraId="60043FA5" w14:textId="77777777" w:rsidR="007D57CB" w:rsidRPr="001D634C" w:rsidRDefault="007D57CB" w:rsidP="00B802ED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0" w:type="dxa"/>
            <w:vMerge/>
          </w:tcPr>
          <w:p w14:paraId="1E0A962E" w14:textId="77777777" w:rsidR="007D57CB" w:rsidRPr="001D634C" w:rsidRDefault="007D57CB" w:rsidP="00B802ED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 w14:paraId="17301225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2A34C818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5ED1277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32EA3F97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188" w:type="dxa"/>
            <w:vAlign w:val="center"/>
          </w:tcPr>
          <w:p w14:paraId="5F964DF5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2439A27F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521BAA97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0A6C5580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188" w:type="dxa"/>
            <w:vAlign w:val="center"/>
          </w:tcPr>
          <w:p w14:paraId="7918BF87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45788871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3C172E31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6053F127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187" w:type="dxa"/>
            <w:vAlign w:val="center"/>
          </w:tcPr>
          <w:p w14:paraId="0F575FD4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260408C1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03D0AB8F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77523F73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188" w:type="dxa"/>
            <w:vAlign w:val="center"/>
          </w:tcPr>
          <w:p w14:paraId="295908F4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57B93AF3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781772F6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36A23CC8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096" w:type="dxa"/>
            <w:vAlign w:val="center"/>
          </w:tcPr>
          <w:p w14:paraId="0902906A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426AD81F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17F1FE26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39AFA5F6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2049" w:type="dxa"/>
            <w:vMerge/>
          </w:tcPr>
          <w:p w14:paraId="227EA403" w14:textId="77777777" w:rsidR="007D57CB" w:rsidRPr="001D634C" w:rsidRDefault="007D57CB" w:rsidP="00B802ED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D634C" w:rsidRPr="001D634C" w14:paraId="34D318B9" w14:textId="77777777" w:rsidTr="00D03077">
        <w:trPr>
          <w:trHeight w:val="283"/>
        </w:trPr>
        <w:tc>
          <w:tcPr>
            <w:tcW w:w="797" w:type="dxa"/>
            <w:vAlign w:val="center"/>
          </w:tcPr>
          <w:p w14:paraId="5699959C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550" w:type="dxa"/>
            <w:vAlign w:val="center"/>
          </w:tcPr>
          <w:p w14:paraId="5D0D615B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130" w:type="dxa"/>
            <w:vAlign w:val="center"/>
          </w:tcPr>
          <w:p w14:paraId="655CB82C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187" w:type="dxa"/>
            <w:vAlign w:val="center"/>
          </w:tcPr>
          <w:p w14:paraId="31126134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188" w:type="dxa"/>
            <w:vAlign w:val="center"/>
          </w:tcPr>
          <w:p w14:paraId="2927CCFA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188" w:type="dxa"/>
            <w:vAlign w:val="center"/>
          </w:tcPr>
          <w:p w14:paraId="76EF586D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187" w:type="dxa"/>
            <w:vAlign w:val="center"/>
          </w:tcPr>
          <w:p w14:paraId="572043FC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188" w:type="dxa"/>
            <w:vAlign w:val="center"/>
          </w:tcPr>
          <w:p w14:paraId="0BDCF417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096" w:type="dxa"/>
            <w:vAlign w:val="center"/>
          </w:tcPr>
          <w:p w14:paraId="368CCC28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2049" w:type="dxa"/>
            <w:vAlign w:val="center"/>
          </w:tcPr>
          <w:p w14:paraId="5280DE0A" w14:textId="77777777" w:rsidR="007D57CB" w:rsidRPr="001D634C" w:rsidRDefault="007D57CB" w:rsidP="00B802E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4A13554C" w14:textId="77777777" w:rsidTr="00D03077">
        <w:trPr>
          <w:trHeight w:val="283"/>
        </w:trPr>
        <w:tc>
          <w:tcPr>
            <w:tcW w:w="797" w:type="dxa"/>
            <w:vAlign w:val="center"/>
          </w:tcPr>
          <w:p w14:paraId="21684B0C" w14:textId="77777777" w:rsidR="00D05B13" w:rsidRPr="001D634C" w:rsidRDefault="00D05B13" w:rsidP="00D05B13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3763" w:type="dxa"/>
            <w:gridSpan w:val="9"/>
          </w:tcPr>
          <w:p w14:paraId="3913DD08" w14:textId="5A653A30" w:rsidR="00D05B13" w:rsidRPr="001D634C" w:rsidRDefault="00D05B13" w:rsidP="00D05B13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Цель </w:t>
            </w:r>
            <w:r w:rsidR="00C3462E"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6</w:t>
            </w: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. </w:t>
            </w: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Развитие и модернизация объектов коммунальной инфраструктуры</w:t>
            </w:r>
          </w:p>
        </w:tc>
      </w:tr>
      <w:tr w:rsidR="001D634C" w:rsidRPr="001D634C" w14:paraId="702E3F1D" w14:textId="77777777" w:rsidTr="00D03077">
        <w:trPr>
          <w:trHeight w:val="283"/>
        </w:trPr>
        <w:tc>
          <w:tcPr>
            <w:tcW w:w="797" w:type="dxa"/>
            <w:vAlign w:val="center"/>
          </w:tcPr>
          <w:p w14:paraId="62BC12D5" w14:textId="77777777" w:rsidR="00D05B13" w:rsidRPr="001D634C" w:rsidRDefault="00D05B13" w:rsidP="00D05B13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13763" w:type="dxa"/>
            <w:gridSpan w:val="9"/>
          </w:tcPr>
          <w:p w14:paraId="642B677E" w14:textId="3C7FA9F8" w:rsidR="00D05B13" w:rsidRPr="001D634C" w:rsidRDefault="00D05B13" w:rsidP="00D05B13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Задача </w:t>
            </w:r>
            <w:r w:rsidR="00C3462E"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7.</w:t>
            </w: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Строительство и модернизация объектов коммунальной инфраструктуры </w:t>
            </w:r>
          </w:p>
        </w:tc>
      </w:tr>
      <w:tr w:rsidR="001D634C" w:rsidRPr="001D634C" w14:paraId="037AD5DF" w14:textId="77777777" w:rsidTr="00D03077">
        <w:tc>
          <w:tcPr>
            <w:tcW w:w="797" w:type="dxa"/>
            <w:vAlign w:val="center"/>
          </w:tcPr>
          <w:p w14:paraId="39381C6B" w14:textId="77777777" w:rsidR="00D05B13" w:rsidRPr="001D634C" w:rsidRDefault="00D05B13" w:rsidP="00D05B13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550" w:type="dxa"/>
          </w:tcPr>
          <w:p w14:paraId="3A9A5A10" w14:textId="77777777" w:rsidR="00D05B13" w:rsidRPr="001D634C" w:rsidRDefault="00D05B13" w:rsidP="00D05B13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Целевой показатель 6. </w:t>
            </w:r>
          </w:p>
          <w:p w14:paraId="7B22F6D7" w14:textId="4E7DE271" w:rsidR="00D05B13" w:rsidRPr="001D634C" w:rsidRDefault="00D05B13" w:rsidP="00D05B13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Количество подготовленных проектов на строительство объектов коммунальной инфраструктуры </w:t>
            </w:r>
          </w:p>
        </w:tc>
        <w:tc>
          <w:tcPr>
            <w:tcW w:w="1130" w:type="dxa"/>
            <w:vAlign w:val="center"/>
          </w:tcPr>
          <w:p w14:paraId="0764836E" w14:textId="09C727C8" w:rsidR="00D05B13" w:rsidRPr="001D634C" w:rsidRDefault="00D05B13" w:rsidP="00D05B13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3612C709" w14:textId="15858810" w:rsidR="00D05B13" w:rsidRPr="001D634C" w:rsidRDefault="00D03077" w:rsidP="00D03077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0</w:t>
            </w:r>
          </w:p>
        </w:tc>
        <w:tc>
          <w:tcPr>
            <w:tcW w:w="1188" w:type="dxa"/>
            <w:vAlign w:val="center"/>
          </w:tcPr>
          <w:p w14:paraId="096A8754" w14:textId="3EC1851C" w:rsidR="00D05B13" w:rsidRPr="001D634C" w:rsidRDefault="00D03077" w:rsidP="00D03077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0</w:t>
            </w:r>
          </w:p>
        </w:tc>
        <w:tc>
          <w:tcPr>
            <w:tcW w:w="1188" w:type="dxa"/>
            <w:vAlign w:val="center"/>
          </w:tcPr>
          <w:p w14:paraId="56D659F0" w14:textId="4F7B910C" w:rsidR="00D05B13" w:rsidRPr="001D634C" w:rsidRDefault="00D3101E" w:rsidP="00D03077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78451D68" w14:textId="23E32273" w:rsidR="00D05B13" w:rsidRPr="001D634C" w:rsidRDefault="00884DE4" w:rsidP="00D03077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0</w:t>
            </w:r>
          </w:p>
        </w:tc>
        <w:tc>
          <w:tcPr>
            <w:tcW w:w="1188" w:type="dxa"/>
            <w:vAlign w:val="center"/>
          </w:tcPr>
          <w:p w14:paraId="0E861B17" w14:textId="25E1B9DA" w:rsidR="00D05B13" w:rsidRPr="001D634C" w:rsidRDefault="00884DE4" w:rsidP="00D03077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1</w:t>
            </w:r>
          </w:p>
        </w:tc>
        <w:tc>
          <w:tcPr>
            <w:tcW w:w="1096" w:type="dxa"/>
            <w:vAlign w:val="center"/>
          </w:tcPr>
          <w:p w14:paraId="49CA0205" w14:textId="6EA34BD7" w:rsidR="00D05B13" w:rsidRPr="001D634C" w:rsidRDefault="00D03077" w:rsidP="00D03077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0</w:t>
            </w:r>
          </w:p>
        </w:tc>
        <w:tc>
          <w:tcPr>
            <w:tcW w:w="2049" w:type="dxa"/>
          </w:tcPr>
          <w:p w14:paraId="65BC4A4A" w14:textId="77777777" w:rsidR="00D05B13" w:rsidRPr="001D634C" w:rsidRDefault="00D05B13" w:rsidP="00D05B13">
            <w:pPr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1D634C">
              <w:rPr>
                <w:rFonts w:ascii="Liberation Serif" w:hAnsi="Liberation Serif" w:cs="Liberation Serif"/>
                <w:sz w:val="18"/>
                <w:szCs w:val="18"/>
              </w:rPr>
              <w:t xml:space="preserve">Документы, подтверждающие исполнение муниципального контракта. </w:t>
            </w:r>
          </w:p>
        </w:tc>
      </w:tr>
      <w:tr w:rsidR="001D634C" w:rsidRPr="001D634C" w14:paraId="67AF4A7D" w14:textId="77777777" w:rsidTr="00D03077">
        <w:tc>
          <w:tcPr>
            <w:tcW w:w="797" w:type="dxa"/>
            <w:vAlign w:val="center"/>
          </w:tcPr>
          <w:p w14:paraId="1A6B8F73" w14:textId="77777777" w:rsidR="00D05B13" w:rsidRPr="001D634C" w:rsidRDefault="00D05B13" w:rsidP="00D05B13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3550" w:type="dxa"/>
          </w:tcPr>
          <w:p w14:paraId="4E64DF98" w14:textId="77777777" w:rsidR="00D05B13" w:rsidRPr="001D634C" w:rsidRDefault="00D05B13" w:rsidP="00D05B13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Целевой показатель 7.</w:t>
            </w:r>
          </w:p>
          <w:p w14:paraId="2B6AF48A" w14:textId="6E79088C" w:rsidR="00D05B13" w:rsidRPr="001D634C" w:rsidRDefault="00D05B13" w:rsidP="00D05B13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Количество введенных в эксплуатацию объектов </w:t>
            </w:r>
            <w:r w:rsidR="004C3BEB" w:rsidRPr="001D634C">
              <w:rPr>
                <w:rFonts w:ascii="Liberation Serif" w:hAnsi="Liberation Serif" w:cs="Liberation Serif"/>
                <w:sz w:val="24"/>
                <w:szCs w:val="24"/>
              </w:rPr>
              <w:t>коммунальной инфраструктуры</w:t>
            </w:r>
          </w:p>
        </w:tc>
        <w:tc>
          <w:tcPr>
            <w:tcW w:w="1130" w:type="dxa"/>
            <w:vAlign w:val="center"/>
          </w:tcPr>
          <w:p w14:paraId="413409BB" w14:textId="384DDD80" w:rsidR="00D05B13" w:rsidRPr="001D634C" w:rsidRDefault="00D05B13" w:rsidP="00D05B13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04661C3C" w14:textId="3047472D" w:rsidR="00D05B13" w:rsidRPr="001D634C" w:rsidRDefault="00D3101E" w:rsidP="00D03077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188" w:type="dxa"/>
            <w:vAlign w:val="center"/>
          </w:tcPr>
          <w:p w14:paraId="5C55E058" w14:textId="57413B58" w:rsidR="00D05B13" w:rsidRPr="001D634C" w:rsidRDefault="00D3101E" w:rsidP="00D03077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658C72CC" w14:textId="55212FB0" w:rsidR="00D05B13" w:rsidRPr="001D634C" w:rsidRDefault="00D03077" w:rsidP="00D03077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0</w:t>
            </w:r>
          </w:p>
        </w:tc>
        <w:tc>
          <w:tcPr>
            <w:tcW w:w="1187" w:type="dxa"/>
            <w:vAlign w:val="center"/>
          </w:tcPr>
          <w:p w14:paraId="581CEC5A" w14:textId="042A276E" w:rsidR="00D05B13" w:rsidRPr="001D634C" w:rsidRDefault="00D3101E" w:rsidP="00D03077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68A41647" w14:textId="22AF0AFA" w:rsidR="00D05B13" w:rsidRPr="001D634C" w:rsidRDefault="00884DE4" w:rsidP="00D03077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0</w:t>
            </w:r>
          </w:p>
        </w:tc>
        <w:tc>
          <w:tcPr>
            <w:tcW w:w="1096" w:type="dxa"/>
            <w:vAlign w:val="center"/>
          </w:tcPr>
          <w:p w14:paraId="79F79CF9" w14:textId="5BD40078" w:rsidR="00D05B13" w:rsidRPr="001D634C" w:rsidRDefault="00884DE4" w:rsidP="00D03077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2</w:t>
            </w:r>
          </w:p>
        </w:tc>
        <w:tc>
          <w:tcPr>
            <w:tcW w:w="2049" w:type="dxa"/>
          </w:tcPr>
          <w:p w14:paraId="0CB1623C" w14:textId="773E4643" w:rsidR="00D05B13" w:rsidRPr="001D634C" w:rsidRDefault="00D05B13" w:rsidP="00D05B13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Разрешение на ввод объекта в эксплуатацию</w:t>
            </w:r>
            <w:r w:rsidR="00884DE4" w:rsidRPr="001D634C">
              <w:rPr>
                <w:rFonts w:ascii="Liberation Serif" w:hAnsi="Liberation Serif" w:cs="Liberation Serif"/>
              </w:rPr>
              <w:t>.</w:t>
            </w:r>
          </w:p>
          <w:p w14:paraId="6FA5B739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Акт приёмки выполненных работ.</w:t>
            </w:r>
          </w:p>
          <w:p w14:paraId="2B4DEDFA" w14:textId="3D873166" w:rsidR="00D05B13" w:rsidRPr="001D634C" w:rsidRDefault="00884DE4" w:rsidP="00884DE4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Технический план.</w:t>
            </w:r>
          </w:p>
        </w:tc>
      </w:tr>
      <w:tr w:rsidR="00FB7135" w:rsidRPr="001D634C" w14:paraId="0054759C" w14:textId="77777777" w:rsidTr="00D03077">
        <w:tc>
          <w:tcPr>
            <w:tcW w:w="797" w:type="dxa"/>
            <w:vAlign w:val="center"/>
          </w:tcPr>
          <w:p w14:paraId="4AC97FDE" w14:textId="77777777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550" w:type="dxa"/>
          </w:tcPr>
          <w:p w14:paraId="2F3B350D" w14:textId="63E976A7" w:rsidR="00FB7135" w:rsidRPr="001D634C" w:rsidRDefault="00FB7135" w:rsidP="00FB7135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Целевой показатель 9. Протяжённость замены инженерных сетей</w:t>
            </w:r>
          </w:p>
        </w:tc>
        <w:tc>
          <w:tcPr>
            <w:tcW w:w="1130" w:type="dxa"/>
            <w:vAlign w:val="center"/>
          </w:tcPr>
          <w:p w14:paraId="0D6EFF8E" w14:textId="1E375A08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км.</w:t>
            </w:r>
          </w:p>
        </w:tc>
        <w:tc>
          <w:tcPr>
            <w:tcW w:w="1187" w:type="dxa"/>
            <w:vAlign w:val="center"/>
          </w:tcPr>
          <w:p w14:paraId="764E972A" w14:textId="7C8CA08B" w:rsidR="000E4A66" w:rsidRPr="001D634C" w:rsidRDefault="00884DE4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1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73</w:t>
            </w:r>
          </w:p>
        </w:tc>
        <w:tc>
          <w:tcPr>
            <w:tcW w:w="1188" w:type="dxa"/>
            <w:vAlign w:val="center"/>
          </w:tcPr>
          <w:p w14:paraId="400A2962" w14:textId="3595B1BC" w:rsidR="000E4A66" w:rsidRPr="001D634C" w:rsidRDefault="00884DE4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0,51</w:t>
            </w:r>
          </w:p>
        </w:tc>
        <w:tc>
          <w:tcPr>
            <w:tcW w:w="1188" w:type="dxa"/>
            <w:vAlign w:val="center"/>
          </w:tcPr>
          <w:p w14:paraId="60E269A5" w14:textId="4CAA7401" w:rsidR="00FB7135" w:rsidRPr="001D634C" w:rsidRDefault="0034264D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1,84</w:t>
            </w:r>
          </w:p>
        </w:tc>
        <w:tc>
          <w:tcPr>
            <w:tcW w:w="1187" w:type="dxa"/>
            <w:vAlign w:val="center"/>
          </w:tcPr>
          <w:p w14:paraId="68FBBEFF" w14:textId="5B44810E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0</w:t>
            </w:r>
          </w:p>
        </w:tc>
        <w:tc>
          <w:tcPr>
            <w:tcW w:w="1188" w:type="dxa"/>
            <w:vAlign w:val="center"/>
          </w:tcPr>
          <w:p w14:paraId="1CDB3799" w14:textId="6E17E25B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0</w:t>
            </w:r>
          </w:p>
        </w:tc>
        <w:tc>
          <w:tcPr>
            <w:tcW w:w="1096" w:type="dxa"/>
            <w:vAlign w:val="center"/>
          </w:tcPr>
          <w:p w14:paraId="20F09ED5" w14:textId="2553A8F5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0</w:t>
            </w:r>
          </w:p>
        </w:tc>
        <w:tc>
          <w:tcPr>
            <w:tcW w:w="2049" w:type="dxa"/>
          </w:tcPr>
          <w:p w14:paraId="4A0A1856" w14:textId="0C12602E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Акт приёмки выполненных работ</w:t>
            </w:r>
          </w:p>
        </w:tc>
      </w:tr>
    </w:tbl>
    <w:p w14:paraId="113DA989" w14:textId="77777777" w:rsidR="009F0DFC" w:rsidRPr="001D634C" w:rsidRDefault="009F0DFC" w:rsidP="00D04EEC">
      <w:pPr>
        <w:ind w:right="-2" w:firstLine="9781"/>
        <w:rPr>
          <w:rFonts w:ascii="Liberation Serif" w:hAnsi="Liberation Serif" w:cs="Liberation Serif"/>
          <w:sz w:val="28"/>
          <w:szCs w:val="28"/>
        </w:rPr>
      </w:pPr>
    </w:p>
    <w:p w14:paraId="6D063B06" w14:textId="77777777" w:rsidR="00E843D6" w:rsidRPr="001D634C" w:rsidRDefault="00E843D6" w:rsidP="00D04EEC">
      <w:pPr>
        <w:ind w:right="-2" w:firstLine="9781"/>
        <w:rPr>
          <w:rFonts w:ascii="Liberation Serif" w:hAnsi="Liberation Serif" w:cs="Liberation Serif"/>
          <w:sz w:val="28"/>
          <w:szCs w:val="28"/>
        </w:rPr>
      </w:pPr>
    </w:p>
    <w:p w14:paraId="23133B89" w14:textId="77777777" w:rsidR="00E843D6" w:rsidRPr="001D634C" w:rsidRDefault="00E843D6" w:rsidP="00D04EEC">
      <w:pPr>
        <w:ind w:right="-2" w:firstLine="9781"/>
        <w:rPr>
          <w:rFonts w:ascii="Liberation Serif" w:hAnsi="Liberation Serif" w:cs="Liberation Serif"/>
          <w:sz w:val="28"/>
          <w:szCs w:val="28"/>
        </w:rPr>
      </w:pPr>
    </w:p>
    <w:p w14:paraId="4B2BCD77" w14:textId="77777777" w:rsidR="00630237" w:rsidRPr="001D634C" w:rsidRDefault="00630237" w:rsidP="00D04EEC">
      <w:pPr>
        <w:ind w:right="-2" w:firstLine="9781"/>
        <w:rPr>
          <w:rFonts w:ascii="Liberation Serif" w:hAnsi="Liberation Serif" w:cs="Liberation Serif"/>
          <w:sz w:val="28"/>
          <w:szCs w:val="28"/>
        </w:rPr>
      </w:pPr>
    </w:p>
    <w:p w14:paraId="08EE626C" w14:textId="77777777" w:rsidR="00492AE5" w:rsidRPr="001D634C" w:rsidRDefault="00492AE5" w:rsidP="00492AE5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275D4519" w14:textId="77777777" w:rsidR="000D106B" w:rsidRPr="001D634C" w:rsidRDefault="000D106B" w:rsidP="00FF005E">
      <w:pPr>
        <w:ind w:right="-2" w:firstLine="9781"/>
        <w:jc w:val="right"/>
        <w:rPr>
          <w:rFonts w:ascii="Liberation Serif" w:hAnsi="Liberation Serif" w:cs="Liberation Serif"/>
          <w:sz w:val="28"/>
          <w:szCs w:val="28"/>
        </w:rPr>
      </w:pPr>
    </w:p>
    <w:p w14:paraId="6BE2A7BC" w14:textId="5F35A08E" w:rsidR="00FF005E" w:rsidRPr="001D634C" w:rsidRDefault="00FF005E" w:rsidP="00FF005E">
      <w:pPr>
        <w:ind w:right="-2" w:firstLine="9781"/>
        <w:jc w:val="right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lastRenderedPageBreak/>
        <w:t>Приложение № 5 к Программе</w:t>
      </w:r>
    </w:p>
    <w:p w14:paraId="7149B7BA" w14:textId="77777777" w:rsidR="00FF005E" w:rsidRPr="001D634C" w:rsidRDefault="00FF005E" w:rsidP="00FF005E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341A5215" w14:textId="77777777" w:rsidR="00FF005E" w:rsidRPr="001D634C" w:rsidRDefault="00FF005E" w:rsidP="00FF005E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ЦЕЛИ, ЗАДАЧИ, ЦЕЛЕВЫЕ ПОКАЗАТЕЛИ</w:t>
      </w:r>
    </w:p>
    <w:p w14:paraId="70CBBEAD" w14:textId="77777777" w:rsidR="00FF005E" w:rsidRPr="001D634C" w:rsidRDefault="00FF005E" w:rsidP="00FF005E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реализации подпрограммы «Строительство объектов физической культуры и спорта» </w:t>
      </w:r>
    </w:p>
    <w:p w14:paraId="535EE4E3" w14:textId="77777777" w:rsidR="00FF005E" w:rsidRPr="001D634C" w:rsidRDefault="00FF005E" w:rsidP="00FF005E">
      <w:pPr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97"/>
        <w:gridCol w:w="3550"/>
        <w:gridCol w:w="1130"/>
        <w:gridCol w:w="1187"/>
        <w:gridCol w:w="1188"/>
        <w:gridCol w:w="1188"/>
        <w:gridCol w:w="1187"/>
        <w:gridCol w:w="1188"/>
        <w:gridCol w:w="1096"/>
        <w:gridCol w:w="2049"/>
      </w:tblGrid>
      <w:tr w:rsidR="001D634C" w:rsidRPr="001D634C" w14:paraId="35861D5A" w14:textId="77777777" w:rsidTr="00FB52F0">
        <w:trPr>
          <w:trHeight w:val="340"/>
        </w:trPr>
        <w:tc>
          <w:tcPr>
            <w:tcW w:w="797" w:type="dxa"/>
            <w:vMerge w:val="restart"/>
            <w:vAlign w:val="center"/>
          </w:tcPr>
          <w:p w14:paraId="7A7FC3FC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550" w:type="dxa"/>
            <w:vMerge w:val="restart"/>
            <w:vAlign w:val="center"/>
          </w:tcPr>
          <w:p w14:paraId="128E8D7D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Наименование цели (целей) и задач, </w:t>
            </w:r>
          </w:p>
          <w:p w14:paraId="01D6C077" w14:textId="77777777" w:rsidR="00FF005E" w:rsidRPr="001D634C" w:rsidRDefault="00FF005E" w:rsidP="00FB52F0">
            <w:pPr>
              <w:ind w:left="-205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целевых показателей</w:t>
            </w:r>
          </w:p>
        </w:tc>
        <w:tc>
          <w:tcPr>
            <w:tcW w:w="1130" w:type="dxa"/>
            <w:vMerge w:val="restart"/>
            <w:vAlign w:val="center"/>
          </w:tcPr>
          <w:p w14:paraId="26A256B8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Единица измерения</w:t>
            </w:r>
          </w:p>
        </w:tc>
        <w:tc>
          <w:tcPr>
            <w:tcW w:w="7034" w:type="dxa"/>
            <w:gridSpan w:val="6"/>
            <w:vAlign w:val="center"/>
          </w:tcPr>
          <w:p w14:paraId="3CE5A13F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Значение целевого показателя</w:t>
            </w:r>
          </w:p>
        </w:tc>
        <w:tc>
          <w:tcPr>
            <w:tcW w:w="2049" w:type="dxa"/>
            <w:vMerge w:val="restart"/>
            <w:vAlign w:val="center"/>
          </w:tcPr>
          <w:p w14:paraId="5067B48B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Источник значений целевого показателя</w:t>
            </w:r>
          </w:p>
        </w:tc>
      </w:tr>
      <w:tr w:rsidR="001D634C" w:rsidRPr="001D634C" w14:paraId="1923E2F3" w14:textId="77777777" w:rsidTr="00FB52F0">
        <w:tc>
          <w:tcPr>
            <w:tcW w:w="797" w:type="dxa"/>
            <w:vMerge/>
          </w:tcPr>
          <w:p w14:paraId="7520CBE6" w14:textId="77777777" w:rsidR="00FF005E" w:rsidRPr="001D634C" w:rsidRDefault="00FF005E" w:rsidP="00FB52F0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550" w:type="dxa"/>
            <w:vMerge/>
          </w:tcPr>
          <w:p w14:paraId="063B3E54" w14:textId="77777777" w:rsidR="00FF005E" w:rsidRPr="001D634C" w:rsidRDefault="00FF005E" w:rsidP="00FB52F0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0" w:type="dxa"/>
            <w:vMerge/>
          </w:tcPr>
          <w:p w14:paraId="29D2D517" w14:textId="77777777" w:rsidR="00FF005E" w:rsidRPr="001D634C" w:rsidRDefault="00FF005E" w:rsidP="00FB52F0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 w14:paraId="18458C27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3F1E81DE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1069095A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28988429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188" w:type="dxa"/>
            <w:vAlign w:val="center"/>
          </w:tcPr>
          <w:p w14:paraId="7E12D0CA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32E0C28E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73948E16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251BCD4B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188" w:type="dxa"/>
            <w:vAlign w:val="center"/>
          </w:tcPr>
          <w:p w14:paraId="369F6DEB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1D48A8A4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077A4E02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7A0F5F91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187" w:type="dxa"/>
            <w:vAlign w:val="center"/>
          </w:tcPr>
          <w:p w14:paraId="3AD22A66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2BB1541D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CF493D5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5DD82E2A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188" w:type="dxa"/>
            <w:vAlign w:val="center"/>
          </w:tcPr>
          <w:p w14:paraId="496FEEA7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66235DFF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75D9FDF6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46F0D003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096" w:type="dxa"/>
            <w:vAlign w:val="center"/>
          </w:tcPr>
          <w:p w14:paraId="1F68D07E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13133D9B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642F0FE4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7C817A96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2049" w:type="dxa"/>
            <w:vMerge/>
          </w:tcPr>
          <w:p w14:paraId="0E48C7C1" w14:textId="77777777" w:rsidR="00FF005E" w:rsidRPr="001D634C" w:rsidRDefault="00FF005E" w:rsidP="00FB52F0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D634C" w:rsidRPr="001D634C" w14:paraId="1C8BE6B4" w14:textId="77777777" w:rsidTr="00FB52F0">
        <w:trPr>
          <w:trHeight w:val="283"/>
        </w:trPr>
        <w:tc>
          <w:tcPr>
            <w:tcW w:w="797" w:type="dxa"/>
            <w:vAlign w:val="center"/>
          </w:tcPr>
          <w:p w14:paraId="10C641B9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550" w:type="dxa"/>
            <w:vAlign w:val="center"/>
          </w:tcPr>
          <w:p w14:paraId="20D40796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130" w:type="dxa"/>
            <w:vAlign w:val="center"/>
          </w:tcPr>
          <w:p w14:paraId="0133D3DF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187" w:type="dxa"/>
            <w:vAlign w:val="center"/>
          </w:tcPr>
          <w:p w14:paraId="3C53C557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188" w:type="dxa"/>
            <w:vAlign w:val="center"/>
          </w:tcPr>
          <w:p w14:paraId="74C65E57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188" w:type="dxa"/>
            <w:vAlign w:val="center"/>
          </w:tcPr>
          <w:p w14:paraId="791E1CB3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187" w:type="dxa"/>
            <w:vAlign w:val="center"/>
          </w:tcPr>
          <w:p w14:paraId="133FEADA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188" w:type="dxa"/>
            <w:vAlign w:val="center"/>
          </w:tcPr>
          <w:p w14:paraId="16216F5C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096" w:type="dxa"/>
            <w:vAlign w:val="center"/>
          </w:tcPr>
          <w:p w14:paraId="1BB9DED0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2049" w:type="dxa"/>
            <w:vAlign w:val="center"/>
          </w:tcPr>
          <w:p w14:paraId="44A5827E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78E05750" w14:textId="77777777" w:rsidTr="00FB52F0">
        <w:trPr>
          <w:trHeight w:val="283"/>
        </w:trPr>
        <w:tc>
          <w:tcPr>
            <w:tcW w:w="797" w:type="dxa"/>
          </w:tcPr>
          <w:p w14:paraId="3E1E5371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3763" w:type="dxa"/>
            <w:gridSpan w:val="9"/>
          </w:tcPr>
          <w:p w14:paraId="2C73FDE7" w14:textId="3F6CAEE5" w:rsidR="00FF005E" w:rsidRPr="001D634C" w:rsidRDefault="00FF005E" w:rsidP="00FB52F0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Цель </w:t>
            </w:r>
            <w:r w:rsidR="00C3462E"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7</w:t>
            </w: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. Развитие сети объектов физической культуры и спорта</w:t>
            </w:r>
          </w:p>
        </w:tc>
      </w:tr>
      <w:tr w:rsidR="001D634C" w:rsidRPr="001D634C" w14:paraId="367D35D7" w14:textId="77777777" w:rsidTr="00FB52F0">
        <w:trPr>
          <w:trHeight w:val="283"/>
        </w:trPr>
        <w:tc>
          <w:tcPr>
            <w:tcW w:w="797" w:type="dxa"/>
          </w:tcPr>
          <w:p w14:paraId="51829471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13763" w:type="dxa"/>
            <w:gridSpan w:val="9"/>
          </w:tcPr>
          <w:p w14:paraId="1985A0F9" w14:textId="544C5960" w:rsidR="00FF005E" w:rsidRPr="001D634C" w:rsidRDefault="00FF005E" w:rsidP="00FB52F0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Задача </w:t>
            </w:r>
            <w:r w:rsidR="00C3462E"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8</w:t>
            </w: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. Строительство объектов физической культуры и спорта</w:t>
            </w:r>
          </w:p>
        </w:tc>
      </w:tr>
      <w:tr w:rsidR="001D634C" w:rsidRPr="001D634C" w14:paraId="22784645" w14:textId="77777777" w:rsidTr="00FB52F0">
        <w:tc>
          <w:tcPr>
            <w:tcW w:w="797" w:type="dxa"/>
          </w:tcPr>
          <w:p w14:paraId="7C875A95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550" w:type="dxa"/>
          </w:tcPr>
          <w:p w14:paraId="6FAB1264" w14:textId="77777777" w:rsidR="00884DE4" w:rsidRPr="001D634C" w:rsidRDefault="00884DE4" w:rsidP="00884DE4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Целевой показатель 6. </w:t>
            </w:r>
          </w:p>
          <w:p w14:paraId="10ED87BC" w14:textId="77777777" w:rsidR="00884DE4" w:rsidRPr="001D634C" w:rsidRDefault="00884DE4" w:rsidP="00884DE4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Количество подготовленных проектов на строительство объектов физической культуры и спорта</w:t>
            </w:r>
          </w:p>
        </w:tc>
        <w:tc>
          <w:tcPr>
            <w:tcW w:w="1130" w:type="dxa"/>
            <w:vAlign w:val="center"/>
          </w:tcPr>
          <w:p w14:paraId="037CDF16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688713C6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210E8965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45B9A1D6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7D8266C8" w14:textId="7F2A608E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0EADF0E8" w14:textId="5EB23B51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096" w:type="dxa"/>
            <w:vAlign w:val="center"/>
          </w:tcPr>
          <w:p w14:paraId="41FFBDA3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049" w:type="dxa"/>
          </w:tcPr>
          <w:p w14:paraId="0B1AE964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1D634C">
              <w:rPr>
                <w:rFonts w:ascii="Liberation Serif" w:hAnsi="Liberation Serif" w:cs="Liberation Serif"/>
                <w:sz w:val="18"/>
                <w:szCs w:val="18"/>
              </w:rPr>
              <w:t xml:space="preserve">Документы, подтверждающие исполнение муниципального контракта. </w:t>
            </w:r>
          </w:p>
        </w:tc>
      </w:tr>
      <w:tr w:rsidR="00884DE4" w:rsidRPr="001D634C" w14:paraId="4703721C" w14:textId="77777777" w:rsidTr="00FB52F0">
        <w:tc>
          <w:tcPr>
            <w:tcW w:w="797" w:type="dxa"/>
          </w:tcPr>
          <w:p w14:paraId="7B2C8D98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3550" w:type="dxa"/>
          </w:tcPr>
          <w:p w14:paraId="7740F9D3" w14:textId="77777777" w:rsidR="00884DE4" w:rsidRPr="001D634C" w:rsidRDefault="00884DE4" w:rsidP="00884DE4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Целевой показатель 7.</w:t>
            </w:r>
          </w:p>
          <w:p w14:paraId="12BD0C5D" w14:textId="77777777" w:rsidR="00884DE4" w:rsidRPr="001D634C" w:rsidRDefault="00884DE4" w:rsidP="00884DE4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Количество введенных в эксплуатацию объектов физической культуры и спорта</w:t>
            </w:r>
          </w:p>
        </w:tc>
        <w:tc>
          <w:tcPr>
            <w:tcW w:w="1130" w:type="dxa"/>
            <w:vAlign w:val="center"/>
          </w:tcPr>
          <w:p w14:paraId="7990173C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27D855A1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3159CCA5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5D0C9089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4611B342" w14:textId="17C71522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3016BC80" w14:textId="22570368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096" w:type="dxa"/>
            <w:vAlign w:val="center"/>
          </w:tcPr>
          <w:p w14:paraId="734A45F3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049" w:type="dxa"/>
          </w:tcPr>
          <w:p w14:paraId="036A781D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Разрешение на ввод объекта в эксплуатацию.</w:t>
            </w:r>
          </w:p>
          <w:p w14:paraId="268E9554" w14:textId="77777777" w:rsidR="00884DE4" w:rsidRPr="001D634C" w:rsidRDefault="00884DE4" w:rsidP="00884DE4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</w:tbl>
    <w:p w14:paraId="3A54B789" w14:textId="77777777" w:rsidR="00FF005E" w:rsidRPr="001D634C" w:rsidRDefault="00FF005E" w:rsidP="00492AE5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4A1B4BEC" w14:textId="77777777" w:rsidR="00FF005E" w:rsidRPr="001D634C" w:rsidRDefault="00FF005E" w:rsidP="00492AE5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7027855B" w14:textId="77777777" w:rsidR="00FF005E" w:rsidRPr="001D634C" w:rsidRDefault="00FF005E" w:rsidP="00492AE5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5AFE5066" w14:textId="77777777" w:rsidR="00FF005E" w:rsidRPr="001D634C" w:rsidRDefault="00FF005E" w:rsidP="00492AE5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069A5110" w14:textId="77777777" w:rsidR="00FF005E" w:rsidRPr="001D634C" w:rsidRDefault="00FF005E" w:rsidP="00492AE5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38A27DAB" w14:textId="77777777" w:rsidR="00FF005E" w:rsidRPr="001D634C" w:rsidRDefault="00FF005E" w:rsidP="00492AE5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5E666FE4" w14:textId="77777777" w:rsidR="00FF005E" w:rsidRPr="001D634C" w:rsidRDefault="00FF005E" w:rsidP="00492AE5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091E3FA9" w14:textId="77777777" w:rsidR="00FF005E" w:rsidRPr="001D634C" w:rsidRDefault="00FF005E" w:rsidP="00492AE5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1E01E0B5" w14:textId="77777777" w:rsidR="00FF005E" w:rsidRPr="001D634C" w:rsidRDefault="00FF005E" w:rsidP="00492AE5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1B0F1A37" w14:textId="34CFCF6D" w:rsidR="00492AE5" w:rsidRPr="001D634C" w:rsidRDefault="00492AE5" w:rsidP="00492AE5">
      <w:pPr>
        <w:ind w:right="-2" w:firstLine="9781"/>
        <w:jc w:val="right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lastRenderedPageBreak/>
        <w:t xml:space="preserve">      Приложение № 6 к Программе</w:t>
      </w:r>
    </w:p>
    <w:p w14:paraId="2D6D5F43" w14:textId="77777777" w:rsidR="00492AE5" w:rsidRPr="001D634C" w:rsidRDefault="00492AE5" w:rsidP="00492AE5">
      <w:pPr>
        <w:jc w:val="right"/>
        <w:rPr>
          <w:rFonts w:ascii="Liberation Serif" w:hAnsi="Liberation Serif" w:cs="Liberation Serif"/>
          <w:sz w:val="24"/>
          <w:szCs w:val="24"/>
        </w:rPr>
      </w:pPr>
    </w:p>
    <w:p w14:paraId="57EC586B" w14:textId="77777777" w:rsidR="00492AE5" w:rsidRPr="001D634C" w:rsidRDefault="00492AE5" w:rsidP="00492AE5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ЦЕЛИ, ЗАДАЧИ, ЦЕЛЕВЫЕ ПОКАЗАТЕЛИ</w:t>
      </w:r>
    </w:p>
    <w:p w14:paraId="2108DADD" w14:textId="3783458F" w:rsidR="00492AE5" w:rsidRPr="001D634C" w:rsidRDefault="00492AE5" w:rsidP="00492AE5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реализации подпрограммы «Строительство объектов образовательных учреждений» </w:t>
      </w:r>
    </w:p>
    <w:p w14:paraId="04BE5681" w14:textId="77777777" w:rsidR="00233419" w:rsidRPr="001D634C" w:rsidRDefault="00233419" w:rsidP="00492AE5">
      <w:pPr>
        <w:jc w:val="center"/>
        <w:rPr>
          <w:rFonts w:ascii="Liberation Serif" w:hAnsi="Liberation Serif" w:cs="Liberation Serif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97"/>
        <w:gridCol w:w="3550"/>
        <w:gridCol w:w="1130"/>
        <w:gridCol w:w="1187"/>
        <w:gridCol w:w="1188"/>
        <w:gridCol w:w="1188"/>
        <w:gridCol w:w="1187"/>
        <w:gridCol w:w="1188"/>
        <w:gridCol w:w="1096"/>
        <w:gridCol w:w="2049"/>
      </w:tblGrid>
      <w:tr w:rsidR="001D634C" w:rsidRPr="001D634C" w14:paraId="4BB7D8DA" w14:textId="77777777" w:rsidTr="0019489D">
        <w:trPr>
          <w:trHeight w:val="340"/>
        </w:trPr>
        <w:tc>
          <w:tcPr>
            <w:tcW w:w="797" w:type="dxa"/>
            <w:vMerge w:val="restart"/>
            <w:vAlign w:val="center"/>
          </w:tcPr>
          <w:p w14:paraId="38D251A3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550" w:type="dxa"/>
            <w:vMerge w:val="restart"/>
            <w:vAlign w:val="center"/>
          </w:tcPr>
          <w:p w14:paraId="7792A5E4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Наименование цели (целей) и задач, </w:t>
            </w:r>
          </w:p>
          <w:p w14:paraId="4FF30733" w14:textId="77777777" w:rsidR="00492AE5" w:rsidRPr="001D634C" w:rsidRDefault="00492AE5" w:rsidP="0019489D">
            <w:pPr>
              <w:ind w:left="-205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целевых показателей</w:t>
            </w:r>
          </w:p>
        </w:tc>
        <w:tc>
          <w:tcPr>
            <w:tcW w:w="1130" w:type="dxa"/>
            <w:vMerge w:val="restart"/>
            <w:vAlign w:val="center"/>
          </w:tcPr>
          <w:p w14:paraId="3968149B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Единица измерения</w:t>
            </w:r>
          </w:p>
        </w:tc>
        <w:tc>
          <w:tcPr>
            <w:tcW w:w="7034" w:type="dxa"/>
            <w:gridSpan w:val="6"/>
            <w:vAlign w:val="center"/>
          </w:tcPr>
          <w:p w14:paraId="68EB596B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Значение целевого показателя</w:t>
            </w:r>
          </w:p>
        </w:tc>
        <w:tc>
          <w:tcPr>
            <w:tcW w:w="2049" w:type="dxa"/>
            <w:vMerge w:val="restart"/>
            <w:vAlign w:val="center"/>
          </w:tcPr>
          <w:p w14:paraId="27D25948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Источник значений целевого показателя</w:t>
            </w:r>
          </w:p>
        </w:tc>
      </w:tr>
      <w:tr w:rsidR="001D634C" w:rsidRPr="001D634C" w14:paraId="209B8312" w14:textId="77777777" w:rsidTr="0019489D">
        <w:tc>
          <w:tcPr>
            <w:tcW w:w="797" w:type="dxa"/>
            <w:vMerge/>
          </w:tcPr>
          <w:p w14:paraId="6706F7CA" w14:textId="77777777" w:rsidR="00492AE5" w:rsidRPr="001D634C" w:rsidRDefault="00492AE5" w:rsidP="0019489D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550" w:type="dxa"/>
            <w:vMerge/>
          </w:tcPr>
          <w:p w14:paraId="115CDCFF" w14:textId="77777777" w:rsidR="00492AE5" w:rsidRPr="001D634C" w:rsidRDefault="00492AE5" w:rsidP="0019489D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0" w:type="dxa"/>
            <w:vMerge/>
          </w:tcPr>
          <w:p w14:paraId="3296E998" w14:textId="77777777" w:rsidR="00492AE5" w:rsidRPr="001D634C" w:rsidRDefault="00492AE5" w:rsidP="0019489D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 w14:paraId="628C4695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3A7C9E37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59CE86E2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63198350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188" w:type="dxa"/>
            <w:vAlign w:val="center"/>
          </w:tcPr>
          <w:p w14:paraId="64CF6D86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04A9A93E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7BCE50CA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34FE4819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188" w:type="dxa"/>
            <w:vAlign w:val="center"/>
          </w:tcPr>
          <w:p w14:paraId="1A20C485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761FE932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1421CEC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205C6A05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187" w:type="dxa"/>
            <w:vAlign w:val="center"/>
          </w:tcPr>
          <w:p w14:paraId="145C04F5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2936D4E4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3791F6E9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75BA1871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188" w:type="dxa"/>
            <w:vAlign w:val="center"/>
          </w:tcPr>
          <w:p w14:paraId="7F48920B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1E17BEE3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1002CCEE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567C7E5B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096" w:type="dxa"/>
            <w:vAlign w:val="center"/>
          </w:tcPr>
          <w:p w14:paraId="0108563C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37E0E1DC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9459940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0E1519E0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2049" w:type="dxa"/>
            <w:vMerge/>
          </w:tcPr>
          <w:p w14:paraId="5A8E4FE2" w14:textId="77777777" w:rsidR="00492AE5" w:rsidRPr="001D634C" w:rsidRDefault="00492AE5" w:rsidP="0019489D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D634C" w:rsidRPr="001D634C" w14:paraId="3389A380" w14:textId="77777777" w:rsidTr="00B12DBA">
        <w:trPr>
          <w:trHeight w:val="283"/>
        </w:trPr>
        <w:tc>
          <w:tcPr>
            <w:tcW w:w="797" w:type="dxa"/>
            <w:vAlign w:val="center"/>
          </w:tcPr>
          <w:p w14:paraId="09000795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550" w:type="dxa"/>
            <w:vAlign w:val="center"/>
          </w:tcPr>
          <w:p w14:paraId="612FA1E3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130" w:type="dxa"/>
            <w:vAlign w:val="center"/>
          </w:tcPr>
          <w:p w14:paraId="7B627B98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187" w:type="dxa"/>
            <w:vAlign w:val="center"/>
          </w:tcPr>
          <w:p w14:paraId="0C2C7946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188" w:type="dxa"/>
            <w:vAlign w:val="center"/>
          </w:tcPr>
          <w:p w14:paraId="21351A12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188" w:type="dxa"/>
            <w:vAlign w:val="center"/>
          </w:tcPr>
          <w:p w14:paraId="0D35DB64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187" w:type="dxa"/>
            <w:vAlign w:val="center"/>
          </w:tcPr>
          <w:p w14:paraId="662E3D4E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188" w:type="dxa"/>
            <w:vAlign w:val="center"/>
          </w:tcPr>
          <w:p w14:paraId="16F2B919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096" w:type="dxa"/>
            <w:vAlign w:val="center"/>
          </w:tcPr>
          <w:p w14:paraId="78B3ACCD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2049" w:type="dxa"/>
            <w:vAlign w:val="center"/>
          </w:tcPr>
          <w:p w14:paraId="1FF92192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08E363D9" w14:textId="77777777" w:rsidTr="00B12DBA">
        <w:trPr>
          <w:trHeight w:val="283"/>
        </w:trPr>
        <w:tc>
          <w:tcPr>
            <w:tcW w:w="797" w:type="dxa"/>
            <w:vAlign w:val="center"/>
          </w:tcPr>
          <w:p w14:paraId="42522796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3763" w:type="dxa"/>
            <w:gridSpan w:val="9"/>
          </w:tcPr>
          <w:p w14:paraId="64C58746" w14:textId="7231BB72" w:rsidR="00492AE5" w:rsidRPr="001D634C" w:rsidRDefault="00492AE5" w:rsidP="0019489D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Цель </w:t>
            </w:r>
            <w:r w:rsidR="00F234AF"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8</w:t>
            </w: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. Развитие сети образовательных учреждений </w:t>
            </w:r>
          </w:p>
        </w:tc>
      </w:tr>
      <w:tr w:rsidR="001D634C" w:rsidRPr="001D634C" w14:paraId="2785A335" w14:textId="77777777" w:rsidTr="00B12DBA">
        <w:trPr>
          <w:trHeight w:val="283"/>
        </w:trPr>
        <w:tc>
          <w:tcPr>
            <w:tcW w:w="797" w:type="dxa"/>
            <w:vAlign w:val="center"/>
          </w:tcPr>
          <w:p w14:paraId="167A2006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13763" w:type="dxa"/>
            <w:gridSpan w:val="9"/>
          </w:tcPr>
          <w:p w14:paraId="662B55C0" w14:textId="4E8D92B3" w:rsidR="00492AE5" w:rsidRPr="001D634C" w:rsidRDefault="00492AE5" w:rsidP="0019489D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Задача </w:t>
            </w:r>
            <w:r w:rsidR="00F234AF"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9</w:t>
            </w: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. Строительство  объектов образовательных учреждений</w:t>
            </w:r>
          </w:p>
        </w:tc>
      </w:tr>
      <w:tr w:rsidR="001D634C" w:rsidRPr="001D634C" w14:paraId="1C0F5ED6" w14:textId="77777777" w:rsidTr="00B12DBA">
        <w:tc>
          <w:tcPr>
            <w:tcW w:w="797" w:type="dxa"/>
            <w:vAlign w:val="center"/>
          </w:tcPr>
          <w:p w14:paraId="4CD2F6C7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550" w:type="dxa"/>
          </w:tcPr>
          <w:p w14:paraId="545217EB" w14:textId="77777777" w:rsidR="00492AE5" w:rsidRPr="001D634C" w:rsidRDefault="00492AE5" w:rsidP="0019489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Целевой показатель 6. </w:t>
            </w:r>
          </w:p>
          <w:p w14:paraId="6C6C743A" w14:textId="77777777" w:rsidR="00492AE5" w:rsidRPr="001D634C" w:rsidRDefault="00492AE5" w:rsidP="0019489D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Количество подготовленных проектов на строительство объектов образовательных учреждений</w:t>
            </w:r>
          </w:p>
        </w:tc>
        <w:tc>
          <w:tcPr>
            <w:tcW w:w="1130" w:type="dxa"/>
            <w:vAlign w:val="center"/>
          </w:tcPr>
          <w:p w14:paraId="17B3B774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6491A3A5" w14:textId="0CBE1932" w:rsidR="00492AE5" w:rsidRPr="001D634C" w:rsidRDefault="00D3101E" w:rsidP="00B12DB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423FEE39" w14:textId="3099EDBA" w:rsidR="00492AE5" w:rsidRPr="001D634C" w:rsidRDefault="00B12DBA" w:rsidP="00B12DB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29A2CF29" w14:textId="1C41D376" w:rsidR="00492AE5" w:rsidRPr="001D634C" w:rsidRDefault="00B12DBA" w:rsidP="00B12DB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65F21230" w14:textId="68D1AD70" w:rsidR="00492AE5" w:rsidRPr="001D634C" w:rsidRDefault="00884DE4" w:rsidP="00B12DB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12B0A16B" w14:textId="2F0B10C9" w:rsidR="00492AE5" w:rsidRPr="001D634C" w:rsidRDefault="00B12DBA" w:rsidP="00B12DB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1096" w:type="dxa"/>
            <w:vAlign w:val="center"/>
          </w:tcPr>
          <w:p w14:paraId="1D2D4184" w14:textId="568FC27D" w:rsidR="00492AE5" w:rsidRPr="001D634C" w:rsidRDefault="00B12DBA" w:rsidP="00B12DB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049" w:type="dxa"/>
          </w:tcPr>
          <w:p w14:paraId="6C372EE8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1D634C">
              <w:rPr>
                <w:rFonts w:ascii="Liberation Serif" w:hAnsi="Liberation Serif" w:cs="Liberation Serif"/>
                <w:sz w:val="18"/>
                <w:szCs w:val="18"/>
              </w:rPr>
              <w:t xml:space="preserve">Документы, подтверждающие исполнение муниципального контракта. </w:t>
            </w:r>
          </w:p>
        </w:tc>
      </w:tr>
      <w:tr w:rsidR="00492AE5" w:rsidRPr="001D634C" w14:paraId="26E5567E" w14:textId="77777777" w:rsidTr="00B12DBA">
        <w:tc>
          <w:tcPr>
            <w:tcW w:w="797" w:type="dxa"/>
            <w:vAlign w:val="center"/>
          </w:tcPr>
          <w:p w14:paraId="14B60898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3550" w:type="dxa"/>
          </w:tcPr>
          <w:p w14:paraId="26746252" w14:textId="77777777" w:rsidR="00492AE5" w:rsidRPr="001D634C" w:rsidRDefault="00492AE5" w:rsidP="0019489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Целевой показатель 7.</w:t>
            </w:r>
          </w:p>
          <w:p w14:paraId="59ECB8FB" w14:textId="77777777" w:rsidR="00492AE5" w:rsidRPr="001D634C" w:rsidRDefault="00492AE5" w:rsidP="0019489D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Количество введенных в эксплуатацию объектов образовательных учреждений</w:t>
            </w:r>
          </w:p>
        </w:tc>
        <w:tc>
          <w:tcPr>
            <w:tcW w:w="1130" w:type="dxa"/>
            <w:vAlign w:val="center"/>
          </w:tcPr>
          <w:p w14:paraId="6981632D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23C6A811" w14:textId="64251C96" w:rsidR="00492AE5" w:rsidRPr="001D634C" w:rsidRDefault="00B12DBA" w:rsidP="00B12DB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172A4B2D" w14:textId="7EC684E6" w:rsidR="00492AE5" w:rsidRPr="001D634C" w:rsidRDefault="00B12DBA" w:rsidP="00B12DB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4C92BD43" w14:textId="71389618" w:rsidR="00492AE5" w:rsidRPr="001D634C" w:rsidRDefault="00D3101E" w:rsidP="00B12DB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34738ADB" w14:textId="1BA04C05" w:rsidR="00492AE5" w:rsidRPr="001D634C" w:rsidRDefault="00B12DBA" w:rsidP="00B12DB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4FA2D364" w14:textId="0D553624" w:rsidR="00492AE5" w:rsidRPr="001D634C" w:rsidRDefault="00884DE4" w:rsidP="00B12DB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096" w:type="dxa"/>
            <w:vAlign w:val="center"/>
          </w:tcPr>
          <w:p w14:paraId="34948962" w14:textId="2DBF027E" w:rsidR="00492AE5" w:rsidRPr="001D634C" w:rsidRDefault="00B12DBA" w:rsidP="00B12DB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2049" w:type="dxa"/>
          </w:tcPr>
          <w:p w14:paraId="41673737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Разрешение на ввод объекта в эксплуатацию.</w:t>
            </w:r>
          </w:p>
          <w:p w14:paraId="2FBDFED1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</w:tbl>
    <w:p w14:paraId="4733ECF3" w14:textId="77777777" w:rsidR="00492AE5" w:rsidRPr="001D634C" w:rsidRDefault="00492AE5" w:rsidP="00492AE5">
      <w:pPr>
        <w:rPr>
          <w:rFonts w:ascii="Liberation Serif" w:hAnsi="Liberation Serif" w:cs="Liberation Serif"/>
          <w:sz w:val="28"/>
          <w:szCs w:val="28"/>
        </w:rPr>
      </w:pPr>
    </w:p>
    <w:p w14:paraId="2E160391" w14:textId="77777777" w:rsidR="00492AE5" w:rsidRPr="001D634C" w:rsidRDefault="00492AE5" w:rsidP="00492AE5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4D64AC1D" w14:textId="77777777" w:rsidR="00492AE5" w:rsidRPr="001D634C" w:rsidRDefault="00492AE5" w:rsidP="00630237">
      <w:pPr>
        <w:ind w:right="-2" w:firstLine="9781"/>
        <w:jc w:val="right"/>
        <w:rPr>
          <w:rFonts w:ascii="Liberation Serif" w:hAnsi="Liberation Serif" w:cs="Liberation Serif"/>
          <w:sz w:val="28"/>
          <w:szCs w:val="28"/>
        </w:rPr>
      </w:pPr>
    </w:p>
    <w:p w14:paraId="6943453E" w14:textId="77777777" w:rsidR="00492AE5" w:rsidRPr="001D634C" w:rsidRDefault="00492AE5" w:rsidP="00630237">
      <w:pPr>
        <w:ind w:right="-2" w:firstLine="9781"/>
        <w:jc w:val="right"/>
        <w:rPr>
          <w:rFonts w:ascii="Liberation Serif" w:hAnsi="Liberation Serif" w:cs="Liberation Serif"/>
          <w:sz w:val="28"/>
          <w:szCs w:val="28"/>
        </w:rPr>
      </w:pPr>
    </w:p>
    <w:p w14:paraId="099B7BCB" w14:textId="77777777" w:rsidR="00492AE5" w:rsidRPr="001D634C" w:rsidRDefault="00492AE5" w:rsidP="00630237">
      <w:pPr>
        <w:ind w:right="-2" w:firstLine="9781"/>
        <w:jc w:val="right"/>
        <w:rPr>
          <w:rFonts w:ascii="Liberation Serif" w:hAnsi="Liberation Serif" w:cs="Liberation Serif"/>
          <w:sz w:val="28"/>
          <w:szCs w:val="28"/>
        </w:rPr>
      </w:pPr>
    </w:p>
    <w:p w14:paraId="797B9B0A" w14:textId="77777777" w:rsidR="00492AE5" w:rsidRPr="001D634C" w:rsidRDefault="00492AE5" w:rsidP="00630237">
      <w:pPr>
        <w:ind w:right="-2" w:firstLine="9781"/>
        <w:jc w:val="right"/>
        <w:rPr>
          <w:rFonts w:ascii="Liberation Serif" w:hAnsi="Liberation Serif" w:cs="Liberation Serif"/>
          <w:sz w:val="28"/>
          <w:szCs w:val="28"/>
        </w:rPr>
      </w:pPr>
    </w:p>
    <w:p w14:paraId="5FD7CD47" w14:textId="77777777" w:rsidR="00492AE5" w:rsidRPr="001D634C" w:rsidRDefault="00492AE5" w:rsidP="00630237">
      <w:pPr>
        <w:ind w:right="-2" w:firstLine="9781"/>
        <w:jc w:val="right"/>
        <w:rPr>
          <w:rFonts w:ascii="Liberation Serif" w:hAnsi="Liberation Serif" w:cs="Liberation Serif"/>
          <w:sz w:val="28"/>
          <w:szCs w:val="28"/>
        </w:rPr>
      </w:pPr>
    </w:p>
    <w:p w14:paraId="1E6F39B4" w14:textId="77777777" w:rsidR="00233419" w:rsidRPr="001D634C" w:rsidRDefault="00233419" w:rsidP="00492AE5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6928C98C" w14:textId="77777777" w:rsidR="00233419" w:rsidRPr="001D634C" w:rsidRDefault="00233419" w:rsidP="00492AE5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4EF27603" w14:textId="2C057A12" w:rsidR="00492AE5" w:rsidRPr="001D634C" w:rsidRDefault="00492AE5" w:rsidP="00492AE5">
      <w:pPr>
        <w:jc w:val="right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lastRenderedPageBreak/>
        <w:t>Приложение № 7 к Программе</w:t>
      </w:r>
    </w:p>
    <w:p w14:paraId="46A61F04" w14:textId="77777777" w:rsidR="00492AE5" w:rsidRPr="001D634C" w:rsidRDefault="00492AE5" w:rsidP="00492AE5">
      <w:pPr>
        <w:jc w:val="center"/>
        <w:rPr>
          <w:rFonts w:ascii="Liberation Serif" w:hAnsi="Liberation Serif" w:cs="Liberation Serif"/>
          <w:sz w:val="24"/>
          <w:szCs w:val="24"/>
        </w:rPr>
      </w:pPr>
    </w:p>
    <w:p w14:paraId="6E00B2B1" w14:textId="77777777" w:rsidR="00492AE5" w:rsidRPr="001D634C" w:rsidRDefault="00492AE5" w:rsidP="00492AE5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ЦЕЛИ, ЗАДАЧИ, ЦЕЛЕВЫЕ ПОКАЗАТЕЛИ</w:t>
      </w:r>
    </w:p>
    <w:p w14:paraId="2BD43321" w14:textId="5CC8E4DC" w:rsidR="00492AE5" w:rsidRPr="001D634C" w:rsidRDefault="00492AE5" w:rsidP="00492AE5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реализации подпрограммы «Строительство объектов культуры» </w:t>
      </w:r>
    </w:p>
    <w:p w14:paraId="30231913" w14:textId="77777777" w:rsidR="00492AE5" w:rsidRPr="001D634C" w:rsidRDefault="00492AE5" w:rsidP="00492AE5">
      <w:pPr>
        <w:ind w:right="-2"/>
        <w:rPr>
          <w:rFonts w:ascii="Liberation Serif" w:hAnsi="Liberation Serif" w:cs="Liberation Serif"/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97"/>
        <w:gridCol w:w="3550"/>
        <w:gridCol w:w="1130"/>
        <w:gridCol w:w="1187"/>
        <w:gridCol w:w="1188"/>
        <w:gridCol w:w="1188"/>
        <w:gridCol w:w="1187"/>
        <w:gridCol w:w="1188"/>
        <w:gridCol w:w="1096"/>
        <w:gridCol w:w="2049"/>
      </w:tblGrid>
      <w:tr w:rsidR="001D634C" w:rsidRPr="001D634C" w14:paraId="35252FAE" w14:textId="77777777" w:rsidTr="0019489D">
        <w:trPr>
          <w:trHeight w:val="340"/>
        </w:trPr>
        <w:tc>
          <w:tcPr>
            <w:tcW w:w="797" w:type="dxa"/>
            <w:vMerge w:val="restart"/>
            <w:vAlign w:val="center"/>
          </w:tcPr>
          <w:p w14:paraId="4D85C0FF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550" w:type="dxa"/>
            <w:vMerge w:val="restart"/>
            <w:vAlign w:val="center"/>
          </w:tcPr>
          <w:p w14:paraId="1F49E156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Наименование цели (целей) и задач, </w:t>
            </w:r>
          </w:p>
          <w:p w14:paraId="70566CE4" w14:textId="77777777" w:rsidR="00492AE5" w:rsidRPr="001D634C" w:rsidRDefault="00492AE5" w:rsidP="0019489D">
            <w:pPr>
              <w:ind w:left="-205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целевых показателей</w:t>
            </w:r>
          </w:p>
        </w:tc>
        <w:tc>
          <w:tcPr>
            <w:tcW w:w="1130" w:type="dxa"/>
            <w:vMerge w:val="restart"/>
            <w:vAlign w:val="center"/>
          </w:tcPr>
          <w:p w14:paraId="3E9C6010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Единица измерения</w:t>
            </w:r>
          </w:p>
        </w:tc>
        <w:tc>
          <w:tcPr>
            <w:tcW w:w="7034" w:type="dxa"/>
            <w:gridSpan w:val="6"/>
            <w:vAlign w:val="center"/>
          </w:tcPr>
          <w:p w14:paraId="101E1BC2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Значение целевого показателя</w:t>
            </w:r>
          </w:p>
        </w:tc>
        <w:tc>
          <w:tcPr>
            <w:tcW w:w="2049" w:type="dxa"/>
            <w:vMerge w:val="restart"/>
            <w:vAlign w:val="center"/>
          </w:tcPr>
          <w:p w14:paraId="6E1BA210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Источник значений целевого показателя</w:t>
            </w:r>
          </w:p>
        </w:tc>
      </w:tr>
      <w:tr w:rsidR="001D634C" w:rsidRPr="001D634C" w14:paraId="3AC1063E" w14:textId="77777777" w:rsidTr="0019489D">
        <w:tc>
          <w:tcPr>
            <w:tcW w:w="797" w:type="dxa"/>
            <w:vMerge/>
          </w:tcPr>
          <w:p w14:paraId="6EA30764" w14:textId="77777777" w:rsidR="00492AE5" w:rsidRPr="001D634C" w:rsidRDefault="00492AE5" w:rsidP="0019489D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550" w:type="dxa"/>
            <w:vMerge/>
          </w:tcPr>
          <w:p w14:paraId="7F5F77B8" w14:textId="77777777" w:rsidR="00492AE5" w:rsidRPr="001D634C" w:rsidRDefault="00492AE5" w:rsidP="0019489D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0" w:type="dxa"/>
            <w:vMerge/>
          </w:tcPr>
          <w:p w14:paraId="0C80B95F" w14:textId="77777777" w:rsidR="00492AE5" w:rsidRPr="001D634C" w:rsidRDefault="00492AE5" w:rsidP="0019489D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 w14:paraId="415417CD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5221E658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798E93C2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6DC778DA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188" w:type="dxa"/>
            <w:vAlign w:val="center"/>
          </w:tcPr>
          <w:p w14:paraId="18743B4F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3E13FFC5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2047F9A4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0440D097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188" w:type="dxa"/>
            <w:vAlign w:val="center"/>
          </w:tcPr>
          <w:p w14:paraId="458ED353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134DDFE9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2D93AF6F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15BDFB3C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187" w:type="dxa"/>
            <w:vAlign w:val="center"/>
          </w:tcPr>
          <w:p w14:paraId="345BF255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466C6FEF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90F017C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5FB8CDD5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188" w:type="dxa"/>
            <w:vAlign w:val="center"/>
          </w:tcPr>
          <w:p w14:paraId="4FBD51C6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2CF6FA43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19EBB44F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0270F79F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096" w:type="dxa"/>
            <w:vAlign w:val="center"/>
          </w:tcPr>
          <w:p w14:paraId="42D835B9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7B91E56E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271B9B08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6917554D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2049" w:type="dxa"/>
            <w:vMerge/>
          </w:tcPr>
          <w:p w14:paraId="3F304B2E" w14:textId="77777777" w:rsidR="00492AE5" w:rsidRPr="001D634C" w:rsidRDefault="00492AE5" w:rsidP="0019489D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D634C" w:rsidRPr="001D634C" w14:paraId="663555B6" w14:textId="77777777" w:rsidTr="0019489D">
        <w:trPr>
          <w:trHeight w:val="283"/>
        </w:trPr>
        <w:tc>
          <w:tcPr>
            <w:tcW w:w="797" w:type="dxa"/>
            <w:vAlign w:val="center"/>
          </w:tcPr>
          <w:p w14:paraId="1A194CE5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550" w:type="dxa"/>
            <w:vAlign w:val="center"/>
          </w:tcPr>
          <w:p w14:paraId="57A7B4E6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130" w:type="dxa"/>
            <w:vAlign w:val="center"/>
          </w:tcPr>
          <w:p w14:paraId="57D3AEE0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187" w:type="dxa"/>
            <w:vAlign w:val="center"/>
          </w:tcPr>
          <w:p w14:paraId="6EE8A09D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188" w:type="dxa"/>
            <w:vAlign w:val="center"/>
          </w:tcPr>
          <w:p w14:paraId="6D668DAF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188" w:type="dxa"/>
            <w:vAlign w:val="center"/>
          </w:tcPr>
          <w:p w14:paraId="12566D16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187" w:type="dxa"/>
            <w:vAlign w:val="center"/>
          </w:tcPr>
          <w:p w14:paraId="18A397DF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188" w:type="dxa"/>
            <w:vAlign w:val="center"/>
          </w:tcPr>
          <w:p w14:paraId="5706064D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096" w:type="dxa"/>
            <w:vAlign w:val="center"/>
          </w:tcPr>
          <w:p w14:paraId="1D2C8BF8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2049" w:type="dxa"/>
            <w:vAlign w:val="center"/>
          </w:tcPr>
          <w:p w14:paraId="51027452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76EB4FDD" w14:textId="77777777" w:rsidTr="0019489D">
        <w:trPr>
          <w:trHeight w:val="283"/>
        </w:trPr>
        <w:tc>
          <w:tcPr>
            <w:tcW w:w="797" w:type="dxa"/>
          </w:tcPr>
          <w:p w14:paraId="272624D9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3763" w:type="dxa"/>
            <w:gridSpan w:val="9"/>
          </w:tcPr>
          <w:p w14:paraId="7D606ABA" w14:textId="7E449AF8" w:rsidR="00492AE5" w:rsidRPr="001D634C" w:rsidRDefault="00492AE5" w:rsidP="0019489D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Цель </w:t>
            </w:r>
            <w:r w:rsidR="00F234AF"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9</w:t>
            </w: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. Развитие сети объектов культуры</w:t>
            </w:r>
          </w:p>
        </w:tc>
      </w:tr>
      <w:tr w:rsidR="001D634C" w:rsidRPr="001D634C" w14:paraId="571ED3E0" w14:textId="77777777" w:rsidTr="0019489D">
        <w:trPr>
          <w:trHeight w:val="283"/>
        </w:trPr>
        <w:tc>
          <w:tcPr>
            <w:tcW w:w="797" w:type="dxa"/>
          </w:tcPr>
          <w:p w14:paraId="3C63B983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13763" w:type="dxa"/>
            <w:gridSpan w:val="9"/>
          </w:tcPr>
          <w:p w14:paraId="58D0A38A" w14:textId="1DBAA5C1" w:rsidR="00492AE5" w:rsidRPr="001D634C" w:rsidRDefault="00492AE5" w:rsidP="0019489D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Задача</w:t>
            </w:r>
            <w:r w:rsidR="00F234AF"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10</w:t>
            </w: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. Строительство объектов культуры</w:t>
            </w:r>
          </w:p>
        </w:tc>
      </w:tr>
      <w:tr w:rsidR="001D634C" w:rsidRPr="001D634C" w14:paraId="592B199B" w14:textId="77777777" w:rsidTr="00F855EE">
        <w:tc>
          <w:tcPr>
            <w:tcW w:w="797" w:type="dxa"/>
          </w:tcPr>
          <w:p w14:paraId="54B3240C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550" w:type="dxa"/>
          </w:tcPr>
          <w:p w14:paraId="777ABADF" w14:textId="77777777" w:rsidR="00492AE5" w:rsidRPr="001D634C" w:rsidRDefault="00492AE5" w:rsidP="0019489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Целевой показатель 6. </w:t>
            </w:r>
          </w:p>
          <w:p w14:paraId="3A5FE709" w14:textId="77777777" w:rsidR="00492AE5" w:rsidRPr="001D634C" w:rsidRDefault="00492AE5" w:rsidP="0019489D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Количество подготовленных проектов на строительство объектов культуры</w:t>
            </w:r>
          </w:p>
        </w:tc>
        <w:tc>
          <w:tcPr>
            <w:tcW w:w="1130" w:type="dxa"/>
            <w:vAlign w:val="center"/>
          </w:tcPr>
          <w:p w14:paraId="0C2F1F03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06C5684C" w14:textId="2DBECFDE" w:rsidR="00492AE5" w:rsidRPr="001D634C" w:rsidRDefault="00836EAF" w:rsidP="00F855E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5E3ED38B" w14:textId="0C3946ED" w:rsidR="00492AE5" w:rsidRPr="001D634C" w:rsidRDefault="00836EAF" w:rsidP="00F855E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2B467495" w14:textId="0C62AC52" w:rsidR="00492AE5" w:rsidRPr="001D634C" w:rsidRDefault="00836EAF" w:rsidP="00F855E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48F33FFC" w14:textId="4C29AA53" w:rsidR="00492AE5" w:rsidRPr="001D634C" w:rsidRDefault="00884DE4" w:rsidP="00F855E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36EA87CE" w14:textId="1ADB10A7" w:rsidR="00492AE5" w:rsidRPr="001D634C" w:rsidRDefault="00884DE4" w:rsidP="00F855E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096" w:type="dxa"/>
            <w:vAlign w:val="center"/>
          </w:tcPr>
          <w:p w14:paraId="5E68BAD5" w14:textId="0FF44E74" w:rsidR="00492AE5" w:rsidRPr="001D634C" w:rsidRDefault="00836EAF" w:rsidP="00F855E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049" w:type="dxa"/>
          </w:tcPr>
          <w:p w14:paraId="72D464C7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1D634C">
              <w:rPr>
                <w:rFonts w:ascii="Liberation Serif" w:hAnsi="Liberation Serif" w:cs="Liberation Serif"/>
                <w:sz w:val="18"/>
                <w:szCs w:val="18"/>
              </w:rPr>
              <w:t xml:space="preserve">Документы, подтверждающие исполнение муниципального контракта. </w:t>
            </w:r>
          </w:p>
        </w:tc>
      </w:tr>
      <w:tr w:rsidR="00492AE5" w:rsidRPr="001D634C" w14:paraId="1CEA6491" w14:textId="77777777" w:rsidTr="00F855EE">
        <w:tc>
          <w:tcPr>
            <w:tcW w:w="797" w:type="dxa"/>
          </w:tcPr>
          <w:p w14:paraId="65823E20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3550" w:type="dxa"/>
          </w:tcPr>
          <w:p w14:paraId="50964444" w14:textId="77777777" w:rsidR="00492AE5" w:rsidRPr="001D634C" w:rsidRDefault="00492AE5" w:rsidP="0019489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Целевой показатель 7.</w:t>
            </w:r>
          </w:p>
          <w:p w14:paraId="2FC5BB19" w14:textId="77777777" w:rsidR="00492AE5" w:rsidRPr="001D634C" w:rsidRDefault="00492AE5" w:rsidP="0019489D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Количество введенных в эксплуатацию объектов культуры</w:t>
            </w:r>
          </w:p>
        </w:tc>
        <w:tc>
          <w:tcPr>
            <w:tcW w:w="1130" w:type="dxa"/>
            <w:vAlign w:val="center"/>
          </w:tcPr>
          <w:p w14:paraId="4FA7721E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65D1C00A" w14:textId="2A7281B9" w:rsidR="00492AE5" w:rsidRPr="001D634C" w:rsidRDefault="00836EAF" w:rsidP="00F855E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3AC122FD" w14:textId="05E757EC" w:rsidR="00492AE5" w:rsidRPr="001D634C" w:rsidRDefault="00836EAF" w:rsidP="00F855E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1E681835" w14:textId="1724B7AD" w:rsidR="00492AE5" w:rsidRPr="001D634C" w:rsidRDefault="00836EAF" w:rsidP="00F855E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1A7569FF" w14:textId="76A73180" w:rsidR="00492AE5" w:rsidRPr="001D634C" w:rsidRDefault="00836EAF" w:rsidP="00F855E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25700CB7" w14:textId="0722EA8C" w:rsidR="00492AE5" w:rsidRPr="001D634C" w:rsidRDefault="00836EAF" w:rsidP="00F855E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096" w:type="dxa"/>
            <w:vAlign w:val="center"/>
          </w:tcPr>
          <w:p w14:paraId="56A4A158" w14:textId="474E1D89" w:rsidR="00492AE5" w:rsidRPr="001D634C" w:rsidRDefault="00F855EE" w:rsidP="00F855E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2049" w:type="dxa"/>
          </w:tcPr>
          <w:p w14:paraId="04CE9725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Разрешение на ввод объекта в эксплуатацию.</w:t>
            </w:r>
          </w:p>
          <w:p w14:paraId="048928AF" w14:textId="77777777" w:rsidR="00492AE5" w:rsidRPr="001D634C" w:rsidRDefault="00492AE5" w:rsidP="0019489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</w:tbl>
    <w:p w14:paraId="6720E1D8" w14:textId="77777777" w:rsidR="00492AE5" w:rsidRPr="001D634C" w:rsidRDefault="00492AE5" w:rsidP="00492AE5">
      <w:pPr>
        <w:ind w:right="-2" w:firstLine="10490"/>
        <w:rPr>
          <w:rFonts w:ascii="Liberation Serif" w:hAnsi="Liberation Serif" w:cs="Liberation Serif"/>
          <w:bCs/>
          <w:sz w:val="28"/>
          <w:szCs w:val="28"/>
        </w:rPr>
      </w:pPr>
    </w:p>
    <w:p w14:paraId="5255C03F" w14:textId="77777777" w:rsidR="00492AE5" w:rsidRPr="001D634C" w:rsidRDefault="00492AE5" w:rsidP="00630237">
      <w:pPr>
        <w:ind w:right="-2" w:firstLine="9781"/>
        <w:jc w:val="right"/>
        <w:rPr>
          <w:rFonts w:ascii="Liberation Serif" w:hAnsi="Liberation Serif" w:cs="Liberation Serif"/>
          <w:sz w:val="28"/>
          <w:szCs w:val="28"/>
        </w:rPr>
      </w:pPr>
    </w:p>
    <w:p w14:paraId="0EC06E2C" w14:textId="77777777" w:rsidR="00FF005E" w:rsidRPr="001D634C" w:rsidRDefault="00FF005E" w:rsidP="00FF005E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0735D60B" w14:textId="77777777" w:rsidR="00FF005E" w:rsidRPr="001D634C" w:rsidRDefault="00FF005E" w:rsidP="00FF005E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2169DEAB" w14:textId="77777777" w:rsidR="00FF005E" w:rsidRPr="001D634C" w:rsidRDefault="00FF005E" w:rsidP="00FF005E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312D5FD2" w14:textId="77777777" w:rsidR="00FF005E" w:rsidRPr="001D634C" w:rsidRDefault="00FF005E" w:rsidP="00FF005E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0B3123A1" w14:textId="77777777" w:rsidR="00FF005E" w:rsidRPr="001D634C" w:rsidRDefault="00FF005E" w:rsidP="00FF005E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1D0DAEDF" w14:textId="77777777" w:rsidR="00FF005E" w:rsidRPr="001D634C" w:rsidRDefault="00FF005E" w:rsidP="00FF005E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0DF297CF" w14:textId="77777777" w:rsidR="00FF005E" w:rsidRPr="001D634C" w:rsidRDefault="00FF005E" w:rsidP="00FF005E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30993F80" w14:textId="77777777" w:rsidR="00FF005E" w:rsidRPr="001D634C" w:rsidRDefault="00FF005E" w:rsidP="00FF005E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718A57C2" w14:textId="243F0447" w:rsidR="00FF005E" w:rsidRPr="001D634C" w:rsidRDefault="00FF005E" w:rsidP="00FF005E">
      <w:pPr>
        <w:jc w:val="right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lastRenderedPageBreak/>
        <w:t>Приложение № 8 к Программе</w:t>
      </w:r>
    </w:p>
    <w:p w14:paraId="6355AE20" w14:textId="77777777" w:rsidR="00FF005E" w:rsidRPr="001D634C" w:rsidRDefault="00FF005E" w:rsidP="00FF005E">
      <w:pPr>
        <w:jc w:val="center"/>
        <w:rPr>
          <w:rFonts w:ascii="Liberation Serif" w:hAnsi="Liberation Serif" w:cs="Liberation Serif"/>
          <w:sz w:val="24"/>
          <w:szCs w:val="24"/>
        </w:rPr>
      </w:pPr>
    </w:p>
    <w:p w14:paraId="6905FD2E" w14:textId="77777777" w:rsidR="00FF005E" w:rsidRPr="001D634C" w:rsidRDefault="00FF005E" w:rsidP="00FF005E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ЦЕЛИ, ЗАДАЧИ, ЦЕЛЕВЫЕ ПОКАЗАТЕЛИ</w:t>
      </w:r>
    </w:p>
    <w:p w14:paraId="25CEBBB5" w14:textId="77777777" w:rsidR="00FF005E" w:rsidRPr="001D634C" w:rsidRDefault="00FF005E" w:rsidP="00FF005E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реализации подпрограммы «Строительство и реконструкция объектов благоустройства» </w:t>
      </w:r>
    </w:p>
    <w:p w14:paraId="0703DB1C" w14:textId="77777777" w:rsidR="00FF005E" w:rsidRPr="001D634C" w:rsidRDefault="00FF005E" w:rsidP="00FF005E">
      <w:pPr>
        <w:ind w:right="-2" w:firstLine="10490"/>
        <w:rPr>
          <w:rFonts w:ascii="Liberation Serif" w:hAnsi="Liberation Serif" w:cs="Liberation Serif"/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97"/>
        <w:gridCol w:w="3550"/>
        <w:gridCol w:w="1130"/>
        <w:gridCol w:w="1187"/>
        <w:gridCol w:w="1188"/>
        <w:gridCol w:w="1188"/>
        <w:gridCol w:w="1187"/>
        <w:gridCol w:w="1188"/>
        <w:gridCol w:w="1096"/>
        <w:gridCol w:w="2049"/>
      </w:tblGrid>
      <w:tr w:rsidR="001D634C" w:rsidRPr="001D634C" w14:paraId="7F0393B7" w14:textId="77777777" w:rsidTr="00FB52F0">
        <w:trPr>
          <w:trHeight w:val="340"/>
        </w:trPr>
        <w:tc>
          <w:tcPr>
            <w:tcW w:w="797" w:type="dxa"/>
            <w:vMerge w:val="restart"/>
            <w:vAlign w:val="center"/>
          </w:tcPr>
          <w:p w14:paraId="39F9782C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550" w:type="dxa"/>
            <w:vMerge w:val="restart"/>
            <w:vAlign w:val="center"/>
          </w:tcPr>
          <w:p w14:paraId="3283EFE6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Наименование цели (целей) и задач, </w:t>
            </w:r>
          </w:p>
          <w:p w14:paraId="0A972213" w14:textId="77777777" w:rsidR="00FF005E" w:rsidRPr="001D634C" w:rsidRDefault="00FF005E" w:rsidP="00FB52F0">
            <w:pPr>
              <w:ind w:left="-205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целевых показателей</w:t>
            </w:r>
          </w:p>
        </w:tc>
        <w:tc>
          <w:tcPr>
            <w:tcW w:w="1130" w:type="dxa"/>
            <w:vMerge w:val="restart"/>
            <w:vAlign w:val="center"/>
          </w:tcPr>
          <w:p w14:paraId="6302EC5F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Единица измерения</w:t>
            </w:r>
          </w:p>
        </w:tc>
        <w:tc>
          <w:tcPr>
            <w:tcW w:w="7034" w:type="dxa"/>
            <w:gridSpan w:val="6"/>
            <w:vAlign w:val="center"/>
          </w:tcPr>
          <w:p w14:paraId="0232DE91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Значение целевого показателя</w:t>
            </w:r>
          </w:p>
        </w:tc>
        <w:tc>
          <w:tcPr>
            <w:tcW w:w="2049" w:type="dxa"/>
            <w:vMerge w:val="restart"/>
            <w:vAlign w:val="center"/>
          </w:tcPr>
          <w:p w14:paraId="74912349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Источник значений целевого показателя</w:t>
            </w:r>
          </w:p>
        </w:tc>
      </w:tr>
      <w:tr w:rsidR="001D634C" w:rsidRPr="001D634C" w14:paraId="41B92D12" w14:textId="77777777" w:rsidTr="00FB52F0">
        <w:tc>
          <w:tcPr>
            <w:tcW w:w="797" w:type="dxa"/>
            <w:vMerge/>
          </w:tcPr>
          <w:p w14:paraId="4746CF7D" w14:textId="77777777" w:rsidR="00FF005E" w:rsidRPr="001D634C" w:rsidRDefault="00FF005E" w:rsidP="00FB52F0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  <w:bookmarkStart w:id="2" w:name="_Hlk171064739"/>
          </w:p>
        </w:tc>
        <w:tc>
          <w:tcPr>
            <w:tcW w:w="3550" w:type="dxa"/>
            <w:vMerge/>
          </w:tcPr>
          <w:p w14:paraId="0292B991" w14:textId="77777777" w:rsidR="00FF005E" w:rsidRPr="001D634C" w:rsidRDefault="00FF005E" w:rsidP="00FB52F0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0" w:type="dxa"/>
            <w:vMerge/>
          </w:tcPr>
          <w:p w14:paraId="51E5AA45" w14:textId="77777777" w:rsidR="00FF005E" w:rsidRPr="001D634C" w:rsidRDefault="00FF005E" w:rsidP="00FB52F0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 w14:paraId="72C1F48E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15CFD41D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61091EFF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35F6FAE6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188" w:type="dxa"/>
            <w:vAlign w:val="center"/>
          </w:tcPr>
          <w:p w14:paraId="5F04105C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39F48C36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75B3D7F1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0F704113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188" w:type="dxa"/>
            <w:vAlign w:val="center"/>
          </w:tcPr>
          <w:p w14:paraId="607D2794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3C644304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6D6BB9A8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58BE4DA1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187" w:type="dxa"/>
            <w:vAlign w:val="center"/>
          </w:tcPr>
          <w:p w14:paraId="17B4ED09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12F63A0E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0B1DDF04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14014B36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188" w:type="dxa"/>
            <w:vAlign w:val="center"/>
          </w:tcPr>
          <w:p w14:paraId="10AF1749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281CF5A2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7A07FE79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1FBA51C2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096" w:type="dxa"/>
            <w:vAlign w:val="center"/>
          </w:tcPr>
          <w:p w14:paraId="49DF453C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156FECC3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01DA9FC7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3B304BD7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2049" w:type="dxa"/>
            <w:vMerge/>
          </w:tcPr>
          <w:p w14:paraId="46DA59F0" w14:textId="77777777" w:rsidR="00FF005E" w:rsidRPr="001D634C" w:rsidRDefault="00FF005E" w:rsidP="00FB52F0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bookmarkEnd w:id="2"/>
      <w:tr w:rsidR="001D634C" w:rsidRPr="001D634C" w14:paraId="1745A8FC" w14:textId="77777777" w:rsidTr="00FB52F0">
        <w:trPr>
          <w:trHeight w:val="283"/>
        </w:trPr>
        <w:tc>
          <w:tcPr>
            <w:tcW w:w="797" w:type="dxa"/>
            <w:vAlign w:val="center"/>
          </w:tcPr>
          <w:p w14:paraId="7802E00E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550" w:type="dxa"/>
            <w:vAlign w:val="center"/>
          </w:tcPr>
          <w:p w14:paraId="215A7518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130" w:type="dxa"/>
            <w:vAlign w:val="center"/>
          </w:tcPr>
          <w:p w14:paraId="264AE4E0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187" w:type="dxa"/>
            <w:vAlign w:val="center"/>
          </w:tcPr>
          <w:p w14:paraId="223B1FF9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188" w:type="dxa"/>
            <w:vAlign w:val="center"/>
          </w:tcPr>
          <w:p w14:paraId="51464895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188" w:type="dxa"/>
            <w:vAlign w:val="center"/>
          </w:tcPr>
          <w:p w14:paraId="105B4DA7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187" w:type="dxa"/>
            <w:vAlign w:val="center"/>
          </w:tcPr>
          <w:p w14:paraId="19BECB20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188" w:type="dxa"/>
            <w:vAlign w:val="center"/>
          </w:tcPr>
          <w:p w14:paraId="47833ABB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096" w:type="dxa"/>
            <w:vAlign w:val="center"/>
          </w:tcPr>
          <w:p w14:paraId="1070E2F1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2049" w:type="dxa"/>
            <w:vAlign w:val="center"/>
          </w:tcPr>
          <w:p w14:paraId="55BEE435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22F571D6" w14:textId="77777777" w:rsidTr="00FB52F0">
        <w:trPr>
          <w:trHeight w:val="283"/>
        </w:trPr>
        <w:tc>
          <w:tcPr>
            <w:tcW w:w="797" w:type="dxa"/>
            <w:vAlign w:val="center"/>
          </w:tcPr>
          <w:p w14:paraId="66709C51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3763" w:type="dxa"/>
            <w:gridSpan w:val="9"/>
          </w:tcPr>
          <w:p w14:paraId="0929C84A" w14:textId="545BD804" w:rsidR="00FF005E" w:rsidRPr="001D634C" w:rsidRDefault="00FF005E" w:rsidP="00FB52F0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Цель </w:t>
            </w:r>
            <w:r w:rsidR="00C3462E"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10</w:t>
            </w: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. Благоустройство территории городского округа </w:t>
            </w:r>
          </w:p>
        </w:tc>
      </w:tr>
      <w:tr w:rsidR="001D634C" w:rsidRPr="001D634C" w14:paraId="410E25FA" w14:textId="77777777" w:rsidTr="00FB52F0">
        <w:trPr>
          <w:trHeight w:val="283"/>
        </w:trPr>
        <w:tc>
          <w:tcPr>
            <w:tcW w:w="797" w:type="dxa"/>
            <w:vAlign w:val="center"/>
          </w:tcPr>
          <w:p w14:paraId="3D1CE600" w14:textId="77777777" w:rsidR="00FF005E" w:rsidRPr="001D634C" w:rsidRDefault="00FF005E" w:rsidP="00FB52F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13763" w:type="dxa"/>
            <w:gridSpan w:val="9"/>
          </w:tcPr>
          <w:p w14:paraId="18B05DE0" w14:textId="3A2FBC69" w:rsidR="00FF005E" w:rsidRPr="001D634C" w:rsidRDefault="00FF005E" w:rsidP="00FB52F0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Задача </w:t>
            </w:r>
            <w:r w:rsidR="00C3462E"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11</w:t>
            </w: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. Строительство и реконструкция объектов благоустройства</w:t>
            </w:r>
          </w:p>
        </w:tc>
      </w:tr>
      <w:tr w:rsidR="001D634C" w:rsidRPr="001D634C" w14:paraId="2AE5D583" w14:textId="77777777" w:rsidTr="00FB52F0">
        <w:tc>
          <w:tcPr>
            <w:tcW w:w="797" w:type="dxa"/>
            <w:vAlign w:val="center"/>
          </w:tcPr>
          <w:p w14:paraId="56D3CC39" w14:textId="77777777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550" w:type="dxa"/>
          </w:tcPr>
          <w:p w14:paraId="164E8FD6" w14:textId="77777777" w:rsidR="00FB7135" w:rsidRPr="001D634C" w:rsidRDefault="00FB7135" w:rsidP="00FB713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Целевой показатель 10. </w:t>
            </w:r>
          </w:p>
          <w:p w14:paraId="5EF0B226" w14:textId="77777777" w:rsidR="00FB7135" w:rsidRPr="001D634C" w:rsidRDefault="00FB7135" w:rsidP="00FB7135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Количество подготовленных проектов инициативного бюджетирования, проектов благоустройства и реконструкции общественных пространств</w:t>
            </w:r>
          </w:p>
        </w:tc>
        <w:tc>
          <w:tcPr>
            <w:tcW w:w="1130" w:type="dxa"/>
            <w:vAlign w:val="center"/>
          </w:tcPr>
          <w:p w14:paraId="52EF387D" w14:textId="77777777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3E5707B3" w14:textId="5F442179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1188" w:type="dxa"/>
            <w:vAlign w:val="center"/>
          </w:tcPr>
          <w:p w14:paraId="2BCF3445" w14:textId="46C01953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47151787" w14:textId="77777777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0F34756E" w14:textId="77777777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6A89B933" w14:textId="77777777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096" w:type="dxa"/>
            <w:vAlign w:val="center"/>
          </w:tcPr>
          <w:p w14:paraId="4092DB3A" w14:textId="77777777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049" w:type="dxa"/>
          </w:tcPr>
          <w:p w14:paraId="5CF12A04" w14:textId="77777777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1D634C">
              <w:rPr>
                <w:rFonts w:ascii="Liberation Serif" w:hAnsi="Liberation Serif" w:cs="Liberation Serif"/>
                <w:sz w:val="18"/>
                <w:szCs w:val="18"/>
              </w:rPr>
              <w:t xml:space="preserve">Документы, подтверждающие исполнение муниципального контракта. </w:t>
            </w:r>
          </w:p>
        </w:tc>
      </w:tr>
      <w:tr w:rsidR="00FB7135" w:rsidRPr="001D634C" w14:paraId="2D0A1101" w14:textId="77777777" w:rsidTr="00FB52F0">
        <w:tc>
          <w:tcPr>
            <w:tcW w:w="797" w:type="dxa"/>
            <w:vAlign w:val="center"/>
          </w:tcPr>
          <w:p w14:paraId="4E3CD84F" w14:textId="77777777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3550" w:type="dxa"/>
          </w:tcPr>
          <w:p w14:paraId="0F4320C0" w14:textId="77777777" w:rsidR="00FB7135" w:rsidRPr="001D634C" w:rsidRDefault="00FB7135" w:rsidP="00FB713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Целевой показатель 11. </w:t>
            </w:r>
          </w:p>
          <w:p w14:paraId="1D4C1542" w14:textId="77777777" w:rsidR="00FB7135" w:rsidRPr="001D634C" w:rsidRDefault="00FB7135" w:rsidP="00FB7135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Количество реализованных проектов инициативного бюджетирования, проектов благоустройства и реконструкции общественных пространств</w:t>
            </w:r>
          </w:p>
        </w:tc>
        <w:tc>
          <w:tcPr>
            <w:tcW w:w="1130" w:type="dxa"/>
            <w:vAlign w:val="center"/>
          </w:tcPr>
          <w:p w14:paraId="0AD83E9A" w14:textId="77777777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24E64136" w14:textId="3A336B70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1188" w:type="dxa"/>
            <w:vAlign w:val="center"/>
          </w:tcPr>
          <w:p w14:paraId="30606EFD" w14:textId="54CD611C" w:rsidR="000E4A66" w:rsidRPr="001D634C" w:rsidRDefault="00884DE4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1188" w:type="dxa"/>
            <w:vAlign w:val="center"/>
          </w:tcPr>
          <w:p w14:paraId="7E8EA67D" w14:textId="541E5A2C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41960DA9" w14:textId="0D46855E" w:rsidR="00FB7135" w:rsidRPr="001D634C" w:rsidRDefault="00884DE4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3496D6CD" w14:textId="77777777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1096" w:type="dxa"/>
            <w:vAlign w:val="center"/>
          </w:tcPr>
          <w:p w14:paraId="19BB381D" w14:textId="77777777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2049" w:type="dxa"/>
          </w:tcPr>
          <w:p w14:paraId="3E646882" w14:textId="77777777" w:rsidR="00FB7135" w:rsidRPr="001D634C" w:rsidRDefault="00FB7135" w:rsidP="00FB7135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18"/>
                <w:szCs w:val="18"/>
              </w:rPr>
              <w:t>Документы, подтверждающие исполнение муниципального контракта.</w:t>
            </w:r>
          </w:p>
        </w:tc>
      </w:tr>
    </w:tbl>
    <w:p w14:paraId="74545E9F" w14:textId="77777777" w:rsidR="00492AE5" w:rsidRPr="001D634C" w:rsidRDefault="00492AE5" w:rsidP="00630237">
      <w:pPr>
        <w:ind w:right="-2" w:firstLine="9781"/>
        <w:jc w:val="right"/>
        <w:rPr>
          <w:rFonts w:ascii="Liberation Serif" w:hAnsi="Liberation Serif" w:cs="Liberation Serif"/>
          <w:sz w:val="28"/>
          <w:szCs w:val="28"/>
        </w:rPr>
      </w:pPr>
    </w:p>
    <w:p w14:paraId="2D522F77" w14:textId="77777777" w:rsidR="00492AE5" w:rsidRPr="001D634C" w:rsidRDefault="00492AE5" w:rsidP="00630237">
      <w:pPr>
        <w:ind w:right="-2" w:firstLine="9781"/>
        <w:jc w:val="right"/>
        <w:rPr>
          <w:rFonts w:ascii="Liberation Serif" w:hAnsi="Liberation Serif" w:cs="Liberation Serif"/>
          <w:sz w:val="28"/>
          <w:szCs w:val="28"/>
        </w:rPr>
      </w:pPr>
    </w:p>
    <w:p w14:paraId="55CAE553" w14:textId="77777777" w:rsidR="00492AE5" w:rsidRPr="001D634C" w:rsidRDefault="00492AE5" w:rsidP="00630237">
      <w:pPr>
        <w:ind w:right="-2" w:firstLine="9781"/>
        <w:jc w:val="right"/>
        <w:rPr>
          <w:rFonts w:ascii="Liberation Serif" w:hAnsi="Liberation Serif" w:cs="Liberation Serif"/>
          <w:sz w:val="28"/>
          <w:szCs w:val="28"/>
        </w:rPr>
      </w:pPr>
    </w:p>
    <w:p w14:paraId="35FEDACD" w14:textId="77777777" w:rsidR="00492AE5" w:rsidRPr="001D634C" w:rsidRDefault="00492AE5" w:rsidP="00630237">
      <w:pPr>
        <w:ind w:right="-2" w:firstLine="9781"/>
        <w:jc w:val="right"/>
        <w:rPr>
          <w:rFonts w:ascii="Liberation Serif" w:hAnsi="Liberation Serif" w:cs="Liberation Serif"/>
          <w:sz w:val="28"/>
          <w:szCs w:val="28"/>
        </w:rPr>
      </w:pPr>
    </w:p>
    <w:p w14:paraId="21CF77D1" w14:textId="77777777" w:rsidR="00492AE5" w:rsidRPr="001D634C" w:rsidRDefault="00492AE5" w:rsidP="00630237">
      <w:pPr>
        <w:ind w:right="-2" w:firstLine="9781"/>
        <w:jc w:val="right"/>
        <w:rPr>
          <w:rFonts w:ascii="Liberation Serif" w:hAnsi="Liberation Serif" w:cs="Liberation Serif"/>
          <w:sz w:val="28"/>
          <w:szCs w:val="28"/>
        </w:rPr>
      </w:pPr>
    </w:p>
    <w:p w14:paraId="78FF8EB6" w14:textId="5268212E" w:rsidR="00327F91" w:rsidRPr="001D634C" w:rsidRDefault="00751522" w:rsidP="00630237">
      <w:pPr>
        <w:ind w:right="-2" w:firstLine="10490"/>
        <w:jc w:val="right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lastRenderedPageBreak/>
        <w:t>Приложение № 9 к Программе</w:t>
      </w:r>
    </w:p>
    <w:p w14:paraId="7022A304" w14:textId="77777777" w:rsidR="000B42BD" w:rsidRPr="001D634C" w:rsidRDefault="000B42BD" w:rsidP="00630237">
      <w:pPr>
        <w:ind w:right="-2" w:firstLine="10490"/>
        <w:jc w:val="right"/>
        <w:rPr>
          <w:rFonts w:ascii="Liberation Serif" w:hAnsi="Liberation Serif" w:cs="Liberation Serif"/>
          <w:sz w:val="28"/>
          <w:szCs w:val="28"/>
        </w:rPr>
      </w:pPr>
    </w:p>
    <w:p w14:paraId="6FBD5BEB" w14:textId="77777777" w:rsidR="00EA4E8D" w:rsidRPr="001D634C" w:rsidRDefault="00EA4E8D" w:rsidP="00EA4E8D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ПЛАН МЕРОПРИЯТИЙ </w:t>
      </w:r>
    </w:p>
    <w:p w14:paraId="0CD5DFE2" w14:textId="3C479862" w:rsidR="00630237" w:rsidRPr="001D634C" w:rsidRDefault="00EA4E8D" w:rsidP="00B2255B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по выполнению муниципальной программы «Реализация мероприятий в области градостроительной деятельности на территории Каменск-Уральского городского округа на 202</w:t>
      </w:r>
      <w:r w:rsidR="00630237" w:rsidRPr="001D634C">
        <w:rPr>
          <w:rFonts w:ascii="Liberation Serif" w:hAnsi="Liberation Serif" w:cs="Liberation Serif"/>
          <w:sz w:val="28"/>
          <w:szCs w:val="28"/>
        </w:rPr>
        <w:t>5</w:t>
      </w:r>
      <w:r w:rsidRPr="001D634C">
        <w:rPr>
          <w:rFonts w:ascii="Liberation Serif" w:hAnsi="Liberation Serif" w:cs="Liberation Serif"/>
          <w:sz w:val="28"/>
          <w:szCs w:val="28"/>
        </w:rPr>
        <w:t>-20</w:t>
      </w:r>
      <w:r w:rsidR="00630237" w:rsidRPr="001D634C">
        <w:rPr>
          <w:rFonts w:ascii="Liberation Serif" w:hAnsi="Liberation Serif" w:cs="Liberation Serif"/>
          <w:sz w:val="28"/>
          <w:szCs w:val="28"/>
        </w:rPr>
        <w:t>30</w:t>
      </w:r>
      <w:r w:rsidRPr="001D634C">
        <w:rPr>
          <w:rFonts w:ascii="Liberation Serif" w:hAnsi="Liberation Serif" w:cs="Liberation Serif"/>
          <w:sz w:val="28"/>
          <w:szCs w:val="28"/>
        </w:rPr>
        <w:t xml:space="preserve"> годы»</w:t>
      </w:r>
    </w:p>
    <w:p w14:paraId="262A07F8" w14:textId="77777777" w:rsidR="00884DE4" w:rsidRPr="001D634C" w:rsidRDefault="00884DE4" w:rsidP="00B2255B">
      <w:pPr>
        <w:jc w:val="center"/>
        <w:rPr>
          <w:rFonts w:ascii="Liberation Serif" w:hAnsi="Liberation Serif" w:cs="Liberation Serif"/>
          <w:sz w:val="28"/>
          <w:szCs w:val="28"/>
        </w:rPr>
      </w:pPr>
    </w:p>
    <w:tbl>
      <w:tblPr>
        <w:tblStyle w:val="ac"/>
        <w:tblW w:w="0" w:type="auto"/>
        <w:tblInd w:w="-147" w:type="dxa"/>
        <w:tblLook w:val="04A0" w:firstRow="1" w:lastRow="0" w:firstColumn="1" w:lastColumn="0" w:noHBand="0" w:noVBand="1"/>
      </w:tblPr>
      <w:tblGrid>
        <w:gridCol w:w="568"/>
        <w:gridCol w:w="3423"/>
        <w:gridCol w:w="1356"/>
        <w:gridCol w:w="1356"/>
        <w:gridCol w:w="1311"/>
        <w:gridCol w:w="1304"/>
        <w:gridCol w:w="1356"/>
        <w:gridCol w:w="1356"/>
        <w:gridCol w:w="1356"/>
        <w:gridCol w:w="1321"/>
      </w:tblGrid>
      <w:tr w:rsidR="001D634C" w:rsidRPr="001D634C" w14:paraId="0941B585" w14:textId="77777777" w:rsidTr="009A644E">
        <w:trPr>
          <w:cantSplit/>
          <w:trHeight w:val="340"/>
        </w:trPr>
        <w:tc>
          <w:tcPr>
            <w:tcW w:w="568" w:type="dxa"/>
            <w:vMerge w:val="restart"/>
            <w:textDirection w:val="btLr"/>
            <w:vAlign w:val="center"/>
          </w:tcPr>
          <w:p w14:paraId="32C41337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423" w:type="dxa"/>
            <w:vMerge w:val="restart"/>
            <w:vAlign w:val="center"/>
          </w:tcPr>
          <w:p w14:paraId="272204AA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9395" w:type="dxa"/>
            <w:gridSpan w:val="7"/>
            <w:vAlign w:val="center"/>
          </w:tcPr>
          <w:p w14:paraId="5F19C5DF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7AC8ED3A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1D634C" w:rsidRPr="001D634C" w14:paraId="5A165595" w14:textId="77777777" w:rsidTr="009A644E">
        <w:tc>
          <w:tcPr>
            <w:tcW w:w="568" w:type="dxa"/>
            <w:vMerge/>
          </w:tcPr>
          <w:p w14:paraId="38DD7513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423" w:type="dxa"/>
            <w:vMerge/>
          </w:tcPr>
          <w:p w14:paraId="22E137DD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356" w:type="dxa"/>
            <w:vAlign w:val="center"/>
          </w:tcPr>
          <w:p w14:paraId="3528EA95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356" w:type="dxa"/>
            <w:vAlign w:val="center"/>
          </w:tcPr>
          <w:p w14:paraId="7DBC3309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37FEE977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94F442F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00F7A3A2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311" w:type="dxa"/>
            <w:vAlign w:val="center"/>
          </w:tcPr>
          <w:p w14:paraId="374D2830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260B84F8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22F8E0A2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40CE65B7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304" w:type="dxa"/>
            <w:vAlign w:val="center"/>
          </w:tcPr>
          <w:p w14:paraId="49210688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13045C36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29523E10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5323B95D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356" w:type="dxa"/>
            <w:vAlign w:val="center"/>
          </w:tcPr>
          <w:p w14:paraId="1C8AFE8D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1B5431EE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080C2E9D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5664E485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356" w:type="dxa"/>
            <w:vAlign w:val="center"/>
          </w:tcPr>
          <w:p w14:paraId="779FB7F3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4560EC39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325325CB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3ADDA37B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356" w:type="dxa"/>
            <w:vAlign w:val="center"/>
          </w:tcPr>
          <w:p w14:paraId="63D56B24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0D7C2C88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6FC518D2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77563210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40CB80BB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D634C" w:rsidRPr="001D634C" w14:paraId="6DCCC9E4" w14:textId="77777777" w:rsidTr="009A644E">
        <w:trPr>
          <w:trHeight w:val="283"/>
        </w:trPr>
        <w:tc>
          <w:tcPr>
            <w:tcW w:w="568" w:type="dxa"/>
            <w:vAlign w:val="center"/>
          </w:tcPr>
          <w:p w14:paraId="25DE1231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423" w:type="dxa"/>
            <w:vAlign w:val="center"/>
          </w:tcPr>
          <w:p w14:paraId="536CAC34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0B172EE5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356" w:type="dxa"/>
            <w:vAlign w:val="center"/>
          </w:tcPr>
          <w:p w14:paraId="136EBF2A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311" w:type="dxa"/>
            <w:vAlign w:val="center"/>
          </w:tcPr>
          <w:p w14:paraId="1AA87C09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304" w:type="dxa"/>
            <w:vAlign w:val="center"/>
          </w:tcPr>
          <w:p w14:paraId="4CAB2D93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356" w:type="dxa"/>
            <w:vAlign w:val="center"/>
          </w:tcPr>
          <w:p w14:paraId="5E00451B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356" w:type="dxa"/>
            <w:vAlign w:val="center"/>
          </w:tcPr>
          <w:p w14:paraId="4B67FB71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356" w:type="dxa"/>
            <w:vAlign w:val="center"/>
          </w:tcPr>
          <w:p w14:paraId="6F2607B2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21023C37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181F43AD" w14:textId="77777777" w:rsidTr="009A644E">
        <w:tc>
          <w:tcPr>
            <w:tcW w:w="568" w:type="dxa"/>
            <w:vAlign w:val="center"/>
          </w:tcPr>
          <w:p w14:paraId="646A2DB5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423" w:type="dxa"/>
          </w:tcPr>
          <w:p w14:paraId="58685896" w14:textId="77777777" w:rsidR="0034264D" w:rsidRPr="001D634C" w:rsidRDefault="0034264D" w:rsidP="0034264D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</w:t>
            </w:r>
          </w:p>
          <w:p w14:paraId="361B588C" w14:textId="77777777" w:rsidR="0034264D" w:rsidRPr="001D634C" w:rsidRDefault="0034264D" w:rsidP="0034264D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по муниципальной программе, 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5220B578" w14:textId="73264ED9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4552862,40</w:t>
            </w:r>
          </w:p>
        </w:tc>
        <w:tc>
          <w:tcPr>
            <w:tcW w:w="1356" w:type="dxa"/>
            <w:vAlign w:val="center"/>
          </w:tcPr>
          <w:p w14:paraId="4BDEA8CA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886300,8</w:t>
            </w:r>
          </w:p>
        </w:tc>
        <w:tc>
          <w:tcPr>
            <w:tcW w:w="1311" w:type="dxa"/>
            <w:vAlign w:val="center"/>
          </w:tcPr>
          <w:p w14:paraId="37FE3250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184366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80</w:t>
            </w:r>
          </w:p>
        </w:tc>
        <w:tc>
          <w:tcPr>
            <w:tcW w:w="1304" w:type="dxa"/>
            <w:vAlign w:val="center"/>
          </w:tcPr>
          <w:p w14:paraId="2DDCF43D" w14:textId="0C5AC239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173657,80</w:t>
            </w:r>
          </w:p>
        </w:tc>
        <w:tc>
          <w:tcPr>
            <w:tcW w:w="1356" w:type="dxa"/>
            <w:vAlign w:val="center"/>
          </w:tcPr>
          <w:p w14:paraId="1092A573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157030,90</w:t>
            </w:r>
          </w:p>
        </w:tc>
        <w:tc>
          <w:tcPr>
            <w:tcW w:w="1356" w:type="dxa"/>
            <w:vAlign w:val="center"/>
          </w:tcPr>
          <w:p w14:paraId="64E1E5B9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1435606,90</w:t>
            </w:r>
          </w:p>
        </w:tc>
        <w:tc>
          <w:tcPr>
            <w:tcW w:w="1356" w:type="dxa"/>
            <w:vAlign w:val="center"/>
          </w:tcPr>
          <w:p w14:paraId="4936C5D8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1715899,20</w:t>
            </w:r>
          </w:p>
        </w:tc>
        <w:tc>
          <w:tcPr>
            <w:tcW w:w="1321" w:type="dxa"/>
            <w:vAlign w:val="center"/>
          </w:tcPr>
          <w:p w14:paraId="5550CEED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480998EE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0273F4B4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423" w:type="dxa"/>
          </w:tcPr>
          <w:p w14:paraId="3E5AD9A8" w14:textId="77777777" w:rsidR="0034264D" w:rsidRPr="001D634C" w:rsidRDefault="0034264D" w:rsidP="0034264D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областной </w:t>
            </w:r>
          </w:p>
          <w:p w14:paraId="357F615A" w14:textId="027E3243" w:rsidR="0034264D" w:rsidRPr="001D634C" w:rsidRDefault="0034264D" w:rsidP="0034264D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бюджет</w:t>
            </w:r>
          </w:p>
        </w:tc>
        <w:tc>
          <w:tcPr>
            <w:tcW w:w="1356" w:type="dxa"/>
            <w:vAlign w:val="center"/>
          </w:tcPr>
          <w:p w14:paraId="72C689DE" w14:textId="1E3B42D0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1743133,80 </w:t>
            </w:r>
          </w:p>
        </w:tc>
        <w:tc>
          <w:tcPr>
            <w:tcW w:w="1356" w:type="dxa"/>
            <w:vAlign w:val="center"/>
          </w:tcPr>
          <w:p w14:paraId="45A40821" w14:textId="4B6A7BDC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500633,80</w:t>
            </w:r>
          </w:p>
        </w:tc>
        <w:tc>
          <w:tcPr>
            <w:tcW w:w="1311" w:type="dxa"/>
            <w:vAlign w:val="center"/>
          </w:tcPr>
          <w:p w14:paraId="40D8A4D8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5238B78D" w14:textId="0D19A220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4E68831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B03B62F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567000,00</w:t>
            </w:r>
          </w:p>
        </w:tc>
        <w:tc>
          <w:tcPr>
            <w:tcW w:w="1356" w:type="dxa"/>
            <w:vAlign w:val="center"/>
          </w:tcPr>
          <w:p w14:paraId="587128FA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675500,00</w:t>
            </w:r>
          </w:p>
        </w:tc>
        <w:tc>
          <w:tcPr>
            <w:tcW w:w="1321" w:type="dxa"/>
            <w:vAlign w:val="center"/>
          </w:tcPr>
          <w:p w14:paraId="083DDB10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49F06282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333CAB11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423" w:type="dxa"/>
          </w:tcPr>
          <w:p w14:paraId="397B8564" w14:textId="77777777" w:rsidR="0034264D" w:rsidRPr="001D634C" w:rsidRDefault="0034264D" w:rsidP="0034264D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</w:t>
            </w:r>
          </w:p>
          <w:p w14:paraId="52B91B7A" w14:textId="77777777" w:rsidR="0034264D" w:rsidRPr="001D634C" w:rsidRDefault="0034264D" w:rsidP="0034264D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бюджет</w:t>
            </w:r>
          </w:p>
        </w:tc>
        <w:tc>
          <w:tcPr>
            <w:tcW w:w="1356" w:type="dxa"/>
            <w:vAlign w:val="center"/>
          </w:tcPr>
          <w:p w14:paraId="22600278" w14:textId="3A13A6E1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2809728,60</w:t>
            </w:r>
          </w:p>
        </w:tc>
        <w:tc>
          <w:tcPr>
            <w:tcW w:w="1356" w:type="dxa"/>
            <w:vAlign w:val="center"/>
          </w:tcPr>
          <w:p w14:paraId="584B85B1" w14:textId="2CBB031D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385667,00</w:t>
            </w:r>
          </w:p>
        </w:tc>
        <w:tc>
          <w:tcPr>
            <w:tcW w:w="1311" w:type="dxa"/>
            <w:vAlign w:val="center"/>
          </w:tcPr>
          <w:p w14:paraId="6454B7CE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184366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80</w:t>
            </w:r>
          </w:p>
        </w:tc>
        <w:tc>
          <w:tcPr>
            <w:tcW w:w="1304" w:type="dxa"/>
            <w:vAlign w:val="center"/>
          </w:tcPr>
          <w:p w14:paraId="211C583E" w14:textId="1FFCA9B8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173657,80</w:t>
            </w:r>
          </w:p>
        </w:tc>
        <w:tc>
          <w:tcPr>
            <w:tcW w:w="1356" w:type="dxa"/>
            <w:vAlign w:val="center"/>
          </w:tcPr>
          <w:p w14:paraId="57720668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157030,90</w:t>
            </w:r>
          </w:p>
        </w:tc>
        <w:tc>
          <w:tcPr>
            <w:tcW w:w="1356" w:type="dxa"/>
            <w:vAlign w:val="center"/>
          </w:tcPr>
          <w:p w14:paraId="4C6CB359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868606,90</w:t>
            </w:r>
          </w:p>
        </w:tc>
        <w:tc>
          <w:tcPr>
            <w:tcW w:w="1356" w:type="dxa"/>
            <w:vAlign w:val="center"/>
          </w:tcPr>
          <w:p w14:paraId="012948EF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1040399,20</w:t>
            </w:r>
          </w:p>
        </w:tc>
        <w:tc>
          <w:tcPr>
            <w:tcW w:w="1321" w:type="dxa"/>
            <w:vAlign w:val="center"/>
          </w:tcPr>
          <w:p w14:paraId="27DFA602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06D637B9" w14:textId="77777777" w:rsidTr="009A644E">
        <w:tc>
          <w:tcPr>
            <w:tcW w:w="568" w:type="dxa"/>
            <w:vAlign w:val="center"/>
          </w:tcPr>
          <w:p w14:paraId="25FFFB05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4139" w:type="dxa"/>
            <w:gridSpan w:val="9"/>
          </w:tcPr>
          <w:p w14:paraId="684DAC41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Капитальные вложения</w:t>
            </w:r>
          </w:p>
        </w:tc>
      </w:tr>
      <w:tr w:rsidR="001D634C" w:rsidRPr="001D634C" w14:paraId="6E1335D6" w14:textId="77777777" w:rsidTr="009A644E">
        <w:tc>
          <w:tcPr>
            <w:tcW w:w="568" w:type="dxa"/>
            <w:vAlign w:val="center"/>
          </w:tcPr>
          <w:p w14:paraId="63245C38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423" w:type="dxa"/>
            <w:vAlign w:val="center"/>
          </w:tcPr>
          <w:p w14:paraId="04F2AA09" w14:textId="77777777" w:rsidR="0034264D" w:rsidRPr="001D634C" w:rsidRDefault="0034264D" w:rsidP="0034264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</w:t>
            </w:r>
          </w:p>
          <w:p w14:paraId="6C71DF01" w14:textId="77777777" w:rsidR="0034264D" w:rsidRPr="001D634C" w:rsidRDefault="0034264D" w:rsidP="0034264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 капитальным вложениям, 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67850AFE" w14:textId="59F132C2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4033496,50</w:t>
            </w:r>
          </w:p>
        </w:tc>
        <w:tc>
          <w:tcPr>
            <w:tcW w:w="1356" w:type="dxa"/>
            <w:vAlign w:val="center"/>
          </w:tcPr>
          <w:p w14:paraId="7603A62F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810414,80</w:t>
            </w:r>
          </w:p>
        </w:tc>
        <w:tc>
          <w:tcPr>
            <w:tcW w:w="1311" w:type="dxa"/>
            <w:vAlign w:val="center"/>
          </w:tcPr>
          <w:p w14:paraId="050B5935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96558,60</w:t>
            </w:r>
          </w:p>
        </w:tc>
        <w:tc>
          <w:tcPr>
            <w:tcW w:w="1304" w:type="dxa"/>
            <w:vAlign w:val="center"/>
          </w:tcPr>
          <w:p w14:paraId="1F69EABF" w14:textId="64EA7DBF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84587,60</w:t>
            </w:r>
          </w:p>
        </w:tc>
        <w:tc>
          <w:tcPr>
            <w:tcW w:w="1356" w:type="dxa"/>
            <w:vAlign w:val="center"/>
          </w:tcPr>
          <w:p w14:paraId="3D5F6679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356" w:type="dxa"/>
            <w:vAlign w:val="center"/>
          </w:tcPr>
          <w:p w14:paraId="0FEAF592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1349024,20</w:t>
            </w:r>
          </w:p>
        </w:tc>
        <w:tc>
          <w:tcPr>
            <w:tcW w:w="1356" w:type="dxa"/>
            <w:vAlign w:val="center"/>
          </w:tcPr>
          <w:p w14:paraId="43DB8BB3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1627911,30</w:t>
            </w:r>
          </w:p>
        </w:tc>
        <w:tc>
          <w:tcPr>
            <w:tcW w:w="1321" w:type="dxa"/>
            <w:vAlign w:val="center"/>
          </w:tcPr>
          <w:p w14:paraId="588B2B91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06B3FC69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72053C9D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423" w:type="dxa"/>
          </w:tcPr>
          <w:p w14:paraId="084CC6A5" w14:textId="77777777" w:rsidR="0034264D" w:rsidRPr="001D634C" w:rsidRDefault="0034264D" w:rsidP="0034264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областной </w:t>
            </w:r>
          </w:p>
          <w:p w14:paraId="4DF34633" w14:textId="3E5CC70B" w:rsidR="0034264D" w:rsidRPr="001D634C" w:rsidRDefault="0034264D" w:rsidP="0034264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бюджет</w:t>
            </w:r>
          </w:p>
        </w:tc>
        <w:tc>
          <w:tcPr>
            <w:tcW w:w="1356" w:type="dxa"/>
            <w:vAlign w:val="center"/>
          </w:tcPr>
          <w:p w14:paraId="08D8F36A" w14:textId="330477D0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1743133,80 </w:t>
            </w:r>
          </w:p>
        </w:tc>
        <w:tc>
          <w:tcPr>
            <w:tcW w:w="1356" w:type="dxa"/>
            <w:vAlign w:val="center"/>
          </w:tcPr>
          <w:p w14:paraId="05FED7AB" w14:textId="5E5980BD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500633,80</w:t>
            </w:r>
          </w:p>
        </w:tc>
        <w:tc>
          <w:tcPr>
            <w:tcW w:w="1311" w:type="dxa"/>
            <w:vAlign w:val="center"/>
          </w:tcPr>
          <w:p w14:paraId="1CA46A67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6A92BC7E" w14:textId="3EA13B52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A562E21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734613B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567000,00</w:t>
            </w:r>
          </w:p>
        </w:tc>
        <w:tc>
          <w:tcPr>
            <w:tcW w:w="1356" w:type="dxa"/>
            <w:vAlign w:val="center"/>
          </w:tcPr>
          <w:p w14:paraId="2F830BF2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675500,00</w:t>
            </w:r>
          </w:p>
        </w:tc>
        <w:tc>
          <w:tcPr>
            <w:tcW w:w="1321" w:type="dxa"/>
            <w:vAlign w:val="center"/>
          </w:tcPr>
          <w:p w14:paraId="516E11F6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51F60A65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41E70D27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423" w:type="dxa"/>
          </w:tcPr>
          <w:p w14:paraId="2427A91A" w14:textId="77777777" w:rsidR="0034264D" w:rsidRPr="001D634C" w:rsidRDefault="0034264D" w:rsidP="0034264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57F0762C" w14:textId="40309DEF" w:rsidR="0034264D" w:rsidRPr="001D634C" w:rsidRDefault="0034264D" w:rsidP="0034264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3EF24A21" w14:textId="224F0DF8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2290362,70</w:t>
            </w:r>
          </w:p>
        </w:tc>
        <w:tc>
          <w:tcPr>
            <w:tcW w:w="1356" w:type="dxa"/>
            <w:vAlign w:val="center"/>
          </w:tcPr>
          <w:p w14:paraId="7012AD26" w14:textId="35EBA97E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309781,00</w:t>
            </w:r>
          </w:p>
        </w:tc>
        <w:tc>
          <w:tcPr>
            <w:tcW w:w="1311" w:type="dxa"/>
            <w:vAlign w:val="center"/>
          </w:tcPr>
          <w:p w14:paraId="178990DB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96558,60</w:t>
            </w:r>
          </w:p>
        </w:tc>
        <w:tc>
          <w:tcPr>
            <w:tcW w:w="1304" w:type="dxa"/>
            <w:vAlign w:val="center"/>
          </w:tcPr>
          <w:p w14:paraId="1386D364" w14:textId="678268F6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84587,60</w:t>
            </w:r>
          </w:p>
        </w:tc>
        <w:tc>
          <w:tcPr>
            <w:tcW w:w="1356" w:type="dxa"/>
            <w:vAlign w:val="center"/>
          </w:tcPr>
          <w:p w14:paraId="36684ECA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356" w:type="dxa"/>
            <w:vAlign w:val="center"/>
          </w:tcPr>
          <w:p w14:paraId="5AA35C58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782024,20</w:t>
            </w:r>
          </w:p>
        </w:tc>
        <w:tc>
          <w:tcPr>
            <w:tcW w:w="1356" w:type="dxa"/>
            <w:vAlign w:val="center"/>
          </w:tcPr>
          <w:p w14:paraId="481A8851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952411,30</w:t>
            </w:r>
          </w:p>
        </w:tc>
        <w:tc>
          <w:tcPr>
            <w:tcW w:w="1321" w:type="dxa"/>
            <w:vAlign w:val="center"/>
          </w:tcPr>
          <w:p w14:paraId="3CEC57EE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767BE0F5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66F9A2B9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3423" w:type="dxa"/>
          </w:tcPr>
          <w:p w14:paraId="11E491D7" w14:textId="77777777" w:rsidR="0034264D" w:rsidRPr="001D634C" w:rsidRDefault="0034264D" w:rsidP="0034264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08BB9789" w14:textId="643C3F40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135471,60</w:t>
            </w:r>
          </w:p>
        </w:tc>
        <w:tc>
          <w:tcPr>
            <w:tcW w:w="1356" w:type="dxa"/>
            <w:vAlign w:val="center"/>
          </w:tcPr>
          <w:p w14:paraId="1FB11F9D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19871,60</w:t>
            </w:r>
          </w:p>
        </w:tc>
        <w:tc>
          <w:tcPr>
            <w:tcW w:w="1311" w:type="dxa"/>
            <w:vAlign w:val="center"/>
          </w:tcPr>
          <w:p w14:paraId="69169064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21AE3BAC" w14:textId="050EDCAD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4340C2D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BC3FA41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70300,00</w:t>
            </w:r>
          </w:p>
        </w:tc>
        <w:tc>
          <w:tcPr>
            <w:tcW w:w="1356" w:type="dxa"/>
            <w:vAlign w:val="center"/>
          </w:tcPr>
          <w:p w14:paraId="38647CA2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45300,00</w:t>
            </w:r>
          </w:p>
        </w:tc>
        <w:tc>
          <w:tcPr>
            <w:tcW w:w="1321" w:type="dxa"/>
            <w:vAlign w:val="center"/>
          </w:tcPr>
          <w:p w14:paraId="020E37B6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18F07E3B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7203038A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3423" w:type="dxa"/>
          </w:tcPr>
          <w:p w14:paraId="78ABBE10" w14:textId="77777777" w:rsidR="0034264D" w:rsidRPr="001D634C" w:rsidRDefault="0034264D" w:rsidP="0034264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6FA7729B" w14:textId="789987D2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2154891,10</w:t>
            </w:r>
          </w:p>
        </w:tc>
        <w:tc>
          <w:tcPr>
            <w:tcW w:w="1356" w:type="dxa"/>
            <w:vAlign w:val="center"/>
          </w:tcPr>
          <w:p w14:paraId="05E49BD3" w14:textId="2476D32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289909,40</w:t>
            </w:r>
          </w:p>
        </w:tc>
        <w:tc>
          <w:tcPr>
            <w:tcW w:w="1311" w:type="dxa"/>
            <w:vAlign w:val="center"/>
          </w:tcPr>
          <w:p w14:paraId="2E3A9657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96558,60</w:t>
            </w:r>
          </w:p>
        </w:tc>
        <w:tc>
          <w:tcPr>
            <w:tcW w:w="1304" w:type="dxa"/>
            <w:vAlign w:val="center"/>
          </w:tcPr>
          <w:p w14:paraId="18A65349" w14:textId="475D1051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84587,60</w:t>
            </w:r>
          </w:p>
        </w:tc>
        <w:tc>
          <w:tcPr>
            <w:tcW w:w="1356" w:type="dxa"/>
            <w:vAlign w:val="center"/>
          </w:tcPr>
          <w:p w14:paraId="3FD5DC87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356" w:type="dxa"/>
            <w:vAlign w:val="center"/>
          </w:tcPr>
          <w:p w14:paraId="0A7A0C0D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711724,20</w:t>
            </w:r>
          </w:p>
        </w:tc>
        <w:tc>
          <w:tcPr>
            <w:tcW w:w="1356" w:type="dxa"/>
            <w:vAlign w:val="center"/>
          </w:tcPr>
          <w:p w14:paraId="072CFC82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907111,30</w:t>
            </w:r>
          </w:p>
        </w:tc>
        <w:tc>
          <w:tcPr>
            <w:tcW w:w="1321" w:type="dxa"/>
            <w:vAlign w:val="center"/>
          </w:tcPr>
          <w:p w14:paraId="63DFBA07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6A344433" w14:textId="77777777" w:rsidTr="00062E25">
        <w:trPr>
          <w:trHeight w:val="283"/>
        </w:trPr>
        <w:tc>
          <w:tcPr>
            <w:tcW w:w="568" w:type="dxa"/>
            <w:vAlign w:val="center"/>
          </w:tcPr>
          <w:p w14:paraId="2CC2D2A2" w14:textId="7CEAC7F8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423" w:type="dxa"/>
            <w:vAlign w:val="center"/>
          </w:tcPr>
          <w:p w14:paraId="49174A65" w14:textId="560660EA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1D8DF1B7" w14:textId="4DC0D988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356" w:type="dxa"/>
            <w:vAlign w:val="center"/>
          </w:tcPr>
          <w:p w14:paraId="697EB7F8" w14:textId="7A661F2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311" w:type="dxa"/>
            <w:vAlign w:val="center"/>
          </w:tcPr>
          <w:p w14:paraId="3D6491AA" w14:textId="3AC618D3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304" w:type="dxa"/>
            <w:vAlign w:val="center"/>
          </w:tcPr>
          <w:p w14:paraId="5635082A" w14:textId="5CB321A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356" w:type="dxa"/>
            <w:vAlign w:val="center"/>
          </w:tcPr>
          <w:p w14:paraId="4B871231" w14:textId="5F1EFD0D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356" w:type="dxa"/>
            <w:vAlign w:val="center"/>
          </w:tcPr>
          <w:p w14:paraId="17D1C0F6" w14:textId="42DEBF74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356" w:type="dxa"/>
            <w:vAlign w:val="center"/>
          </w:tcPr>
          <w:p w14:paraId="64E46B11" w14:textId="766395E9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29EC52E1" w14:textId="657B0480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39EB008D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5D274F2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423" w:type="dxa"/>
          </w:tcPr>
          <w:p w14:paraId="4815AF4A" w14:textId="77777777" w:rsidR="000B42BD" w:rsidRPr="001D634C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Подпрограмма 4. «Строительство объектов </w:t>
            </w:r>
          </w:p>
          <w:p w14:paraId="02F29556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транспортной инфраструктуры»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2F57A37D" w14:textId="77777777" w:rsidR="000B42BD" w:rsidRPr="001D634C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5027C26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943670,80</w:t>
            </w:r>
          </w:p>
        </w:tc>
        <w:tc>
          <w:tcPr>
            <w:tcW w:w="1356" w:type="dxa"/>
            <w:vAlign w:val="center"/>
          </w:tcPr>
          <w:p w14:paraId="205B0CD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37552,20</w:t>
            </w:r>
          </w:p>
        </w:tc>
        <w:tc>
          <w:tcPr>
            <w:tcW w:w="1311" w:type="dxa"/>
            <w:vAlign w:val="center"/>
          </w:tcPr>
          <w:p w14:paraId="600973B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04" w:type="dxa"/>
            <w:vAlign w:val="center"/>
          </w:tcPr>
          <w:p w14:paraId="65AA2AB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C35C7D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356" w:type="dxa"/>
            <w:vAlign w:val="center"/>
          </w:tcPr>
          <w:p w14:paraId="464115C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300300,00</w:t>
            </w:r>
          </w:p>
        </w:tc>
        <w:tc>
          <w:tcPr>
            <w:tcW w:w="1356" w:type="dxa"/>
            <w:vAlign w:val="center"/>
          </w:tcPr>
          <w:p w14:paraId="49EDE28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470300,00</w:t>
            </w:r>
          </w:p>
        </w:tc>
        <w:tc>
          <w:tcPr>
            <w:tcW w:w="1321" w:type="dxa"/>
            <w:vAlign w:val="center"/>
          </w:tcPr>
          <w:p w14:paraId="4618A126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32CDB402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07810196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3423" w:type="dxa"/>
          </w:tcPr>
          <w:p w14:paraId="382565D7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7B267B3B" w14:textId="3B68A241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0E5278E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943670,80</w:t>
            </w:r>
          </w:p>
        </w:tc>
        <w:tc>
          <w:tcPr>
            <w:tcW w:w="1356" w:type="dxa"/>
            <w:vAlign w:val="center"/>
          </w:tcPr>
          <w:p w14:paraId="0CF5E48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37552,20</w:t>
            </w:r>
          </w:p>
        </w:tc>
        <w:tc>
          <w:tcPr>
            <w:tcW w:w="1311" w:type="dxa"/>
            <w:vAlign w:val="center"/>
          </w:tcPr>
          <w:p w14:paraId="504DE7D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04" w:type="dxa"/>
            <w:vAlign w:val="center"/>
          </w:tcPr>
          <w:p w14:paraId="57C4DFA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6C5DA3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356" w:type="dxa"/>
            <w:vAlign w:val="center"/>
          </w:tcPr>
          <w:p w14:paraId="5F527A0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300300,00</w:t>
            </w:r>
          </w:p>
        </w:tc>
        <w:tc>
          <w:tcPr>
            <w:tcW w:w="1356" w:type="dxa"/>
            <w:vAlign w:val="center"/>
          </w:tcPr>
          <w:p w14:paraId="7A2041E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470300,00</w:t>
            </w:r>
          </w:p>
        </w:tc>
        <w:tc>
          <w:tcPr>
            <w:tcW w:w="1321" w:type="dxa"/>
            <w:vAlign w:val="center"/>
          </w:tcPr>
          <w:p w14:paraId="428CE8D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3EE5287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187F8F24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</w:t>
            </w:r>
          </w:p>
        </w:tc>
        <w:tc>
          <w:tcPr>
            <w:tcW w:w="3423" w:type="dxa"/>
          </w:tcPr>
          <w:p w14:paraId="70A30675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393BA10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61493,50</w:t>
            </w:r>
          </w:p>
        </w:tc>
        <w:tc>
          <w:tcPr>
            <w:tcW w:w="1356" w:type="dxa"/>
            <w:vAlign w:val="center"/>
          </w:tcPr>
          <w:p w14:paraId="3F9E54F3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10893,50</w:t>
            </w:r>
          </w:p>
        </w:tc>
        <w:tc>
          <w:tcPr>
            <w:tcW w:w="1311" w:type="dxa"/>
            <w:vAlign w:val="center"/>
          </w:tcPr>
          <w:p w14:paraId="382DD754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51AA7E5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4BCCA3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9A72D5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20300,00</w:t>
            </w:r>
          </w:p>
        </w:tc>
        <w:tc>
          <w:tcPr>
            <w:tcW w:w="1356" w:type="dxa"/>
            <w:vAlign w:val="center"/>
          </w:tcPr>
          <w:p w14:paraId="0D83891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30300,00</w:t>
            </w:r>
          </w:p>
        </w:tc>
        <w:tc>
          <w:tcPr>
            <w:tcW w:w="1321" w:type="dxa"/>
            <w:vAlign w:val="center"/>
          </w:tcPr>
          <w:p w14:paraId="0A2F4EC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FF3694A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78E0F94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3423" w:type="dxa"/>
          </w:tcPr>
          <w:p w14:paraId="69C72840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185FFFF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882177,30</w:t>
            </w:r>
          </w:p>
        </w:tc>
        <w:tc>
          <w:tcPr>
            <w:tcW w:w="1356" w:type="dxa"/>
            <w:vAlign w:val="center"/>
          </w:tcPr>
          <w:p w14:paraId="35EC2D2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26658,70</w:t>
            </w:r>
          </w:p>
        </w:tc>
        <w:tc>
          <w:tcPr>
            <w:tcW w:w="1311" w:type="dxa"/>
            <w:vAlign w:val="center"/>
          </w:tcPr>
          <w:p w14:paraId="408C28E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04" w:type="dxa"/>
            <w:vAlign w:val="center"/>
          </w:tcPr>
          <w:p w14:paraId="5C08E3B4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C14516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356" w:type="dxa"/>
            <w:vAlign w:val="center"/>
          </w:tcPr>
          <w:p w14:paraId="12847EB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280000,00</w:t>
            </w:r>
          </w:p>
        </w:tc>
        <w:tc>
          <w:tcPr>
            <w:tcW w:w="1356" w:type="dxa"/>
            <w:vAlign w:val="center"/>
          </w:tcPr>
          <w:p w14:paraId="7FFD19B3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440000,00</w:t>
            </w:r>
          </w:p>
        </w:tc>
        <w:tc>
          <w:tcPr>
            <w:tcW w:w="1321" w:type="dxa"/>
            <w:vAlign w:val="center"/>
          </w:tcPr>
          <w:p w14:paraId="2BCFDA3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465595AA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181B18A6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</w:t>
            </w:r>
          </w:p>
        </w:tc>
        <w:tc>
          <w:tcPr>
            <w:tcW w:w="3423" w:type="dxa"/>
          </w:tcPr>
          <w:p w14:paraId="628D46D5" w14:textId="77777777" w:rsidR="000B42BD" w:rsidRPr="001D634C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Подпрограмма 5. «Строительство объектов инженерной инфраструктуры»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</w:t>
            </w:r>
          </w:p>
          <w:p w14:paraId="60E351DD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                    </w:t>
            </w:r>
          </w:p>
        </w:tc>
        <w:tc>
          <w:tcPr>
            <w:tcW w:w="1356" w:type="dxa"/>
            <w:vAlign w:val="center"/>
          </w:tcPr>
          <w:p w14:paraId="0BC8682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354665,90</w:t>
            </w:r>
          </w:p>
        </w:tc>
        <w:tc>
          <w:tcPr>
            <w:tcW w:w="1356" w:type="dxa"/>
            <w:vAlign w:val="center"/>
          </w:tcPr>
          <w:p w14:paraId="224F492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35669,90</w:t>
            </w:r>
          </w:p>
        </w:tc>
        <w:tc>
          <w:tcPr>
            <w:tcW w:w="1311" w:type="dxa"/>
            <w:vAlign w:val="center"/>
          </w:tcPr>
          <w:p w14:paraId="56B51EA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304" w:type="dxa"/>
            <w:vAlign w:val="center"/>
          </w:tcPr>
          <w:p w14:paraId="7D64BD5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356" w:type="dxa"/>
            <w:vAlign w:val="center"/>
          </w:tcPr>
          <w:p w14:paraId="1CC06496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BDF87F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356" w:type="dxa"/>
            <w:vAlign w:val="center"/>
          </w:tcPr>
          <w:p w14:paraId="696FCE6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131000,00</w:t>
            </w:r>
          </w:p>
        </w:tc>
        <w:tc>
          <w:tcPr>
            <w:tcW w:w="1321" w:type="dxa"/>
            <w:vAlign w:val="center"/>
          </w:tcPr>
          <w:p w14:paraId="014EC7D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34970C89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5C5B7FB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3423" w:type="dxa"/>
          </w:tcPr>
          <w:p w14:paraId="3D3E5B94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1C4C120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354665,90</w:t>
            </w:r>
          </w:p>
        </w:tc>
        <w:tc>
          <w:tcPr>
            <w:tcW w:w="1356" w:type="dxa"/>
            <w:vAlign w:val="center"/>
          </w:tcPr>
          <w:p w14:paraId="2D5CB1D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35669,90</w:t>
            </w:r>
          </w:p>
        </w:tc>
        <w:tc>
          <w:tcPr>
            <w:tcW w:w="1311" w:type="dxa"/>
            <w:vAlign w:val="center"/>
          </w:tcPr>
          <w:p w14:paraId="5820803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304" w:type="dxa"/>
            <w:vAlign w:val="center"/>
          </w:tcPr>
          <w:p w14:paraId="71E4A84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356" w:type="dxa"/>
            <w:vAlign w:val="center"/>
          </w:tcPr>
          <w:p w14:paraId="6C17CEB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862C55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356" w:type="dxa"/>
            <w:vAlign w:val="center"/>
          </w:tcPr>
          <w:p w14:paraId="303A23C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131000,00</w:t>
            </w:r>
          </w:p>
        </w:tc>
        <w:tc>
          <w:tcPr>
            <w:tcW w:w="1321" w:type="dxa"/>
            <w:vAlign w:val="center"/>
          </w:tcPr>
          <w:p w14:paraId="417B5C7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7D3ED366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21C8AC4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16</w:t>
            </w:r>
          </w:p>
        </w:tc>
        <w:tc>
          <w:tcPr>
            <w:tcW w:w="3423" w:type="dxa"/>
          </w:tcPr>
          <w:p w14:paraId="2A86D938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12480B9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23294,20</w:t>
            </w:r>
          </w:p>
        </w:tc>
        <w:tc>
          <w:tcPr>
            <w:tcW w:w="1356" w:type="dxa"/>
            <w:vAlign w:val="center"/>
          </w:tcPr>
          <w:p w14:paraId="70F270C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8294,20</w:t>
            </w:r>
          </w:p>
        </w:tc>
        <w:tc>
          <w:tcPr>
            <w:tcW w:w="1311" w:type="dxa"/>
            <w:vAlign w:val="center"/>
          </w:tcPr>
          <w:p w14:paraId="1FDE88D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3733AF0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4CEE8C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0C5D5F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0AE483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321" w:type="dxa"/>
            <w:vAlign w:val="center"/>
          </w:tcPr>
          <w:p w14:paraId="1916080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3EA6F286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6E40EE9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</w:t>
            </w:r>
          </w:p>
        </w:tc>
        <w:tc>
          <w:tcPr>
            <w:tcW w:w="3423" w:type="dxa"/>
          </w:tcPr>
          <w:p w14:paraId="4C0EA891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6965B10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331371,70</w:t>
            </w:r>
          </w:p>
        </w:tc>
        <w:tc>
          <w:tcPr>
            <w:tcW w:w="1356" w:type="dxa"/>
            <w:vAlign w:val="center"/>
          </w:tcPr>
          <w:p w14:paraId="7D45E23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27375,70</w:t>
            </w:r>
          </w:p>
        </w:tc>
        <w:tc>
          <w:tcPr>
            <w:tcW w:w="1311" w:type="dxa"/>
            <w:vAlign w:val="center"/>
          </w:tcPr>
          <w:p w14:paraId="7D033A8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304" w:type="dxa"/>
            <w:vAlign w:val="center"/>
          </w:tcPr>
          <w:p w14:paraId="7FEA41C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356" w:type="dxa"/>
            <w:vAlign w:val="center"/>
          </w:tcPr>
          <w:p w14:paraId="58EB9583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0D3B16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356" w:type="dxa"/>
            <w:vAlign w:val="center"/>
          </w:tcPr>
          <w:p w14:paraId="3449D56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321" w:type="dxa"/>
            <w:vAlign w:val="center"/>
          </w:tcPr>
          <w:p w14:paraId="0F8D66A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0634FDE6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25B2D5D3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18</w:t>
            </w:r>
          </w:p>
        </w:tc>
        <w:tc>
          <w:tcPr>
            <w:tcW w:w="3423" w:type="dxa"/>
          </w:tcPr>
          <w:p w14:paraId="58C1BCA5" w14:textId="77777777" w:rsidR="0034264D" w:rsidRPr="001D634C" w:rsidRDefault="0034264D" w:rsidP="0034264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Подпрограмма 6.  «Строительство и модернизация объектов коммунальной инфраструктуры»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,   </w:t>
            </w:r>
          </w:p>
          <w:p w14:paraId="1B6EDA3D" w14:textId="77777777" w:rsidR="0034264D" w:rsidRPr="001D634C" w:rsidRDefault="0034264D" w:rsidP="0034264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06B716E7" w14:textId="104EEA3E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883537,90</w:t>
            </w:r>
          </w:p>
        </w:tc>
        <w:tc>
          <w:tcPr>
            <w:tcW w:w="1356" w:type="dxa"/>
            <w:vAlign w:val="center"/>
          </w:tcPr>
          <w:p w14:paraId="38F64CFF" w14:textId="6027871F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725370,80</w:t>
            </w:r>
          </w:p>
        </w:tc>
        <w:tc>
          <w:tcPr>
            <w:tcW w:w="1311" w:type="dxa"/>
            <w:vAlign w:val="center"/>
          </w:tcPr>
          <w:p w14:paraId="5BF4AB80" w14:textId="73B14E4F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15650,00</w:t>
            </w:r>
          </w:p>
        </w:tc>
        <w:tc>
          <w:tcPr>
            <w:tcW w:w="1304" w:type="dxa"/>
            <w:vAlign w:val="center"/>
          </w:tcPr>
          <w:p w14:paraId="546437AC" w14:textId="0E80F13A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15181,60</w:t>
            </w:r>
          </w:p>
        </w:tc>
        <w:tc>
          <w:tcPr>
            <w:tcW w:w="1356" w:type="dxa"/>
            <w:vAlign w:val="center"/>
          </w:tcPr>
          <w:p w14:paraId="23B8AA16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E61D758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70724,20</w:t>
            </w:r>
          </w:p>
        </w:tc>
        <w:tc>
          <w:tcPr>
            <w:tcW w:w="1356" w:type="dxa"/>
            <w:vAlign w:val="center"/>
          </w:tcPr>
          <w:p w14:paraId="0A8F4482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56611,30</w:t>
            </w:r>
          </w:p>
        </w:tc>
        <w:tc>
          <w:tcPr>
            <w:tcW w:w="1321" w:type="dxa"/>
            <w:vAlign w:val="center"/>
          </w:tcPr>
          <w:p w14:paraId="3543D451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2A8022C6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39FD0532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19</w:t>
            </w:r>
          </w:p>
        </w:tc>
        <w:tc>
          <w:tcPr>
            <w:tcW w:w="3423" w:type="dxa"/>
          </w:tcPr>
          <w:p w14:paraId="0ACDF60E" w14:textId="77777777" w:rsidR="0034264D" w:rsidRPr="001D634C" w:rsidRDefault="0034264D" w:rsidP="0034264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областной </w:t>
            </w:r>
          </w:p>
          <w:p w14:paraId="3ABD222F" w14:textId="7105E924" w:rsidR="0034264D" w:rsidRPr="001D634C" w:rsidRDefault="0034264D" w:rsidP="0034264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бюджет</w:t>
            </w:r>
          </w:p>
        </w:tc>
        <w:tc>
          <w:tcPr>
            <w:tcW w:w="1356" w:type="dxa"/>
            <w:vAlign w:val="center"/>
          </w:tcPr>
          <w:p w14:paraId="04D548CF" w14:textId="045948FB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498883,80</w:t>
            </w:r>
          </w:p>
        </w:tc>
        <w:tc>
          <w:tcPr>
            <w:tcW w:w="1356" w:type="dxa"/>
            <w:vAlign w:val="center"/>
          </w:tcPr>
          <w:p w14:paraId="0556D79D" w14:textId="01ED6D4B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498883,80</w:t>
            </w:r>
          </w:p>
        </w:tc>
        <w:tc>
          <w:tcPr>
            <w:tcW w:w="1311" w:type="dxa"/>
            <w:vAlign w:val="center"/>
          </w:tcPr>
          <w:p w14:paraId="6F9A4E2A" w14:textId="1FB1D7A5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0DB5A0F0" w14:textId="1D70C45F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BEBDE73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2C18B49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609617D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0EDB687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13ACA8AD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10C2D595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</w:t>
            </w:r>
          </w:p>
        </w:tc>
        <w:tc>
          <w:tcPr>
            <w:tcW w:w="3423" w:type="dxa"/>
          </w:tcPr>
          <w:p w14:paraId="1D886BD4" w14:textId="77777777" w:rsidR="0034264D" w:rsidRPr="001D634C" w:rsidRDefault="0034264D" w:rsidP="0034264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159D6E6C" w14:textId="11B7145A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384654,10</w:t>
            </w:r>
          </w:p>
        </w:tc>
        <w:tc>
          <w:tcPr>
            <w:tcW w:w="1356" w:type="dxa"/>
            <w:vAlign w:val="center"/>
          </w:tcPr>
          <w:p w14:paraId="53A1E6DF" w14:textId="55B69808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226487,00</w:t>
            </w:r>
          </w:p>
        </w:tc>
        <w:tc>
          <w:tcPr>
            <w:tcW w:w="1311" w:type="dxa"/>
            <w:vAlign w:val="center"/>
          </w:tcPr>
          <w:p w14:paraId="0522D75A" w14:textId="06901159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15650,00</w:t>
            </w:r>
          </w:p>
        </w:tc>
        <w:tc>
          <w:tcPr>
            <w:tcW w:w="1304" w:type="dxa"/>
            <w:vAlign w:val="center"/>
          </w:tcPr>
          <w:p w14:paraId="24AC3F1C" w14:textId="04BE0812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15181,60</w:t>
            </w:r>
          </w:p>
        </w:tc>
        <w:tc>
          <w:tcPr>
            <w:tcW w:w="1356" w:type="dxa"/>
            <w:vAlign w:val="center"/>
          </w:tcPr>
          <w:p w14:paraId="7EFDDD79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C267606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70724,20</w:t>
            </w:r>
          </w:p>
        </w:tc>
        <w:tc>
          <w:tcPr>
            <w:tcW w:w="1356" w:type="dxa"/>
            <w:vAlign w:val="center"/>
          </w:tcPr>
          <w:p w14:paraId="1A8AA2D1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56611,30</w:t>
            </w:r>
          </w:p>
        </w:tc>
        <w:tc>
          <w:tcPr>
            <w:tcW w:w="1321" w:type="dxa"/>
            <w:vAlign w:val="center"/>
          </w:tcPr>
          <w:p w14:paraId="5394EF49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6F447384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61CFB09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</w:t>
            </w:r>
          </w:p>
        </w:tc>
        <w:tc>
          <w:tcPr>
            <w:tcW w:w="3423" w:type="dxa"/>
          </w:tcPr>
          <w:p w14:paraId="77B57B98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08537D0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356" w:type="dxa"/>
            <w:vAlign w:val="center"/>
          </w:tcPr>
          <w:p w14:paraId="05EFD39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5C9589E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6FD8E77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F33C98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0C7BE2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356" w:type="dxa"/>
            <w:vAlign w:val="center"/>
          </w:tcPr>
          <w:p w14:paraId="79D5A95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4CF498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75006DAD" w14:textId="77777777" w:rsidTr="009A644E">
        <w:trPr>
          <w:trHeight w:val="283"/>
        </w:trPr>
        <w:tc>
          <w:tcPr>
            <w:tcW w:w="568" w:type="dxa"/>
            <w:vAlign w:val="center"/>
          </w:tcPr>
          <w:p w14:paraId="301086F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423" w:type="dxa"/>
            <w:vAlign w:val="center"/>
          </w:tcPr>
          <w:p w14:paraId="05177174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6F6824F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356" w:type="dxa"/>
            <w:vAlign w:val="center"/>
          </w:tcPr>
          <w:p w14:paraId="095DF51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311" w:type="dxa"/>
            <w:vAlign w:val="center"/>
          </w:tcPr>
          <w:p w14:paraId="748F339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304" w:type="dxa"/>
            <w:vAlign w:val="center"/>
          </w:tcPr>
          <w:p w14:paraId="34BBEED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356" w:type="dxa"/>
            <w:vAlign w:val="center"/>
          </w:tcPr>
          <w:p w14:paraId="28C6A20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356" w:type="dxa"/>
            <w:vAlign w:val="center"/>
          </w:tcPr>
          <w:p w14:paraId="67427394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356" w:type="dxa"/>
            <w:vAlign w:val="center"/>
          </w:tcPr>
          <w:p w14:paraId="7B58E5D4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1C75F9E4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4549DB67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2C7C7B7D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22</w:t>
            </w:r>
          </w:p>
        </w:tc>
        <w:tc>
          <w:tcPr>
            <w:tcW w:w="3423" w:type="dxa"/>
          </w:tcPr>
          <w:p w14:paraId="3E9A24C8" w14:textId="77777777" w:rsidR="0034264D" w:rsidRPr="001D634C" w:rsidRDefault="0034264D" w:rsidP="0034264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3A81D33D" w14:textId="49193B08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381654,10</w:t>
            </w:r>
          </w:p>
        </w:tc>
        <w:tc>
          <w:tcPr>
            <w:tcW w:w="1356" w:type="dxa"/>
            <w:vAlign w:val="center"/>
          </w:tcPr>
          <w:p w14:paraId="2191A90C" w14:textId="101C580B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226487,00</w:t>
            </w:r>
          </w:p>
        </w:tc>
        <w:tc>
          <w:tcPr>
            <w:tcW w:w="1311" w:type="dxa"/>
            <w:vAlign w:val="center"/>
          </w:tcPr>
          <w:p w14:paraId="6C0EFBB0" w14:textId="4DA74AE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15650,00</w:t>
            </w:r>
          </w:p>
        </w:tc>
        <w:tc>
          <w:tcPr>
            <w:tcW w:w="1304" w:type="dxa"/>
            <w:vAlign w:val="center"/>
          </w:tcPr>
          <w:p w14:paraId="15DA6FF9" w14:textId="36B6FD0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15181,60</w:t>
            </w:r>
          </w:p>
        </w:tc>
        <w:tc>
          <w:tcPr>
            <w:tcW w:w="1356" w:type="dxa"/>
            <w:vAlign w:val="center"/>
          </w:tcPr>
          <w:p w14:paraId="78065F9F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78F517F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67724,20</w:t>
            </w:r>
          </w:p>
        </w:tc>
        <w:tc>
          <w:tcPr>
            <w:tcW w:w="1356" w:type="dxa"/>
            <w:vAlign w:val="center"/>
          </w:tcPr>
          <w:p w14:paraId="40363CFE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56611,30</w:t>
            </w:r>
          </w:p>
        </w:tc>
        <w:tc>
          <w:tcPr>
            <w:tcW w:w="1321" w:type="dxa"/>
            <w:vAlign w:val="center"/>
          </w:tcPr>
          <w:p w14:paraId="7BCEBD87" w14:textId="77777777" w:rsidR="0034264D" w:rsidRPr="001D634C" w:rsidRDefault="0034264D" w:rsidP="0034264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1D887A7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3D72E5E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23</w:t>
            </w:r>
          </w:p>
        </w:tc>
        <w:tc>
          <w:tcPr>
            <w:tcW w:w="3423" w:type="dxa"/>
          </w:tcPr>
          <w:p w14:paraId="7BEA561C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Подпрограмма 7. «Строительство объектов физической культуры и спорта»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vAlign w:val="center"/>
          </w:tcPr>
          <w:p w14:paraId="67F65AC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212000,00</w:t>
            </w:r>
          </w:p>
        </w:tc>
        <w:tc>
          <w:tcPr>
            <w:tcW w:w="1356" w:type="dxa"/>
            <w:vAlign w:val="center"/>
          </w:tcPr>
          <w:p w14:paraId="710609D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0FB5679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3D549D1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21C72B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86AE3F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212000,00</w:t>
            </w:r>
          </w:p>
        </w:tc>
        <w:tc>
          <w:tcPr>
            <w:tcW w:w="1356" w:type="dxa"/>
            <w:vAlign w:val="center"/>
          </w:tcPr>
          <w:p w14:paraId="47B8B886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48BCA3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3194760A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7AD8E0F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24</w:t>
            </w:r>
          </w:p>
        </w:tc>
        <w:tc>
          <w:tcPr>
            <w:tcW w:w="3423" w:type="dxa"/>
          </w:tcPr>
          <w:p w14:paraId="6D3A5E22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733A1D6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140000,00</w:t>
            </w:r>
          </w:p>
        </w:tc>
        <w:tc>
          <w:tcPr>
            <w:tcW w:w="1356" w:type="dxa"/>
            <w:vAlign w:val="center"/>
          </w:tcPr>
          <w:p w14:paraId="1788187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5B208CA3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0AC03484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AAB63A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C19C963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140000,00</w:t>
            </w:r>
          </w:p>
        </w:tc>
        <w:tc>
          <w:tcPr>
            <w:tcW w:w="1356" w:type="dxa"/>
            <w:vAlign w:val="center"/>
          </w:tcPr>
          <w:p w14:paraId="344FDA1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66F942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46FC6C9E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2781227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</w:t>
            </w:r>
          </w:p>
        </w:tc>
        <w:tc>
          <w:tcPr>
            <w:tcW w:w="3423" w:type="dxa"/>
          </w:tcPr>
          <w:p w14:paraId="201512D8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63809E7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72000,00</w:t>
            </w:r>
          </w:p>
        </w:tc>
        <w:tc>
          <w:tcPr>
            <w:tcW w:w="1356" w:type="dxa"/>
            <w:vAlign w:val="center"/>
          </w:tcPr>
          <w:p w14:paraId="584D203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21D8B82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121DFE3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3AE97D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C02EED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72000,00</w:t>
            </w:r>
          </w:p>
        </w:tc>
        <w:tc>
          <w:tcPr>
            <w:tcW w:w="1356" w:type="dxa"/>
            <w:vAlign w:val="center"/>
          </w:tcPr>
          <w:p w14:paraId="1792682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6B19DB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16F9E00E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5CDFBBE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26</w:t>
            </w:r>
          </w:p>
        </w:tc>
        <w:tc>
          <w:tcPr>
            <w:tcW w:w="3423" w:type="dxa"/>
          </w:tcPr>
          <w:p w14:paraId="0E381982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1937577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12000,00</w:t>
            </w:r>
          </w:p>
        </w:tc>
        <w:tc>
          <w:tcPr>
            <w:tcW w:w="1356" w:type="dxa"/>
            <w:vAlign w:val="center"/>
          </w:tcPr>
          <w:p w14:paraId="7B23FFE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2F1DCC5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2534E3B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910F9E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B513BD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12000,00</w:t>
            </w:r>
          </w:p>
        </w:tc>
        <w:tc>
          <w:tcPr>
            <w:tcW w:w="1356" w:type="dxa"/>
            <w:vAlign w:val="center"/>
          </w:tcPr>
          <w:p w14:paraId="16715DE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62B521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B28DB4C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0B15317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27</w:t>
            </w:r>
          </w:p>
        </w:tc>
        <w:tc>
          <w:tcPr>
            <w:tcW w:w="3423" w:type="dxa"/>
          </w:tcPr>
          <w:p w14:paraId="47163994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3AABBCD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60000,00</w:t>
            </w:r>
          </w:p>
        </w:tc>
        <w:tc>
          <w:tcPr>
            <w:tcW w:w="1356" w:type="dxa"/>
            <w:vAlign w:val="center"/>
          </w:tcPr>
          <w:p w14:paraId="6977F79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3A624F3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6886F33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C2E2C5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2682D3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60000,00</w:t>
            </w:r>
          </w:p>
        </w:tc>
        <w:tc>
          <w:tcPr>
            <w:tcW w:w="1356" w:type="dxa"/>
            <w:vAlign w:val="center"/>
          </w:tcPr>
          <w:p w14:paraId="619BA3D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AE981E4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5D3029C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4971D9C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</w:t>
            </w:r>
          </w:p>
        </w:tc>
        <w:tc>
          <w:tcPr>
            <w:tcW w:w="3423" w:type="dxa"/>
          </w:tcPr>
          <w:p w14:paraId="2FBCD26E" w14:textId="77777777" w:rsidR="000B42BD" w:rsidRPr="001D634C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Подпрограмма 8. «Строительство объектов образовательных учреждений»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79E19AB4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720000,00</w:t>
            </w:r>
          </w:p>
        </w:tc>
        <w:tc>
          <w:tcPr>
            <w:tcW w:w="1356" w:type="dxa"/>
            <w:vAlign w:val="center"/>
          </w:tcPr>
          <w:p w14:paraId="5EF8D5F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0B343D6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6E24F48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AC6DEC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A5C4CA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195000,00</w:t>
            </w:r>
          </w:p>
        </w:tc>
        <w:tc>
          <w:tcPr>
            <w:tcW w:w="1356" w:type="dxa"/>
            <w:vAlign w:val="center"/>
          </w:tcPr>
          <w:p w14:paraId="21F4B75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525000,00</w:t>
            </w:r>
          </w:p>
        </w:tc>
        <w:tc>
          <w:tcPr>
            <w:tcW w:w="1321" w:type="dxa"/>
            <w:vAlign w:val="center"/>
          </w:tcPr>
          <w:p w14:paraId="442B8D2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48E1F8BE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1B17F4A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</w:t>
            </w:r>
          </w:p>
        </w:tc>
        <w:tc>
          <w:tcPr>
            <w:tcW w:w="3423" w:type="dxa"/>
          </w:tcPr>
          <w:p w14:paraId="0111D702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24721283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486500,00</w:t>
            </w:r>
          </w:p>
        </w:tc>
        <w:tc>
          <w:tcPr>
            <w:tcW w:w="1356" w:type="dxa"/>
            <w:vAlign w:val="center"/>
          </w:tcPr>
          <w:p w14:paraId="473CFA9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09655CE4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10A9484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946C78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B604F1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119000,00</w:t>
            </w:r>
          </w:p>
        </w:tc>
        <w:tc>
          <w:tcPr>
            <w:tcW w:w="1356" w:type="dxa"/>
            <w:vAlign w:val="center"/>
          </w:tcPr>
          <w:p w14:paraId="78C629A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367500,00</w:t>
            </w:r>
          </w:p>
        </w:tc>
        <w:tc>
          <w:tcPr>
            <w:tcW w:w="1321" w:type="dxa"/>
            <w:vAlign w:val="center"/>
          </w:tcPr>
          <w:p w14:paraId="6538A36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7144A936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201065B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</w:t>
            </w:r>
          </w:p>
        </w:tc>
        <w:tc>
          <w:tcPr>
            <w:tcW w:w="3423" w:type="dxa"/>
          </w:tcPr>
          <w:p w14:paraId="301A1AE2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748612E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233500,00</w:t>
            </w:r>
          </w:p>
        </w:tc>
        <w:tc>
          <w:tcPr>
            <w:tcW w:w="1356" w:type="dxa"/>
            <w:vAlign w:val="center"/>
          </w:tcPr>
          <w:p w14:paraId="56915BE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21806BB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56B206E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6C0A71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7D5D90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76000,00</w:t>
            </w:r>
          </w:p>
        </w:tc>
        <w:tc>
          <w:tcPr>
            <w:tcW w:w="1356" w:type="dxa"/>
            <w:vAlign w:val="center"/>
          </w:tcPr>
          <w:p w14:paraId="51F458B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157500,00</w:t>
            </w:r>
          </w:p>
        </w:tc>
        <w:tc>
          <w:tcPr>
            <w:tcW w:w="1321" w:type="dxa"/>
            <w:vAlign w:val="center"/>
          </w:tcPr>
          <w:p w14:paraId="25FCE0B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26CDD13C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721C5E5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31</w:t>
            </w:r>
          </w:p>
        </w:tc>
        <w:tc>
          <w:tcPr>
            <w:tcW w:w="3423" w:type="dxa"/>
          </w:tcPr>
          <w:p w14:paraId="455B6A99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5F153E5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25000,00</w:t>
            </w:r>
          </w:p>
        </w:tc>
        <w:tc>
          <w:tcPr>
            <w:tcW w:w="1356" w:type="dxa"/>
            <w:vAlign w:val="center"/>
          </w:tcPr>
          <w:p w14:paraId="4D05190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579EB6D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7ED9ACB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FC3314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E458FE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25000,00</w:t>
            </w:r>
          </w:p>
        </w:tc>
        <w:tc>
          <w:tcPr>
            <w:tcW w:w="1356" w:type="dxa"/>
            <w:vAlign w:val="center"/>
          </w:tcPr>
          <w:p w14:paraId="4DAEBCE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390D87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2AA6CE78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40E0A983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32</w:t>
            </w:r>
          </w:p>
        </w:tc>
        <w:tc>
          <w:tcPr>
            <w:tcW w:w="3423" w:type="dxa"/>
          </w:tcPr>
          <w:p w14:paraId="05D3E1B5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2C868B7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208500,00</w:t>
            </w:r>
          </w:p>
        </w:tc>
        <w:tc>
          <w:tcPr>
            <w:tcW w:w="1356" w:type="dxa"/>
            <w:vAlign w:val="center"/>
          </w:tcPr>
          <w:p w14:paraId="40A0016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5561E13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270917C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2E1F44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0,00 </w:t>
            </w:r>
          </w:p>
        </w:tc>
        <w:tc>
          <w:tcPr>
            <w:tcW w:w="1356" w:type="dxa"/>
            <w:vAlign w:val="center"/>
          </w:tcPr>
          <w:p w14:paraId="5164159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51000,00</w:t>
            </w:r>
          </w:p>
        </w:tc>
        <w:tc>
          <w:tcPr>
            <w:tcW w:w="1356" w:type="dxa"/>
            <w:vAlign w:val="center"/>
          </w:tcPr>
          <w:p w14:paraId="079E042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157500,00</w:t>
            </w:r>
          </w:p>
        </w:tc>
        <w:tc>
          <w:tcPr>
            <w:tcW w:w="1321" w:type="dxa"/>
            <w:vAlign w:val="center"/>
          </w:tcPr>
          <w:p w14:paraId="5410FC2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64710CE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5C4BAB0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33</w:t>
            </w:r>
          </w:p>
        </w:tc>
        <w:tc>
          <w:tcPr>
            <w:tcW w:w="3423" w:type="dxa"/>
          </w:tcPr>
          <w:p w14:paraId="5DEE33A4" w14:textId="77777777" w:rsidR="000B42BD" w:rsidRPr="001D634C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Подпрограмма 9. «Строительство объектов</w:t>
            </w:r>
          </w:p>
          <w:p w14:paraId="16400893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культуры»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356" w:type="dxa"/>
            <w:vAlign w:val="center"/>
          </w:tcPr>
          <w:p w14:paraId="3195BBC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890000,00</w:t>
            </w:r>
          </w:p>
        </w:tc>
        <w:tc>
          <w:tcPr>
            <w:tcW w:w="1356" w:type="dxa"/>
            <w:vAlign w:val="center"/>
          </w:tcPr>
          <w:p w14:paraId="5850B87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2BC1E03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47C4355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D3E1DE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30DC03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450000,00</w:t>
            </w:r>
          </w:p>
        </w:tc>
        <w:tc>
          <w:tcPr>
            <w:tcW w:w="1356" w:type="dxa"/>
            <w:vAlign w:val="center"/>
          </w:tcPr>
          <w:p w14:paraId="2194F38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440000,00</w:t>
            </w:r>
          </w:p>
        </w:tc>
        <w:tc>
          <w:tcPr>
            <w:tcW w:w="1321" w:type="dxa"/>
            <w:vAlign w:val="center"/>
          </w:tcPr>
          <w:p w14:paraId="6A4E3B5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F34B7B2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7F5CA25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34</w:t>
            </w:r>
          </w:p>
        </w:tc>
        <w:tc>
          <w:tcPr>
            <w:tcW w:w="3423" w:type="dxa"/>
          </w:tcPr>
          <w:p w14:paraId="1FCE1A2A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40CE764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616000,00</w:t>
            </w:r>
          </w:p>
        </w:tc>
        <w:tc>
          <w:tcPr>
            <w:tcW w:w="1356" w:type="dxa"/>
            <w:vAlign w:val="center"/>
          </w:tcPr>
          <w:p w14:paraId="4B9C6466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49C47864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114B7E4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8383D7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09BBA2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308000,00</w:t>
            </w:r>
          </w:p>
        </w:tc>
        <w:tc>
          <w:tcPr>
            <w:tcW w:w="1356" w:type="dxa"/>
            <w:vAlign w:val="center"/>
          </w:tcPr>
          <w:p w14:paraId="3140560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308000,00</w:t>
            </w:r>
          </w:p>
        </w:tc>
        <w:tc>
          <w:tcPr>
            <w:tcW w:w="1321" w:type="dxa"/>
            <w:vAlign w:val="center"/>
          </w:tcPr>
          <w:p w14:paraId="0C316D24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6B6275B1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04781BA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</w:t>
            </w:r>
          </w:p>
        </w:tc>
        <w:tc>
          <w:tcPr>
            <w:tcW w:w="3423" w:type="dxa"/>
          </w:tcPr>
          <w:p w14:paraId="0EC9B667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6B67540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274000,00</w:t>
            </w:r>
          </w:p>
        </w:tc>
        <w:tc>
          <w:tcPr>
            <w:tcW w:w="1356" w:type="dxa"/>
            <w:vAlign w:val="center"/>
          </w:tcPr>
          <w:p w14:paraId="760E61E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20CE0BD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1BAA2BB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A5C3D8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FB0943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142000,00</w:t>
            </w:r>
          </w:p>
        </w:tc>
        <w:tc>
          <w:tcPr>
            <w:tcW w:w="1356" w:type="dxa"/>
            <w:vAlign w:val="center"/>
          </w:tcPr>
          <w:p w14:paraId="6433FD9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321" w:type="dxa"/>
            <w:vAlign w:val="center"/>
          </w:tcPr>
          <w:p w14:paraId="3993850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28DF3637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3B49EA9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36</w:t>
            </w:r>
          </w:p>
        </w:tc>
        <w:tc>
          <w:tcPr>
            <w:tcW w:w="3423" w:type="dxa"/>
          </w:tcPr>
          <w:p w14:paraId="1DB92388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6294E43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356" w:type="dxa"/>
            <w:vAlign w:val="center"/>
          </w:tcPr>
          <w:p w14:paraId="0504A4B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1E30E9C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558598E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1481B2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6459DD3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356" w:type="dxa"/>
            <w:vAlign w:val="center"/>
          </w:tcPr>
          <w:p w14:paraId="77C48383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8F6386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0CA6751E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162FB18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37</w:t>
            </w:r>
          </w:p>
        </w:tc>
        <w:tc>
          <w:tcPr>
            <w:tcW w:w="3423" w:type="dxa"/>
          </w:tcPr>
          <w:p w14:paraId="3EBB3255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2E86C4F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264000,00</w:t>
            </w:r>
          </w:p>
        </w:tc>
        <w:tc>
          <w:tcPr>
            <w:tcW w:w="1356" w:type="dxa"/>
            <w:vAlign w:val="center"/>
          </w:tcPr>
          <w:p w14:paraId="033FFD26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48DF491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39049AC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0B1B7F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CEADD5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356" w:type="dxa"/>
            <w:vAlign w:val="center"/>
          </w:tcPr>
          <w:p w14:paraId="19391F7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321" w:type="dxa"/>
            <w:vAlign w:val="center"/>
          </w:tcPr>
          <w:p w14:paraId="3F787ED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60CC25D9" w14:textId="77777777" w:rsidTr="009A644E">
        <w:trPr>
          <w:trHeight w:val="283"/>
        </w:trPr>
        <w:tc>
          <w:tcPr>
            <w:tcW w:w="568" w:type="dxa"/>
            <w:vAlign w:val="center"/>
          </w:tcPr>
          <w:p w14:paraId="68E7BB2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423" w:type="dxa"/>
            <w:vAlign w:val="center"/>
          </w:tcPr>
          <w:p w14:paraId="1D042E1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446947E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356" w:type="dxa"/>
            <w:vAlign w:val="center"/>
          </w:tcPr>
          <w:p w14:paraId="15F7519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311" w:type="dxa"/>
            <w:vAlign w:val="center"/>
          </w:tcPr>
          <w:p w14:paraId="4C00DE73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304" w:type="dxa"/>
            <w:vAlign w:val="center"/>
          </w:tcPr>
          <w:p w14:paraId="5862B326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356" w:type="dxa"/>
            <w:vAlign w:val="center"/>
          </w:tcPr>
          <w:p w14:paraId="5D7F9CA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356" w:type="dxa"/>
            <w:vAlign w:val="center"/>
          </w:tcPr>
          <w:p w14:paraId="03AAC44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356" w:type="dxa"/>
            <w:vAlign w:val="center"/>
          </w:tcPr>
          <w:p w14:paraId="4938EEC6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282CFBF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10BC8337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12D4E93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38</w:t>
            </w:r>
          </w:p>
        </w:tc>
        <w:tc>
          <w:tcPr>
            <w:tcW w:w="3423" w:type="dxa"/>
          </w:tcPr>
          <w:p w14:paraId="0D03FF0F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Подпрограмма 10. «Строительство и реконструкция объектов благоустройства»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6D5CA3A2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  </w:t>
            </w:r>
          </w:p>
        </w:tc>
        <w:tc>
          <w:tcPr>
            <w:tcW w:w="1356" w:type="dxa"/>
            <w:vAlign w:val="center"/>
          </w:tcPr>
          <w:p w14:paraId="15FE7F1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29621,90</w:t>
            </w:r>
          </w:p>
        </w:tc>
        <w:tc>
          <w:tcPr>
            <w:tcW w:w="1356" w:type="dxa"/>
            <w:vAlign w:val="center"/>
          </w:tcPr>
          <w:p w14:paraId="5F5EEF0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11821,90</w:t>
            </w:r>
          </w:p>
        </w:tc>
        <w:tc>
          <w:tcPr>
            <w:tcW w:w="1311" w:type="dxa"/>
            <w:vAlign w:val="center"/>
          </w:tcPr>
          <w:p w14:paraId="58048634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304" w:type="dxa"/>
            <w:vAlign w:val="center"/>
          </w:tcPr>
          <w:p w14:paraId="409D6E9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2A8F17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6457006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56" w:type="dxa"/>
            <w:vAlign w:val="center"/>
          </w:tcPr>
          <w:p w14:paraId="40E77CC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0BA9EB8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272D77C3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2B02962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39</w:t>
            </w:r>
          </w:p>
        </w:tc>
        <w:tc>
          <w:tcPr>
            <w:tcW w:w="3423" w:type="dxa"/>
          </w:tcPr>
          <w:p w14:paraId="1D47CA83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6630C3B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1750,00</w:t>
            </w:r>
          </w:p>
        </w:tc>
        <w:tc>
          <w:tcPr>
            <w:tcW w:w="1356" w:type="dxa"/>
            <w:vAlign w:val="center"/>
          </w:tcPr>
          <w:p w14:paraId="77D1A2F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1750,00</w:t>
            </w:r>
          </w:p>
        </w:tc>
        <w:tc>
          <w:tcPr>
            <w:tcW w:w="1311" w:type="dxa"/>
            <w:vAlign w:val="center"/>
          </w:tcPr>
          <w:p w14:paraId="4066BDB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408A095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A9587A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582EAB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A73336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088478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0CA5FC6E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16584CA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3423" w:type="dxa"/>
          </w:tcPr>
          <w:p w14:paraId="54809FB1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657B3605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42D44D2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27871,90</w:t>
            </w:r>
          </w:p>
        </w:tc>
        <w:tc>
          <w:tcPr>
            <w:tcW w:w="1356" w:type="dxa"/>
            <w:vAlign w:val="center"/>
          </w:tcPr>
          <w:p w14:paraId="65A0F496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10071,90</w:t>
            </w:r>
          </w:p>
        </w:tc>
        <w:tc>
          <w:tcPr>
            <w:tcW w:w="1311" w:type="dxa"/>
            <w:vAlign w:val="center"/>
          </w:tcPr>
          <w:p w14:paraId="6AD3FE66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304" w:type="dxa"/>
            <w:vAlign w:val="center"/>
          </w:tcPr>
          <w:p w14:paraId="61D37C13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94BC9D6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B8ABD8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56" w:type="dxa"/>
            <w:vAlign w:val="center"/>
          </w:tcPr>
          <w:p w14:paraId="5496CDD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3864C35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6AC0669A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56D1C10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41</w:t>
            </w:r>
          </w:p>
        </w:tc>
        <w:tc>
          <w:tcPr>
            <w:tcW w:w="3423" w:type="dxa"/>
          </w:tcPr>
          <w:p w14:paraId="47E81FA9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2F136D9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683,90</w:t>
            </w:r>
          </w:p>
        </w:tc>
        <w:tc>
          <w:tcPr>
            <w:tcW w:w="1356" w:type="dxa"/>
            <w:vAlign w:val="center"/>
          </w:tcPr>
          <w:p w14:paraId="1760E3F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683,90</w:t>
            </w:r>
          </w:p>
        </w:tc>
        <w:tc>
          <w:tcPr>
            <w:tcW w:w="1311" w:type="dxa"/>
            <w:vAlign w:val="center"/>
          </w:tcPr>
          <w:p w14:paraId="7B177DC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4F4255A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EDDA1D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796A6B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985E29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052923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7BD992F2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722D103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</w:t>
            </w:r>
          </w:p>
        </w:tc>
        <w:tc>
          <w:tcPr>
            <w:tcW w:w="3423" w:type="dxa"/>
          </w:tcPr>
          <w:p w14:paraId="45D4DC63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12178EE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27188,00</w:t>
            </w:r>
          </w:p>
        </w:tc>
        <w:tc>
          <w:tcPr>
            <w:tcW w:w="1356" w:type="dxa"/>
            <w:vAlign w:val="center"/>
          </w:tcPr>
          <w:p w14:paraId="2CD295C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9388,00</w:t>
            </w:r>
          </w:p>
        </w:tc>
        <w:tc>
          <w:tcPr>
            <w:tcW w:w="1311" w:type="dxa"/>
            <w:vAlign w:val="center"/>
          </w:tcPr>
          <w:p w14:paraId="25C7D26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304" w:type="dxa"/>
            <w:vAlign w:val="center"/>
          </w:tcPr>
          <w:p w14:paraId="7DE053B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1F9B06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2F186E3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56" w:type="dxa"/>
            <w:vAlign w:val="center"/>
          </w:tcPr>
          <w:p w14:paraId="06D064A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03B2C26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0748BFCA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64E74A2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</w:t>
            </w:r>
          </w:p>
        </w:tc>
        <w:tc>
          <w:tcPr>
            <w:tcW w:w="14139" w:type="dxa"/>
            <w:gridSpan w:val="9"/>
          </w:tcPr>
          <w:p w14:paraId="1815617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Прочие нужды</w:t>
            </w:r>
          </w:p>
        </w:tc>
      </w:tr>
      <w:tr w:rsidR="001D634C" w:rsidRPr="001D634C" w14:paraId="05108C76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0CF26CA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44</w:t>
            </w:r>
          </w:p>
        </w:tc>
        <w:tc>
          <w:tcPr>
            <w:tcW w:w="3423" w:type="dxa"/>
            <w:vAlign w:val="center"/>
          </w:tcPr>
          <w:p w14:paraId="4B3EBBA0" w14:textId="77777777" w:rsidR="000B42BD" w:rsidRPr="001D634C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Всего    по   прочим нуждам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,  </w:t>
            </w: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        </w:t>
            </w:r>
          </w:p>
          <w:p w14:paraId="40B0C01E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 том числе:</w:t>
            </w:r>
          </w:p>
        </w:tc>
        <w:tc>
          <w:tcPr>
            <w:tcW w:w="1356" w:type="dxa"/>
            <w:vAlign w:val="center"/>
          </w:tcPr>
          <w:p w14:paraId="57C7145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519365,90</w:t>
            </w:r>
          </w:p>
        </w:tc>
        <w:tc>
          <w:tcPr>
            <w:tcW w:w="1356" w:type="dxa"/>
            <w:vAlign w:val="center"/>
          </w:tcPr>
          <w:p w14:paraId="0B6343F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75886,00</w:t>
            </w:r>
          </w:p>
        </w:tc>
        <w:tc>
          <w:tcPr>
            <w:tcW w:w="1311" w:type="dxa"/>
            <w:vAlign w:val="center"/>
          </w:tcPr>
          <w:p w14:paraId="7A331AB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87808,20</w:t>
            </w:r>
          </w:p>
        </w:tc>
        <w:tc>
          <w:tcPr>
            <w:tcW w:w="1304" w:type="dxa"/>
            <w:vAlign w:val="center"/>
          </w:tcPr>
          <w:p w14:paraId="1594E35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89070,20</w:t>
            </w:r>
          </w:p>
        </w:tc>
        <w:tc>
          <w:tcPr>
            <w:tcW w:w="1356" w:type="dxa"/>
            <w:vAlign w:val="center"/>
          </w:tcPr>
          <w:p w14:paraId="0BE1E94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92030,90</w:t>
            </w:r>
          </w:p>
        </w:tc>
        <w:tc>
          <w:tcPr>
            <w:tcW w:w="1356" w:type="dxa"/>
            <w:vAlign w:val="center"/>
          </w:tcPr>
          <w:p w14:paraId="74C01C5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86582,70</w:t>
            </w:r>
          </w:p>
        </w:tc>
        <w:tc>
          <w:tcPr>
            <w:tcW w:w="1356" w:type="dxa"/>
            <w:vAlign w:val="center"/>
          </w:tcPr>
          <w:p w14:paraId="090D237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87987,90</w:t>
            </w:r>
          </w:p>
        </w:tc>
        <w:tc>
          <w:tcPr>
            <w:tcW w:w="1321" w:type="dxa"/>
            <w:vAlign w:val="center"/>
          </w:tcPr>
          <w:p w14:paraId="5816FDB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69A2447B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66E92DB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</w:t>
            </w:r>
          </w:p>
        </w:tc>
        <w:tc>
          <w:tcPr>
            <w:tcW w:w="3423" w:type="dxa"/>
            <w:vAlign w:val="center"/>
          </w:tcPr>
          <w:p w14:paraId="1A8B645B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  </w:t>
            </w:r>
          </w:p>
        </w:tc>
        <w:tc>
          <w:tcPr>
            <w:tcW w:w="1356" w:type="dxa"/>
            <w:vAlign w:val="center"/>
          </w:tcPr>
          <w:p w14:paraId="7095A43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519365,90</w:t>
            </w:r>
          </w:p>
        </w:tc>
        <w:tc>
          <w:tcPr>
            <w:tcW w:w="1356" w:type="dxa"/>
            <w:vAlign w:val="center"/>
          </w:tcPr>
          <w:p w14:paraId="37CAA64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75886,00</w:t>
            </w:r>
          </w:p>
        </w:tc>
        <w:tc>
          <w:tcPr>
            <w:tcW w:w="1311" w:type="dxa"/>
            <w:vAlign w:val="center"/>
          </w:tcPr>
          <w:p w14:paraId="745AD8C6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87808,20</w:t>
            </w:r>
          </w:p>
        </w:tc>
        <w:tc>
          <w:tcPr>
            <w:tcW w:w="1304" w:type="dxa"/>
            <w:vAlign w:val="center"/>
          </w:tcPr>
          <w:p w14:paraId="5C3B06F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89070,20</w:t>
            </w:r>
          </w:p>
        </w:tc>
        <w:tc>
          <w:tcPr>
            <w:tcW w:w="1356" w:type="dxa"/>
            <w:vAlign w:val="center"/>
          </w:tcPr>
          <w:p w14:paraId="5F87D07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92030,90</w:t>
            </w:r>
          </w:p>
        </w:tc>
        <w:tc>
          <w:tcPr>
            <w:tcW w:w="1356" w:type="dxa"/>
            <w:vAlign w:val="center"/>
          </w:tcPr>
          <w:p w14:paraId="7855DDD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86582,70</w:t>
            </w:r>
          </w:p>
        </w:tc>
        <w:tc>
          <w:tcPr>
            <w:tcW w:w="1356" w:type="dxa"/>
            <w:vAlign w:val="center"/>
          </w:tcPr>
          <w:p w14:paraId="112C752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87987,90</w:t>
            </w:r>
          </w:p>
        </w:tc>
        <w:tc>
          <w:tcPr>
            <w:tcW w:w="1321" w:type="dxa"/>
            <w:vAlign w:val="center"/>
          </w:tcPr>
          <w:p w14:paraId="7197DA6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571D649D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112A233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46</w:t>
            </w:r>
          </w:p>
        </w:tc>
        <w:tc>
          <w:tcPr>
            <w:tcW w:w="3423" w:type="dxa"/>
          </w:tcPr>
          <w:p w14:paraId="1894AF9F" w14:textId="77777777" w:rsidR="000B42BD" w:rsidRPr="001D634C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Подпрограмма 1.  </w:t>
            </w:r>
          </w:p>
          <w:p w14:paraId="1B222FAB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«Обеспечение деятельности органа местного самоуправления «Комитет по архитектуре и градостроительству Каменск-Уральского городского округа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», </w:t>
            </w:r>
          </w:p>
          <w:p w14:paraId="098B82D9" w14:textId="77777777" w:rsidR="000B42BD" w:rsidRPr="001D634C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48277C7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245207,00</w:t>
            </w:r>
          </w:p>
        </w:tc>
        <w:tc>
          <w:tcPr>
            <w:tcW w:w="1356" w:type="dxa"/>
            <w:vAlign w:val="center"/>
          </w:tcPr>
          <w:p w14:paraId="2DE000C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36660,50</w:t>
            </w:r>
          </w:p>
        </w:tc>
        <w:tc>
          <w:tcPr>
            <w:tcW w:w="1311" w:type="dxa"/>
            <w:vAlign w:val="center"/>
          </w:tcPr>
          <w:p w14:paraId="058AE10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44608,20</w:t>
            </w:r>
          </w:p>
        </w:tc>
        <w:tc>
          <w:tcPr>
            <w:tcW w:w="1304" w:type="dxa"/>
            <w:vAlign w:val="center"/>
          </w:tcPr>
          <w:p w14:paraId="3BE7CAB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42166,90</w:t>
            </w:r>
          </w:p>
        </w:tc>
        <w:tc>
          <w:tcPr>
            <w:tcW w:w="1356" w:type="dxa"/>
            <w:vAlign w:val="center"/>
          </w:tcPr>
          <w:p w14:paraId="4658D46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43771,40</w:t>
            </w:r>
          </w:p>
        </w:tc>
        <w:tc>
          <w:tcPr>
            <w:tcW w:w="1356" w:type="dxa"/>
            <w:vAlign w:val="center"/>
          </w:tcPr>
          <w:p w14:paraId="58D8576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56" w:type="dxa"/>
            <w:vAlign w:val="center"/>
          </w:tcPr>
          <w:p w14:paraId="7E9E76F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21" w:type="dxa"/>
            <w:vAlign w:val="center"/>
          </w:tcPr>
          <w:p w14:paraId="2046CC6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6547C537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1DA9ADE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47</w:t>
            </w:r>
          </w:p>
        </w:tc>
        <w:tc>
          <w:tcPr>
            <w:tcW w:w="3423" w:type="dxa"/>
          </w:tcPr>
          <w:p w14:paraId="11817314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356" w:type="dxa"/>
            <w:vAlign w:val="center"/>
          </w:tcPr>
          <w:p w14:paraId="2E2878E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245207,00</w:t>
            </w:r>
          </w:p>
        </w:tc>
        <w:tc>
          <w:tcPr>
            <w:tcW w:w="1356" w:type="dxa"/>
            <w:vAlign w:val="center"/>
          </w:tcPr>
          <w:p w14:paraId="61B3A11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36660,50</w:t>
            </w:r>
          </w:p>
        </w:tc>
        <w:tc>
          <w:tcPr>
            <w:tcW w:w="1311" w:type="dxa"/>
            <w:vAlign w:val="center"/>
          </w:tcPr>
          <w:p w14:paraId="4338DC4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44608,20</w:t>
            </w:r>
          </w:p>
        </w:tc>
        <w:tc>
          <w:tcPr>
            <w:tcW w:w="1304" w:type="dxa"/>
            <w:vAlign w:val="center"/>
          </w:tcPr>
          <w:p w14:paraId="77669A14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42166,90</w:t>
            </w:r>
          </w:p>
        </w:tc>
        <w:tc>
          <w:tcPr>
            <w:tcW w:w="1356" w:type="dxa"/>
            <w:vAlign w:val="center"/>
          </w:tcPr>
          <w:p w14:paraId="3631E3C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43771,40</w:t>
            </w:r>
          </w:p>
        </w:tc>
        <w:tc>
          <w:tcPr>
            <w:tcW w:w="1356" w:type="dxa"/>
            <w:vAlign w:val="center"/>
          </w:tcPr>
          <w:p w14:paraId="32FB51E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56" w:type="dxa"/>
            <w:vAlign w:val="center"/>
          </w:tcPr>
          <w:p w14:paraId="6E830A1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21" w:type="dxa"/>
            <w:vAlign w:val="center"/>
          </w:tcPr>
          <w:p w14:paraId="34275DD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B800AC9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0D65AD1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48</w:t>
            </w:r>
          </w:p>
        </w:tc>
        <w:tc>
          <w:tcPr>
            <w:tcW w:w="3423" w:type="dxa"/>
            <w:vAlign w:val="center"/>
          </w:tcPr>
          <w:p w14:paraId="10AE2A98" w14:textId="77777777" w:rsidR="000B42BD" w:rsidRPr="001D634C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Подпрограмма 2. </w:t>
            </w:r>
          </w:p>
          <w:p w14:paraId="04A4B787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«Обеспечение деятельности муниципального казенного учреждения «Управление капитального строительства»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, в том числе:                                                                     </w:t>
            </w:r>
          </w:p>
        </w:tc>
        <w:tc>
          <w:tcPr>
            <w:tcW w:w="1356" w:type="dxa"/>
            <w:vAlign w:val="center"/>
          </w:tcPr>
          <w:p w14:paraId="3E217343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256865,30</w:t>
            </w:r>
          </w:p>
        </w:tc>
        <w:tc>
          <w:tcPr>
            <w:tcW w:w="1356" w:type="dxa"/>
            <w:vAlign w:val="center"/>
          </w:tcPr>
          <w:p w14:paraId="244F942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38866,60</w:t>
            </w:r>
          </w:p>
        </w:tc>
        <w:tc>
          <w:tcPr>
            <w:tcW w:w="1311" w:type="dxa"/>
            <w:vAlign w:val="center"/>
          </w:tcPr>
          <w:p w14:paraId="1BF45D1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42200,00</w:t>
            </w:r>
          </w:p>
        </w:tc>
        <w:tc>
          <w:tcPr>
            <w:tcW w:w="1304" w:type="dxa"/>
            <w:vAlign w:val="center"/>
          </w:tcPr>
          <w:p w14:paraId="08A3ED9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43771,90</w:t>
            </w:r>
          </w:p>
        </w:tc>
        <w:tc>
          <w:tcPr>
            <w:tcW w:w="1356" w:type="dxa"/>
            <w:vAlign w:val="center"/>
          </w:tcPr>
          <w:p w14:paraId="13DD554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45456,20</w:t>
            </w:r>
          </w:p>
        </w:tc>
        <w:tc>
          <w:tcPr>
            <w:tcW w:w="1356" w:type="dxa"/>
            <w:vAlign w:val="center"/>
          </w:tcPr>
          <w:p w14:paraId="2D1C4AF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42582,70</w:t>
            </w:r>
          </w:p>
        </w:tc>
        <w:tc>
          <w:tcPr>
            <w:tcW w:w="1356" w:type="dxa"/>
            <w:vAlign w:val="center"/>
          </w:tcPr>
          <w:p w14:paraId="3174FA5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43987,90</w:t>
            </w:r>
          </w:p>
        </w:tc>
        <w:tc>
          <w:tcPr>
            <w:tcW w:w="1321" w:type="dxa"/>
            <w:vAlign w:val="center"/>
          </w:tcPr>
          <w:p w14:paraId="6FB3B05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6DE98F4" w14:textId="77777777" w:rsidTr="009A644E">
        <w:trPr>
          <w:trHeight w:val="283"/>
        </w:trPr>
        <w:tc>
          <w:tcPr>
            <w:tcW w:w="568" w:type="dxa"/>
            <w:vAlign w:val="center"/>
          </w:tcPr>
          <w:p w14:paraId="5A2AA87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423" w:type="dxa"/>
            <w:vAlign w:val="center"/>
          </w:tcPr>
          <w:p w14:paraId="318EE40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51CFD7B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356" w:type="dxa"/>
            <w:vAlign w:val="center"/>
          </w:tcPr>
          <w:p w14:paraId="2D9326C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311" w:type="dxa"/>
            <w:vAlign w:val="center"/>
          </w:tcPr>
          <w:p w14:paraId="01445D7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304" w:type="dxa"/>
            <w:vAlign w:val="center"/>
          </w:tcPr>
          <w:p w14:paraId="36C273A6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356" w:type="dxa"/>
            <w:vAlign w:val="center"/>
          </w:tcPr>
          <w:p w14:paraId="5CDB83D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356" w:type="dxa"/>
            <w:vAlign w:val="center"/>
          </w:tcPr>
          <w:p w14:paraId="6C5DC0E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356" w:type="dxa"/>
            <w:vAlign w:val="center"/>
          </w:tcPr>
          <w:p w14:paraId="63BEF433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2FAB3A0C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4DACBDA0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349EA421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49</w:t>
            </w:r>
          </w:p>
        </w:tc>
        <w:tc>
          <w:tcPr>
            <w:tcW w:w="3423" w:type="dxa"/>
            <w:vAlign w:val="center"/>
          </w:tcPr>
          <w:p w14:paraId="450B5783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356" w:type="dxa"/>
            <w:vAlign w:val="center"/>
          </w:tcPr>
          <w:p w14:paraId="5F29080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256865,30</w:t>
            </w:r>
          </w:p>
        </w:tc>
        <w:tc>
          <w:tcPr>
            <w:tcW w:w="1356" w:type="dxa"/>
            <w:vAlign w:val="center"/>
          </w:tcPr>
          <w:p w14:paraId="4426647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38866,60</w:t>
            </w:r>
          </w:p>
        </w:tc>
        <w:tc>
          <w:tcPr>
            <w:tcW w:w="1311" w:type="dxa"/>
            <w:vAlign w:val="center"/>
          </w:tcPr>
          <w:p w14:paraId="0FE8F43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42200,00</w:t>
            </w:r>
          </w:p>
        </w:tc>
        <w:tc>
          <w:tcPr>
            <w:tcW w:w="1304" w:type="dxa"/>
            <w:vAlign w:val="center"/>
          </w:tcPr>
          <w:p w14:paraId="76EE74D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43771,90</w:t>
            </w:r>
          </w:p>
        </w:tc>
        <w:tc>
          <w:tcPr>
            <w:tcW w:w="1356" w:type="dxa"/>
            <w:vAlign w:val="center"/>
          </w:tcPr>
          <w:p w14:paraId="350459A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45456,20</w:t>
            </w:r>
          </w:p>
        </w:tc>
        <w:tc>
          <w:tcPr>
            <w:tcW w:w="1356" w:type="dxa"/>
            <w:vAlign w:val="center"/>
          </w:tcPr>
          <w:p w14:paraId="02F052E2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42582,70</w:t>
            </w:r>
          </w:p>
        </w:tc>
        <w:tc>
          <w:tcPr>
            <w:tcW w:w="1356" w:type="dxa"/>
            <w:vAlign w:val="center"/>
          </w:tcPr>
          <w:p w14:paraId="58A85B34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43987,90</w:t>
            </w:r>
          </w:p>
        </w:tc>
        <w:tc>
          <w:tcPr>
            <w:tcW w:w="1321" w:type="dxa"/>
            <w:vAlign w:val="center"/>
          </w:tcPr>
          <w:p w14:paraId="4DBFAF16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162F8BB6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76F38CC5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</w:t>
            </w:r>
          </w:p>
        </w:tc>
        <w:tc>
          <w:tcPr>
            <w:tcW w:w="3423" w:type="dxa"/>
            <w:vAlign w:val="center"/>
          </w:tcPr>
          <w:p w14:paraId="786C661D" w14:textId="77777777" w:rsidR="000B42BD" w:rsidRPr="001D634C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Подпрограмма 3. </w:t>
            </w:r>
          </w:p>
          <w:p w14:paraId="71964CCF" w14:textId="77777777" w:rsidR="000B42BD" w:rsidRPr="001D634C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«Мероприятия в области строительства, архитектуры и градостроительства»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</w:t>
            </w:r>
          </w:p>
          <w:p w14:paraId="2E0D9F28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5B9F820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17293,60</w:t>
            </w:r>
          </w:p>
        </w:tc>
        <w:tc>
          <w:tcPr>
            <w:tcW w:w="1356" w:type="dxa"/>
            <w:vAlign w:val="center"/>
          </w:tcPr>
          <w:p w14:paraId="114CC8E6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358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90</w:t>
            </w:r>
          </w:p>
        </w:tc>
        <w:tc>
          <w:tcPr>
            <w:tcW w:w="1311" w:type="dxa"/>
            <w:vAlign w:val="center"/>
          </w:tcPr>
          <w:p w14:paraId="49C3DE6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304" w:type="dxa"/>
            <w:vAlign w:val="center"/>
          </w:tcPr>
          <w:p w14:paraId="7A3897EB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3131,40</w:t>
            </w:r>
          </w:p>
        </w:tc>
        <w:tc>
          <w:tcPr>
            <w:tcW w:w="1356" w:type="dxa"/>
            <w:vAlign w:val="center"/>
          </w:tcPr>
          <w:p w14:paraId="6829058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2803,30</w:t>
            </w:r>
          </w:p>
        </w:tc>
        <w:tc>
          <w:tcPr>
            <w:tcW w:w="1356" w:type="dxa"/>
            <w:vAlign w:val="center"/>
          </w:tcPr>
          <w:p w14:paraId="08C639A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56" w:type="dxa"/>
            <w:vAlign w:val="center"/>
          </w:tcPr>
          <w:p w14:paraId="379E9030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590E5714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041ABB32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390F78BE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51</w:t>
            </w:r>
          </w:p>
        </w:tc>
        <w:tc>
          <w:tcPr>
            <w:tcW w:w="3423" w:type="dxa"/>
            <w:vAlign w:val="center"/>
          </w:tcPr>
          <w:p w14:paraId="2197F0A2" w14:textId="77777777" w:rsidR="000B42BD" w:rsidRPr="001D634C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 </w:t>
            </w:r>
          </w:p>
        </w:tc>
        <w:tc>
          <w:tcPr>
            <w:tcW w:w="1356" w:type="dxa"/>
            <w:vAlign w:val="center"/>
          </w:tcPr>
          <w:p w14:paraId="5CF747FF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17293,60</w:t>
            </w:r>
          </w:p>
        </w:tc>
        <w:tc>
          <w:tcPr>
            <w:tcW w:w="1356" w:type="dxa"/>
            <w:vAlign w:val="center"/>
          </w:tcPr>
          <w:p w14:paraId="1591F6F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358,90</w:t>
            </w:r>
          </w:p>
        </w:tc>
        <w:tc>
          <w:tcPr>
            <w:tcW w:w="1311" w:type="dxa"/>
            <w:vAlign w:val="center"/>
          </w:tcPr>
          <w:p w14:paraId="1BBC998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304" w:type="dxa"/>
            <w:vAlign w:val="center"/>
          </w:tcPr>
          <w:p w14:paraId="2D5ABF8A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3131,40</w:t>
            </w:r>
          </w:p>
        </w:tc>
        <w:tc>
          <w:tcPr>
            <w:tcW w:w="1356" w:type="dxa"/>
            <w:vAlign w:val="center"/>
          </w:tcPr>
          <w:p w14:paraId="0D72CF67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2803,30</w:t>
            </w:r>
          </w:p>
        </w:tc>
        <w:tc>
          <w:tcPr>
            <w:tcW w:w="1356" w:type="dxa"/>
            <w:vAlign w:val="center"/>
          </w:tcPr>
          <w:p w14:paraId="088B53B9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56" w:type="dxa"/>
            <w:vAlign w:val="center"/>
          </w:tcPr>
          <w:p w14:paraId="6417A79D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7A860FD8" w14:textId="77777777" w:rsidR="000B42BD" w:rsidRPr="001D634C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</w:tbl>
    <w:p w14:paraId="108C2C08" w14:textId="77777777" w:rsidR="00884DE4" w:rsidRPr="001D634C" w:rsidRDefault="00884DE4" w:rsidP="00884DE4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6C81F197" w14:textId="77777777" w:rsidR="00884DE4" w:rsidRPr="001D634C" w:rsidRDefault="00884DE4" w:rsidP="00884DE4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1BE4C772" w14:textId="77777777" w:rsidR="00884DE4" w:rsidRPr="001D634C" w:rsidRDefault="00884DE4" w:rsidP="00B2255B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1EC714E3" w14:textId="77777777" w:rsidR="00FB7135" w:rsidRPr="001D634C" w:rsidRDefault="00FB7135" w:rsidP="00B2255B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0B316D64" w14:textId="77777777" w:rsidR="008D2E2B" w:rsidRPr="001D634C" w:rsidRDefault="008D2E2B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417E5D71" w14:textId="77777777" w:rsidR="00141170" w:rsidRPr="001D634C" w:rsidRDefault="00141170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34A8F8CC" w14:textId="77777777" w:rsidR="00AC69BE" w:rsidRPr="001D634C" w:rsidRDefault="00AC69BE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0B56D60E" w14:textId="77777777" w:rsidR="00AC69BE" w:rsidRPr="001D634C" w:rsidRDefault="00AC69BE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5238227B" w14:textId="77777777" w:rsidR="00AC69BE" w:rsidRPr="001D634C" w:rsidRDefault="00AC69BE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76694B36" w14:textId="77777777" w:rsidR="00AC69BE" w:rsidRPr="001D634C" w:rsidRDefault="00AC69BE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3D5BC743" w14:textId="77777777" w:rsidR="00AC69BE" w:rsidRPr="001D634C" w:rsidRDefault="00AC69BE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3D7C48CF" w14:textId="77777777" w:rsidR="00AC69BE" w:rsidRPr="001D634C" w:rsidRDefault="00AC69BE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3D5BF63A" w14:textId="77777777" w:rsidR="00AC69BE" w:rsidRPr="001D634C" w:rsidRDefault="00AC69BE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3FF7E853" w14:textId="77777777" w:rsidR="00AC69BE" w:rsidRPr="001D634C" w:rsidRDefault="00AC69BE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0DFA19DE" w14:textId="77777777" w:rsidR="00AC69BE" w:rsidRPr="001D634C" w:rsidRDefault="00AC69BE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1527969D" w14:textId="77777777" w:rsidR="00AC69BE" w:rsidRPr="001D634C" w:rsidRDefault="00AC69BE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1B923EE8" w14:textId="77777777" w:rsidR="00AC69BE" w:rsidRPr="001D634C" w:rsidRDefault="00AC69BE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677CA3B5" w14:textId="77777777" w:rsidR="00AC69BE" w:rsidRPr="001D634C" w:rsidRDefault="00AC69BE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4AA99F31" w14:textId="77777777" w:rsidR="00AC69BE" w:rsidRPr="001D634C" w:rsidRDefault="00AC69BE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6AED6DC6" w14:textId="77777777" w:rsidR="00AC69BE" w:rsidRPr="001D634C" w:rsidRDefault="00AC69BE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5E8B2BDB" w14:textId="77777777" w:rsidR="00AC69BE" w:rsidRPr="001D634C" w:rsidRDefault="00AC69BE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7C4595D7" w14:textId="77777777" w:rsidR="00141170" w:rsidRPr="001D634C" w:rsidRDefault="00141170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17BA5A0F" w14:textId="16C51FDB" w:rsidR="00751522" w:rsidRPr="001D634C" w:rsidRDefault="00751522" w:rsidP="00233419">
      <w:pPr>
        <w:ind w:right="-2" w:firstLine="10490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lastRenderedPageBreak/>
        <w:t>Приложение № 1</w:t>
      </w:r>
      <w:r w:rsidR="00334B41" w:rsidRPr="001D634C">
        <w:rPr>
          <w:rFonts w:ascii="Liberation Serif" w:hAnsi="Liberation Serif" w:cs="Liberation Serif"/>
          <w:sz w:val="28"/>
          <w:szCs w:val="28"/>
        </w:rPr>
        <w:t>0</w:t>
      </w:r>
      <w:r w:rsidRPr="001D634C">
        <w:rPr>
          <w:rFonts w:ascii="Liberation Serif" w:hAnsi="Liberation Serif" w:cs="Liberation Serif"/>
          <w:sz w:val="28"/>
          <w:szCs w:val="28"/>
        </w:rPr>
        <w:t xml:space="preserve"> к Программе</w:t>
      </w:r>
    </w:p>
    <w:p w14:paraId="631D9DF4" w14:textId="77777777" w:rsidR="00EA4E8D" w:rsidRPr="001D634C" w:rsidRDefault="00EA4E8D" w:rsidP="00EA4E8D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ПЛАН МЕРОПРИЯТИЙ </w:t>
      </w:r>
    </w:p>
    <w:p w14:paraId="024195CD" w14:textId="6A9A38D1" w:rsidR="00EA4E8D" w:rsidRPr="001D634C" w:rsidRDefault="00EA4E8D" w:rsidP="00EA4E8D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по выполнению подпрограммы «Строительство объектов транспортной инфраструктуры» </w:t>
      </w:r>
    </w:p>
    <w:p w14:paraId="3EA781F9" w14:textId="77777777" w:rsidR="00884DE4" w:rsidRPr="001D634C" w:rsidRDefault="00884DE4" w:rsidP="00EA4E8D">
      <w:pPr>
        <w:jc w:val="center"/>
        <w:rPr>
          <w:rFonts w:ascii="Liberation Serif" w:hAnsi="Liberation Serif" w:cs="Liberation Serif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99"/>
        <w:gridCol w:w="3465"/>
        <w:gridCol w:w="1439"/>
        <w:gridCol w:w="1239"/>
        <w:gridCol w:w="1356"/>
        <w:gridCol w:w="1356"/>
        <w:gridCol w:w="1236"/>
        <w:gridCol w:w="1236"/>
        <w:gridCol w:w="1313"/>
        <w:gridCol w:w="1321"/>
      </w:tblGrid>
      <w:tr w:rsidR="001D634C" w:rsidRPr="001D634C" w14:paraId="42D65C11" w14:textId="77777777" w:rsidTr="009A644E">
        <w:trPr>
          <w:cantSplit/>
          <w:trHeight w:val="340"/>
        </w:trPr>
        <w:tc>
          <w:tcPr>
            <w:tcW w:w="599" w:type="dxa"/>
            <w:vMerge w:val="restart"/>
            <w:textDirection w:val="btLr"/>
            <w:vAlign w:val="center"/>
          </w:tcPr>
          <w:p w14:paraId="48CCC54B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465" w:type="dxa"/>
            <w:vMerge w:val="restart"/>
            <w:vAlign w:val="center"/>
          </w:tcPr>
          <w:p w14:paraId="72B9BCD6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9175" w:type="dxa"/>
            <w:gridSpan w:val="7"/>
            <w:vAlign w:val="center"/>
          </w:tcPr>
          <w:p w14:paraId="5A8E61D7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234C57F0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1D634C" w:rsidRPr="001D634C" w14:paraId="649DBC50" w14:textId="77777777" w:rsidTr="009A644E">
        <w:tc>
          <w:tcPr>
            <w:tcW w:w="599" w:type="dxa"/>
            <w:vMerge/>
          </w:tcPr>
          <w:p w14:paraId="3496D5C3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465" w:type="dxa"/>
            <w:vMerge/>
          </w:tcPr>
          <w:p w14:paraId="19936EA9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 w14:paraId="4809148C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239" w:type="dxa"/>
            <w:vAlign w:val="center"/>
          </w:tcPr>
          <w:p w14:paraId="1F661FD2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2BDF706A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35E86408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2F52525C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356" w:type="dxa"/>
            <w:vAlign w:val="center"/>
          </w:tcPr>
          <w:p w14:paraId="042E69E5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03A11AD6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568F3066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4E409CC9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356" w:type="dxa"/>
            <w:vAlign w:val="center"/>
          </w:tcPr>
          <w:p w14:paraId="1FCB9BCB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61248D3E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524B5CD6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30356B5D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36" w:type="dxa"/>
            <w:vAlign w:val="center"/>
          </w:tcPr>
          <w:p w14:paraId="0C649EAA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0B278500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06260F0B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7D1BDBC1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236" w:type="dxa"/>
            <w:vAlign w:val="center"/>
          </w:tcPr>
          <w:p w14:paraId="30CA753F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6200CEB9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54076B11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3BA35F8A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313" w:type="dxa"/>
            <w:vAlign w:val="center"/>
          </w:tcPr>
          <w:p w14:paraId="05950E59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42541E4F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301B9C75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2E4E1397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04524E97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D634C" w:rsidRPr="001D634C" w14:paraId="3B2A6CEF" w14:textId="77777777" w:rsidTr="009A644E">
        <w:trPr>
          <w:trHeight w:val="283"/>
        </w:trPr>
        <w:tc>
          <w:tcPr>
            <w:tcW w:w="599" w:type="dxa"/>
            <w:vAlign w:val="center"/>
          </w:tcPr>
          <w:p w14:paraId="124E3184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465" w:type="dxa"/>
            <w:vAlign w:val="center"/>
          </w:tcPr>
          <w:p w14:paraId="5CCE505F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439" w:type="dxa"/>
            <w:vAlign w:val="center"/>
          </w:tcPr>
          <w:p w14:paraId="71EE27EC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39" w:type="dxa"/>
            <w:vAlign w:val="center"/>
          </w:tcPr>
          <w:p w14:paraId="587E79A6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356" w:type="dxa"/>
            <w:vAlign w:val="center"/>
          </w:tcPr>
          <w:p w14:paraId="070DCB52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356" w:type="dxa"/>
            <w:vAlign w:val="center"/>
          </w:tcPr>
          <w:p w14:paraId="373DBF7D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36" w:type="dxa"/>
            <w:vAlign w:val="center"/>
          </w:tcPr>
          <w:p w14:paraId="56E7E8D0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36" w:type="dxa"/>
            <w:vAlign w:val="center"/>
          </w:tcPr>
          <w:p w14:paraId="19DB5B91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313" w:type="dxa"/>
            <w:vAlign w:val="center"/>
          </w:tcPr>
          <w:p w14:paraId="0F5481A7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37FE8B15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4D4876ED" w14:textId="77777777" w:rsidTr="009A644E">
        <w:tc>
          <w:tcPr>
            <w:tcW w:w="599" w:type="dxa"/>
            <w:vAlign w:val="center"/>
          </w:tcPr>
          <w:p w14:paraId="65A1F187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465" w:type="dxa"/>
          </w:tcPr>
          <w:p w14:paraId="10BBA6AE" w14:textId="77777777" w:rsidR="00884DE4" w:rsidRPr="001D634C" w:rsidRDefault="00884DE4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09F62480" w14:textId="77777777" w:rsidR="00884DE4" w:rsidRPr="001D634C" w:rsidRDefault="00884DE4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439" w:type="dxa"/>
            <w:vAlign w:val="center"/>
          </w:tcPr>
          <w:p w14:paraId="42E2FA52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943670,80</w:t>
            </w:r>
          </w:p>
        </w:tc>
        <w:tc>
          <w:tcPr>
            <w:tcW w:w="1239" w:type="dxa"/>
            <w:vAlign w:val="center"/>
          </w:tcPr>
          <w:p w14:paraId="18AA01FE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37552,20</w:t>
            </w:r>
          </w:p>
        </w:tc>
        <w:tc>
          <w:tcPr>
            <w:tcW w:w="1356" w:type="dxa"/>
            <w:vAlign w:val="center"/>
          </w:tcPr>
          <w:p w14:paraId="4D1B3DD2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56" w:type="dxa"/>
            <w:vAlign w:val="center"/>
          </w:tcPr>
          <w:p w14:paraId="291F853F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9478134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236" w:type="dxa"/>
            <w:vAlign w:val="center"/>
          </w:tcPr>
          <w:p w14:paraId="07346E07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300300,00</w:t>
            </w:r>
          </w:p>
        </w:tc>
        <w:tc>
          <w:tcPr>
            <w:tcW w:w="1313" w:type="dxa"/>
            <w:vAlign w:val="center"/>
          </w:tcPr>
          <w:p w14:paraId="016DB69F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470300,00</w:t>
            </w:r>
          </w:p>
        </w:tc>
        <w:tc>
          <w:tcPr>
            <w:tcW w:w="1321" w:type="dxa"/>
            <w:vAlign w:val="center"/>
          </w:tcPr>
          <w:p w14:paraId="6903AE74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259EE683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70073EC8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465" w:type="dxa"/>
          </w:tcPr>
          <w:p w14:paraId="610072F1" w14:textId="77777777" w:rsidR="00884DE4" w:rsidRPr="001D634C" w:rsidRDefault="00884DE4" w:rsidP="009A644E">
            <w:pPr>
              <w:pStyle w:val="ConsPlusCell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439" w:type="dxa"/>
            <w:vAlign w:val="center"/>
          </w:tcPr>
          <w:p w14:paraId="69468428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943670,80</w:t>
            </w:r>
          </w:p>
        </w:tc>
        <w:tc>
          <w:tcPr>
            <w:tcW w:w="1239" w:type="dxa"/>
            <w:vAlign w:val="center"/>
          </w:tcPr>
          <w:p w14:paraId="5148CEFE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37552,20</w:t>
            </w:r>
          </w:p>
        </w:tc>
        <w:tc>
          <w:tcPr>
            <w:tcW w:w="1356" w:type="dxa"/>
            <w:vAlign w:val="center"/>
          </w:tcPr>
          <w:p w14:paraId="7139C5A8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56" w:type="dxa"/>
            <w:vAlign w:val="center"/>
          </w:tcPr>
          <w:p w14:paraId="5060A0A3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5FF688E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236" w:type="dxa"/>
            <w:vAlign w:val="center"/>
          </w:tcPr>
          <w:p w14:paraId="525AD32C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300300,00</w:t>
            </w:r>
          </w:p>
        </w:tc>
        <w:tc>
          <w:tcPr>
            <w:tcW w:w="1313" w:type="dxa"/>
            <w:vAlign w:val="center"/>
          </w:tcPr>
          <w:p w14:paraId="016412AF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470300,00</w:t>
            </w:r>
          </w:p>
        </w:tc>
        <w:tc>
          <w:tcPr>
            <w:tcW w:w="1321" w:type="dxa"/>
            <w:vAlign w:val="center"/>
          </w:tcPr>
          <w:p w14:paraId="772D72ED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2F8C9312" w14:textId="77777777" w:rsidTr="009A644E">
        <w:trPr>
          <w:trHeight w:val="283"/>
        </w:trPr>
        <w:tc>
          <w:tcPr>
            <w:tcW w:w="599" w:type="dxa"/>
            <w:vAlign w:val="center"/>
          </w:tcPr>
          <w:p w14:paraId="5BFDEAB5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3961" w:type="dxa"/>
            <w:gridSpan w:val="9"/>
          </w:tcPr>
          <w:p w14:paraId="372207A8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Капитальные вложения</w:t>
            </w:r>
          </w:p>
        </w:tc>
      </w:tr>
      <w:tr w:rsidR="001D634C" w:rsidRPr="001D634C" w14:paraId="0328BD20" w14:textId="77777777" w:rsidTr="009A644E">
        <w:tc>
          <w:tcPr>
            <w:tcW w:w="599" w:type="dxa"/>
            <w:vAlign w:val="center"/>
          </w:tcPr>
          <w:p w14:paraId="3EF2E79D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3465" w:type="dxa"/>
            <w:vAlign w:val="center"/>
          </w:tcPr>
          <w:p w14:paraId="07AC5638" w14:textId="77777777" w:rsidR="00884DE4" w:rsidRPr="001D634C" w:rsidRDefault="00884DE4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</w:t>
            </w:r>
          </w:p>
          <w:p w14:paraId="79745032" w14:textId="77777777" w:rsidR="00884DE4" w:rsidRPr="001D634C" w:rsidRDefault="00884DE4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 капитальным вложениям, </w:t>
            </w:r>
          </w:p>
          <w:p w14:paraId="7E3594A8" w14:textId="77777777" w:rsidR="00884DE4" w:rsidRPr="001D634C" w:rsidRDefault="00884DE4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439" w:type="dxa"/>
            <w:vAlign w:val="center"/>
          </w:tcPr>
          <w:p w14:paraId="6894F308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943670,80</w:t>
            </w:r>
          </w:p>
        </w:tc>
        <w:tc>
          <w:tcPr>
            <w:tcW w:w="1239" w:type="dxa"/>
            <w:vAlign w:val="center"/>
          </w:tcPr>
          <w:p w14:paraId="353C5971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37552,20</w:t>
            </w:r>
          </w:p>
        </w:tc>
        <w:tc>
          <w:tcPr>
            <w:tcW w:w="1356" w:type="dxa"/>
            <w:vAlign w:val="center"/>
          </w:tcPr>
          <w:p w14:paraId="67400E3A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56" w:type="dxa"/>
            <w:vAlign w:val="center"/>
          </w:tcPr>
          <w:p w14:paraId="1F6EC088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6DCE5BD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236" w:type="dxa"/>
            <w:vAlign w:val="center"/>
          </w:tcPr>
          <w:p w14:paraId="136676AE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300300,00</w:t>
            </w:r>
          </w:p>
        </w:tc>
        <w:tc>
          <w:tcPr>
            <w:tcW w:w="1313" w:type="dxa"/>
            <w:vAlign w:val="center"/>
          </w:tcPr>
          <w:p w14:paraId="5CE39DCB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470300,00</w:t>
            </w:r>
          </w:p>
        </w:tc>
        <w:tc>
          <w:tcPr>
            <w:tcW w:w="1321" w:type="dxa"/>
            <w:vAlign w:val="center"/>
          </w:tcPr>
          <w:p w14:paraId="23295182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6ABF2FF3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4CEC2062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465" w:type="dxa"/>
          </w:tcPr>
          <w:p w14:paraId="53BD081E" w14:textId="77777777" w:rsidR="00AC69BE" w:rsidRPr="001D634C" w:rsidRDefault="00884DE4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19A32C71" w14:textId="135C372A" w:rsidR="00884DE4" w:rsidRPr="001D634C" w:rsidRDefault="00884DE4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439" w:type="dxa"/>
            <w:vAlign w:val="center"/>
          </w:tcPr>
          <w:p w14:paraId="23ECB78E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943670,80</w:t>
            </w:r>
          </w:p>
        </w:tc>
        <w:tc>
          <w:tcPr>
            <w:tcW w:w="1239" w:type="dxa"/>
            <w:vAlign w:val="center"/>
          </w:tcPr>
          <w:p w14:paraId="4B4A8785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37552,20</w:t>
            </w:r>
          </w:p>
        </w:tc>
        <w:tc>
          <w:tcPr>
            <w:tcW w:w="1356" w:type="dxa"/>
            <w:vAlign w:val="center"/>
          </w:tcPr>
          <w:p w14:paraId="053DD75B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56" w:type="dxa"/>
            <w:vAlign w:val="center"/>
          </w:tcPr>
          <w:p w14:paraId="307B6FF6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A830929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236" w:type="dxa"/>
            <w:vAlign w:val="center"/>
          </w:tcPr>
          <w:p w14:paraId="600326BC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300300,00</w:t>
            </w:r>
          </w:p>
        </w:tc>
        <w:tc>
          <w:tcPr>
            <w:tcW w:w="1313" w:type="dxa"/>
            <w:vAlign w:val="center"/>
          </w:tcPr>
          <w:p w14:paraId="73F1E704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470300,00</w:t>
            </w:r>
          </w:p>
        </w:tc>
        <w:tc>
          <w:tcPr>
            <w:tcW w:w="1321" w:type="dxa"/>
            <w:vAlign w:val="center"/>
          </w:tcPr>
          <w:p w14:paraId="223873CC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670D54C7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439F6B1F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465" w:type="dxa"/>
          </w:tcPr>
          <w:p w14:paraId="55DD690A" w14:textId="77777777" w:rsidR="00884DE4" w:rsidRPr="001D634C" w:rsidRDefault="00884DE4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439" w:type="dxa"/>
            <w:vAlign w:val="center"/>
          </w:tcPr>
          <w:p w14:paraId="2A138A3D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61493,50</w:t>
            </w:r>
          </w:p>
        </w:tc>
        <w:tc>
          <w:tcPr>
            <w:tcW w:w="1239" w:type="dxa"/>
            <w:vAlign w:val="center"/>
          </w:tcPr>
          <w:p w14:paraId="4AAB0553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10893,50</w:t>
            </w:r>
          </w:p>
        </w:tc>
        <w:tc>
          <w:tcPr>
            <w:tcW w:w="1356" w:type="dxa"/>
            <w:vAlign w:val="center"/>
          </w:tcPr>
          <w:p w14:paraId="1DF81FB7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2E56BCC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665536A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83DEF56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20300,00</w:t>
            </w:r>
          </w:p>
        </w:tc>
        <w:tc>
          <w:tcPr>
            <w:tcW w:w="1313" w:type="dxa"/>
            <w:vAlign w:val="center"/>
          </w:tcPr>
          <w:p w14:paraId="3B138A50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30300,00</w:t>
            </w:r>
          </w:p>
        </w:tc>
        <w:tc>
          <w:tcPr>
            <w:tcW w:w="1321" w:type="dxa"/>
            <w:vAlign w:val="center"/>
          </w:tcPr>
          <w:p w14:paraId="77ADF141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16B875A1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057A5467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465" w:type="dxa"/>
          </w:tcPr>
          <w:p w14:paraId="41049B6E" w14:textId="77777777" w:rsidR="00884DE4" w:rsidRPr="001D634C" w:rsidRDefault="00884DE4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439" w:type="dxa"/>
            <w:vAlign w:val="center"/>
          </w:tcPr>
          <w:p w14:paraId="68CBA4A6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882177,30</w:t>
            </w:r>
          </w:p>
        </w:tc>
        <w:tc>
          <w:tcPr>
            <w:tcW w:w="1239" w:type="dxa"/>
            <w:vAlign w:val="center"/>
          </w:tcPr>
          <w:p w14:paraId="67785E67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26658,70</w:t>
            </w:r>
          </w:p>
        </w:tc>
        <w:tc>
          <w:tcPr>
            <w:tcW w:w="1356" w:type="dxa"/>
            <w:vAlign w:val="center"/>
          </w:tcPr>
          <w:p w14:paraId="0FCA770E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56" w:type="dxa"/>
            <w:vAlign w:val="center"/>
          </w:tcPr>
          <w:p w14:paraId="6545FB32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8C2A653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236" w:type="dxa"/>
            <w:vAlign w:val="center"/>
          </w:tcPr>
          <w:p w14:paraId="6E738CF9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280000,00</w:t>
            </w:r>
          </w:p>
        </w:tc>
        <w:tc>
          <w:tcPr>
            <w:tcW w:w="1313" w:type="dxa"/>
            <w:vAlign w:val="center"/>
          </w:tcPr>
          <w:p w14:paraId="61F42FF4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440000,00</w:t>
            </w:r>
          </w:p>
        </w:tc>
        <w:tc>
          <w:tcPr>
            <w:tcW w:w="1321" w:type="dxa"/>
            <w:vAlign w:val="center"/>
          </w:tcPr>
          <w:p w14:paraId="6FE09B73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4A700820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3D8555DD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3465" w:type="dxa"/>
          </w:tcPr>
          <w:p w14:paraId="3F3BD7DA" w14:textId="77777777" w:rsidR="00884DE4" w:rsidRPr="001D634C" w:rsidRDefault="00884DE4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Строительство внутриквартального проезда от ул. Кутузова до ул. Героев Отечества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439" w:type="dxa"/>
            <w:vAlign w:val="center"/>
          </w:tcPr>
          <w:p w14:paraId="75D4947E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97255,70</w:t>
            </w:r>
          </w:p>
        </w:tc>
        <w:tc>
          <w:tcPr>
            <w:tcW w:w="1239" w:type="dxa"/>
            <w:vAlign w:val="center"/>
          </w:tcPr>
          <w:p w14:paraId="77519EDB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26737,10</w:t>
            </w:r>
          </w:p>
        </w:tc>
        <w:tc>
          <w:tcPr>
            <w:tcW w:w="1356" w:type="dxa"/>
            <w:vAlign w:val="center"/>
          </w:tcPr>
          <w:p w14:paraId="114825C8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56" w:type="dxa"/>
            <w:vAlign w:val="center"/>
          </w:tcPr>
          <w:p w14:paraId="17DE24A1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02FE617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89AE3A4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391BB18B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676E65A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3D4AAA9A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3E75BD70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3465" w:type="dxa"/>
          </w:tcPr>
          <w:p w14:paraId="45F15052" w14:textId="77777777" w:rsidR="00884DE4" w:rsidRPr="001D634C" w:rsidRDefault="00884DE4" w:rsidP="009A644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55A34370" w14:textId="77777777" w:rsidR="00884DE4" w:rsidRPr="001D634C" w:rsidRDefault="00884DE4" w:rsidP="009A644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439" w:type="dxa"/>
            <w:vAlign w:val="center"/>
          </w:tcPr>
          <w:p w14:paraId="735EFDDF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97255,70</w:t>
            </w:r>
          </w:p>
        </w:tc>
        <w:tc>
          <w:tcPr>
            <w:tcW w:w="1239" w:type="dxa"/>
            <w:vAlign w:val="center"/>
          </w:tcPr>
          <w:p w14:paraId="1E3E3A37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26737,10</w:t>
            </w:r>
          </w:p>
        </w:tc>
        <w:tc>
          <w:tcPr>
            <w:tcW w:w="1356" w:type="dxa"/>
            <w:vAlign w:val="center"/>
          </w:tcPr>
          <w:p w14:paraId="544C2087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56" w:type="dxa"/>
            <w:vAlign w:val="center"/>
          </w:tcPr>
          <w:p w14:paraId="0788BF00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4142251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375438F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34AD9F64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3C87C06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66D42963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747FA72A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465" w:type="dxa"/>
          </w:tcPr>
          <w:p w14:paraId="603CF290" w14:textId="77777777" w:rsidR="00884DE4" w:rsidRPr="001D634C" w:rsidRDefault="00884DE4" w:rsidP="009A644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439" w:type="dxa"/>
            <w:vAlign w:val="center"/>
          </w:tcPr>
          <w:p w14:paraId="1D326557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78,40</w:t>
            </w:r>
          </w:p>
        </w:tc>
        <w:tc>
          <w:tcPr>
            <w:tcW w:w="1239" w:type="dxa"/>
            <w:vAlign w:val="center"/>
          </w:tcPr>
          <w:p w14:paraId="31668B14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78,40</w:t>
            </w:r>
          </w:p>
        </w:tc>
        <w:tc>
          <w:tcPr>
            <w:tcW w:w="1356" w:type="dxa"/>
            <w:vAlign w:val="center"/>
          </w:tcPr>
          <w:p w14:paraId="45F25B40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DA3900C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6DA087C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58434B7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6BE74F1B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3D2BE1D" w14:textId="77777777" w:rsidR="00884DE4" w:rsidRPr="001D634C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77BC7187" w14:textId="77777777" w:rsidTr="004266A4">
        <w:trPr>
          <w:trHeight w:val="283"/>
        </w:trPr>
        <w:tc>
          <w:tcPr>
            <w:tcW w:w="599" w:type="dxa"/>
            <w:vAlign w:val="center"/>
          </w:tcPr>
          <w:p w14:paraId="1EB4D455" w14:textId="7CDFAAA4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465" w:type="dxa"/>
            <w:vAlign w:val="center"/>
          </w:tcPr>
          <w:p w14:paraId="1A42830B" w14:textId="2BA23E54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439" w:type="dxa"/>
            <w:vAlign w:val="center"/>
          </w:tcPr>
          <w:p w14:paraId="04A9FF63" w14:textId="0A3DF3F6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39" w:type="dxa"/>
            <w:vAlign w:val="center"/>
          </w:tcPr>
          <w:p w14:paraId="08B729E6" w14:textId="05C4D6DF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356" w:type="dxa"/>
            <w:vAlign w:val="center"/>
          </w:tcPr>
          <w:p w14:paraId="75CF011E" w14:textId="6B73ECD2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356" w:type="dxa"/>
            <w:vAlign w:val="center"/>
          </w:tcPr>
          <w:p w14:paraId="216ACE51" w14:textId="59511CE3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36" w:type="dxa"/>
            <w:vAlign w:val="center"/>
          </w:tcPr>
          <w:p w14:paraId="1979BAFE" w14:textId="17CE2030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36" w:type="dxa"/>
            <w:vAlign w:val="center"/>
          </w:tcPr>
          <w:p w14:paraId="6E075346" w14:textId="59B57E3E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313" w:type="dxa"/>
            <w:vAlign w:val="center"/>
          </w:tcPr>
          <w:p w14:paraId="2A129CB1" w14:textId="22B90231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2711FA4F" w14:textId="2E95DA55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6415264E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7444A669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3465" w:type="dxa"/>
          </w:tcPr>
          <w:p w14:paraId="08B0F61F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439" w:type="dxa"/>
            <w:vAlign w:val="center"/>
          </w:tcPr>
          <w:p w14:paraId="07DEAD0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97177,30</w:t>
            </w:r>
          </w:p>
        </w:tc>
        <w:tc>
          <w:tcPr>
            <w:tcW w:w="1239" w:type="dxa"/>
            <w:vAlign w:val="center"/>
          </w:tcPr>
          <w:p w14:paraId="049F932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26658,70</w:t>
            </w:r>
          </w:p>
        </w:tc>
        <w:tc>
          <w:tcPr>
            <w:tcW w:w="1356" w:type="dxa"/>
            <w:vAlign w:val="center"/>
          </w:tcPr>
          <w:p w14:paraId="78DCCA7B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56" w:type="dxa"/>
            <w:vAlign w:val="center"/>
          </w:tcPr>
          <w:p w14:paraId="4950BAEF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9202C2E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24BB3E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4D40B06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5BC4E5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1D634C" w:rsidRPr="001D634C" w14:paraId="44963A09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1A6B76F9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</w:t>
            </w:r>
          </w:p>
        </w:tc>
        <w:tc>
          <w:tcPr>
            <w:tcW w:w="3465" w:type="dxa"/>
          </w:tcPr>
          <w:p w14:paraId="27BFF2DE" w14:textId="77777777" w:rsidR="00AC69BE" w:rsidRPr="001D634C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Строительство улицы Октябрьской на участке  от улицы Кутузова до улицы           Героев Отечества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09D50246" w14:textId="77777777" w:rsidR="00AC69BE" w:rsidRPr="001D634C" w:rsidRDefault="00AC69BE" w:rsidP="00AC69B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439" w:type="dxa"/>
            <w:vAlign w:val="center"/>
          </w:tcPr>
          <w:p w14:paraId="4BC4DFD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74990,00</w:t>
            </w:r>
          </w:p>
        </w:tc>
        <w:tc>
          <w:tcPr>
            <w:tcW w:w="1239" w:type="dxa"/>
            <w:vAlign w:val="center"/>
          </w:tcPr>
          <w:p w14:paraId="5ACB2B1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9990,00</w:t>
            </w:r>
          </w:p>
        </w:tc>
        <w:tc>
          <w:tcPr>
            <w:tcW w:w="1356" w:type="dxa"/>
            <w:vAlign w:val="center"/>
          </w:tcPr>
          <w:p w14:paraId="3F410D3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DA4B41F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29EEB7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236" w:type="dxa"/>
            <w:vAlign w:val="center"/>
          </w:tcPr>
          <w:p w14:paraId="55BD1FA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5373623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C8AD19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C2DF31A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523D320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3465" w:type="dxa"/>
          </w:tcPr>
          <w:p w14:paraId="10B415D3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67B601BD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439" w:type="dxa"/>
            <w:vAlign w:val="center"/>
          </w:tcPr>
          <w:p w14:paraId="4C6D917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74990,00</w:t>
            </w:r>
          </w:p>
        </w:tc>
        <w:tc>
          <w:tcPr>
            <w:tcW w:w="1239" w:type="dxa"/>
            <w:vAlign w:val="center"/>
          </w:tcPr>
          <w:p w14:paraId="2271777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9990,00</w:t>
            </w:r>
          </w:p>
        </w:tc>
        <w:tc>
          <w:tcPr>
            <w:tcW w:w="1356" w:type="dxa"/>
            <w:vAlign w:val="center"/>
          </w:tcPr>
          <w:p w14:paraId="7600DAC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9D62099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6AD3D7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236" w:type="dxa"/>
            <w:vAlign w:val="center"/>
          </w:tcPr>
          <w:p w14:paraId="7F1BB45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64E1D9E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7712F3C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7100CAC2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69D41245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3465" w:type="dxa"/>
          </w:tcPr>
          <w:p w14:paraId="07CDDB81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439" w:type="dxa"/>
            <w:vAlign w:val="center"/>
          </w:tcPr>
          <w:p w14:paraId="7F6A8FB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9990,00</w:t>
            </w:r>
          </w:p>
        </w:tc>
        <w:tc>
          <w:tcPr>
            <w:tcW w:w="1239" w:type="dxa"/>
            <w:vAlign w:val="center"/>
          </w:tcPr>
          <w:p w14:paraId="3617837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9990,00</w:t>
            </w:r>
          </w:p>
        </w:tc>
        <w:tc>
          <w:tcPr>
            <w:tcW w:w="1356" w:type="dxa"/>
            <w:vAlign w:val="center"/>
          </w:tcPr>
          <w:p w14:paraId="3F1B6A5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9CB339F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3880E1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5914C1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2220EFF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4A38A6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1D634C" w:rsidRPr="001D634C" w14:paraId="32EF344D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466F69AA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</w:t>
            </w:r>
          </w:p>
        </w:tc>
        <w:tc>
          <w:tcPr>
            <w:tcW w:w="3465" w:type="dxa"/>
          </w:tcPr>
          <w:p w14:paraId="3B357BE5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439" w:type="dxa"/>
            <w:vAlign w:val="center"/>
          </w:tcPr>
          <w:p w14:paraId="0DDED19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239" w:type="dxa"/>
            <w:vAlign w:val="center"/>
          </w:tcPr>
          <w:p w14:paraId="381A653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7A8E78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5C656D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4FE7689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236" w:type="dxa"/>
            <w:vAlign w:val="center"/>
          </w:tcPr>
          <w:p w14:paraId="211625FC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69BC019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C9533C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1D634C" w:rsidRPr="001D634C" w14:paraId="14135962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1DB6490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3465" w:type="dxa"/>
          </w:tcPr>
          <w:p w14:paraId="751BC62A" w14:textId="29B2CCC5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Строительство улицы Каменской на участке от улицы Героев Отечества до улицы 4-й Пятилетки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458E1D70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439" w:type="dxa"/>
            <w:vAlign w:val="center"/>
          </w:tcPr>
          <w:p w14:paraId="780C25FB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500000,00</w:t>
            </w:r>
          </w:p>
        </w:tc>
        <w:tc>
          <w:tcPr>
            <w:tcW w:w="1239" w:type="dxa"/>
            <w:vAlign w:val="center"/>
          </w:tcPr>
          <w:p w14:paraId="0519F54A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FE3C8F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0A15E3B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9A8E79B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FCA0DFB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180000,00</w:t>
            </w:r>
          </w:p>
        </w:tc>
        <w:tc>
          <w:tcPr>
            <w:tcW w:w="1313" w:type="dxa"/>
            <w:vAlign w:val="center"/>
          </w:tcPr>
          <w:p w14:paraId="65874CF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320000,00</w:t>
            </w:r>
          </w:p>
        </w:tc>
        <w:tc>
          <w:tcPr>
            <w:tcW w:w="1321" w:type="dxa"/>
            <w:vAlign w:val="center"/>
          </w:tcPr>
          <w:p w14:paraId="129FB5EF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070252D4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4558C9FC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16</w:t>
            </w:r>
          </w:p>
        </w:tc>
        <w:tc>
          <w:tcPr>
            <w:tcW w:w="3465" w:type="dxa"/>
          </w:tcPr>
          <w:p w14:paraId="733B016B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7A49AA06" w14:textId="213B1901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439" w:type="dxa"/>
            <w:vAlign w:val="center"/>
          </w:tcPr>
          <w:p w14:paraId="770CB47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500000,00</w:t>
            </w:r>
          </w:p>
        </w:tc>
        <w:tc>
          <w:tcPr>
            <w:tcW w:w="1239" w:type="dxa"/>
            <w:vAlign w:val="center"/>
          </w:tcPr>
          <w:p w14:paraId="3D73547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C7BB44B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0C06609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017110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FF433DF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180000,00</w:t>
            </w:r>
          </w:p>
        </w:tc>
        <w:tc>
          <w:tcPr>
            <w:tcW w:w="1313" w:type="dxa"/>
            <w:vAlign w:val="center"/>
          </w:tcPr>
          <w:p w14:paraId="1676D59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320000,00</w:t>
            </w:r>
          </w:p>
        </w:tc>
        <w:tc>
          <w:tcPr>
            <w:tcW w:w="1321" w:type="dxa"/>
            <w:vAlign w:val="center"/>
          </w:tcPr>
          <w:p w14:paraId="67ECEB0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2C5FD422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7F30413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</w:t>
            </w:r>
          </w:p>
        </w:tc>
        <w:tc>
          <w:tcPr>
            <w:tcW w:w="3465" w:type="dxa"/>
          </w:tcPr>
          <w:p w14:paraId="7942CFA4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439" w:type="dxa"/>
            <w:vAlign w:val="center"/>
          </w:tcPr>
          <w:p w14:paraId="1324BFBE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20000,00</w:t>
            </w:r>
          </w:p>
        </w:tc>
        <w:tc>
          <w:tcPr>
            <w:tcW w:w="1239" w:type="dxa"/>
            <w:vAlign w:val="center"/>
          </w:tcPr>
          <w:p w14:paraId="03DC849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DD6460E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04A545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E924B8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D67225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20000,00</w:t>
            </w:r>
          </w:p>
        </w:tc>
        <w:tc>
          <w:tcPr>
            <w:tcW w:w="1313" w:type="dxa"/>
            <w:vAlign w:val="center"/>
          </w:tcPr>
          <w:p w14:paraId="289CA62B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C9F753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1D634C" w:rsidRPr="001D634C" w14:paraId="05B690DC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7359F57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18</w:t>
            </w:r>
          </w:p>
        </w:tc>
        <w:tc>
          <w:tcPr>
            <w:tcW w:w="3465" w:type="dxa"/>
          </w:tcPr>
          <w:p w14:paraId="5D29C8C4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439" w:type="dxa"/>
            <w:vAlign w:val="center"/>
          </w:tcPr>
          <w:p w14:paraId="2707E37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480000,00</w:t>
            </w:r>
          </w:p>
        </w:tc>
        <w:tc>
          <w:tcPr>
            <w:tcW w:w="1239" w:type="dxa"/>
            <w:vAlign w:val="center"/>
          </w:tcPr>
          <w:p w14:paraId="74AD308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32B9A0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AC03F6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C4C415C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474271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160000,00</w:t>
            </w:r>
          </w:p>
        </w:tc>
        <w:tc>
          <w:tcPr>
            <w:tcW w:w="1313" w:type="dxa"/>
            <w:vAlign w:val="center"/>
          </w:tcPr>
          <w:p w14:paraId="770C477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320000,00</w:t>
            </w:r>
          </w:p>
        </w:tc>
        <w:tc>
          <w:tcPr>
            <w:tcW w:w="1321" w:type="dxa"/>
            <w:vAlign w:val="center"/>
          </w:tcPr>
          <w:p w14:paraId="2D1E7D3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1D634C" w:rsidRPr="001D634C" w14:paraId="6ACBB69C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47DFEE49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19</w:t>
            </w:r>
          </w:p>
        </w:tc>
        <w:tc>
          <w:tcPr>
            <w:tcW w:w="3465" w:type="dxa"/>
          </w:tcPr>
          <w:p w14:paraId="0B0E63B8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Дорога переходного типа по улице Весенней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74C5405B" w14:textId="39B25FB5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439" w:type="dxa"/>
            <w:vAlign w:val="center"/>
          </w:tcPr>
          <w:p w14:paraId="4E42DB1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825,10</w:t>
            </w:r>
          </w:p>
        </w:tc>
        <w:tc>
          <w:tcPr>
            <w:tcW w:w="1239" w:type="dxa"/>
            <w:vAlign w:val="center"/>
          </w:tcPr>
          <w:p w14:paraId="75DC014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825,10</w:t>
            </w:r>
          </w:p>
        </w:tc>
        <w:tc>
          <w:tcPr>
            <w:tcW w:w="1356" w:type="dxa"/>
            <w:vAlign w:val="center"/>
          </w:tcPr>
          <w:p w14:paraId="14291D2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84FB1BE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4627A5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0FB93C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4E5FFF3F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3CFED3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74702714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24296CE5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</w:t>
            </w:r>
          </w:p>
        </w:tc>
        <w:tc>
          <w:tcPr>
            <w:tcW w:w="3465" w:type="dxa"/>
          </w:tcPr>
          <w:p w14:paraId="64434828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439" w:type="dxa"/>
            <w:vAlign w:val="center"/>
          </w:tcPr>
          <w:p w14:paraId="043424D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825,10</w:t>
            </w:r>
          </w:p>
        </w:tc>
        <w:tc>
          <w:tcPr>
            <w:tcW w:w="1239" w:type="dxa"/>
            <w:vAlign w:val="center"/>
          </w:tcPr>
          <w:p w14:paraId="5F76EF3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825,10</w:t>
            </w:r>
          </w:p>
        </w:tc>
        <w:tc>
          <w:tcPr>
            <w:tcW w:w="1356" w:type="dxa"/>
            <w:vAlign w:val="center"/>
          </w:tcPr>
          <w:p w14:paraId="70C36B3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3F50835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A488A0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BE4384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4D4F36A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2EFCBF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33B115D4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0D98299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</w:t>
            </w:r>
          </w:p>
        </w:tc>
        <w:tc>
          <w:tcPr>
            <w:tcW w:w="3465" w:type="dxa"/>
          </w:tcPr>
          <w:p w14:paraId="217F90E5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439" w:type="dxa"/>
            <w:vAlign w:val="center"/>
          </w:tcPr>
          <w:p w14:paraId="35E6664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825,10</w:t>
            </w:r>
          </w:p>
        </w:tc>
        <w:tc>
          <w:tcPr>
            <w:tcW w:w="1239" w:type="dxa"/>
            <w:vAlign w:val="center"/>
          </w:tcPr>
          <w:p w14:paraId="62EE776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825,10</w:t>
            </w:r>
          </w:p>
        </w:tc>
        <w:tc>
          <w:tcPr>
            <w:tcW w:w="1356" w:type="dxa"/>
            <w:vAlign w:val="center"/>
          </w:tcPr>
          <w:p w14:paraId="71677A7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9D11A9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5F5EF1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6E2363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3F460B2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D25F19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1D634C" w:rsidRPr="001D634C" w14:paraId="67D5ACE0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018306CE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22</w:t>
            </w:r>
          </w:p>
        </w:tc>
        <w:tc>
          <w:tcPr>
            <w:tcW w:w="3465" w:type="dxa"/>
          </w:tcPr>
          <w:p w14:paraId="1AA8CE1A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439" w:type="dxa"/>
            <w:vAlign w:val="center"/>
          </w:tcPr>
          <w:p w14:paraId="58F776F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289AC31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43A5EA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E4E3A0E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A1621EB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E2037B9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750677B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42B9A9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</w:tr>
      <w:tr w:rsidR="001D634C" w:rsidRPr="001D634C" w14:paraId="18E9D434" w14:textId="77777777" w:rsidTr="003F3F17">
        <w:trPr>
          <w:trHeight w:val="283"/>
        </w:trPr>
        <w:tc>
          <w:tcPr>
            <w:tcW w:w="599" w:type="dxa"/>
            <w:vAlign w:val="center"/>
          </w:tcPr>
          <w:p w14:paraId="6CAD22DA" w14:textId="1017397F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465" w:type="dxa"/>
            <w:vAlign w:val="center"/>
          </w:tcPr>
          <w:p w14:paraId="491F0027" w14:textId="66056D63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439" w:type="dxa"/>
            <w:vAlign w:val="center"/>
          </w:tcPr>
          <w:p w14:paraId="4555B4DB" w14:textId="79426E44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39" w:type="dxa"/>
            <w:vAlign w:val="center"/>
          </w:tcPr>
          <w:p w14:paraId="0408037D" w14:textId="048D17D9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356" w:type="dxa"/>
            <w:vAlign w:val="center"/>
          </w:tcPr>
          <w:p w14:paraId="427A824A" w14:textId="33D89E19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356" w:type="dxa"/>
            <w:vAlign w:val="center"/>
          </w:tcPr>
          <w:p w14:paraId="70E52D57" w14:textId="1835FCC0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36" w:type="dxa"/>
            <w:vAlign w:val="center"/>
          </w:tcPr>
          <w:p w14:paraId="2309685B" w14:textId="6A2E1928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36" w:type="dxa"/>
            <w:vAlign w:val="center"/>
          </w:tcPr>
          <w:p w14:paraId="3AF52760" w14:textId="0587F158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313" w:type="dxa"/>
            <w:vAlign w:val="center"/>
          </w:tcPr>
          <w:p w14:paraId="69F4702E" w14:textId="4B428054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61807A89" w14:textId="5141FBAB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7CAC6B77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0B56056A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23</w:t>
            </w:r>
          </w:p>
        </w:tc>
        <w:tc>
          <w:tcPr>
            <w:tcW w:w="3465" w:type="dxa"/>
          </w:tcPr>
          <w:p w14:paraId="7E1A6688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Дороги переходного типа в кварталах индивидуальной жилой застройки,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 в том числе:</w:t>
            </w:r>
          </w:p>
        </w:tc>
        <w:tc>
          <w:tcPr>
            <w:tcW w:w="1439" w:type="dxa"/>
            <w:vAlign w:val="center"/>
          </w:tcPr>
          <w:p w14:paraId="55DC63FE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240600,00</w:t>
            </w:r>
          </w:p>
        </w:tc>
        <w:tc>
          <w:tcPr>
            <w:tcW w:w="1239" w:type="dxa"/>
            <w:vAlign w:val="center"/>
          </w:tcPr>
          <w:p w14:paraId="02F4F965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B103D4F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90CBA39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850E1DB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1F5723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120300,00</w:t>
            </w:r>
          </w:p>
        </w:tc>
        <w:tc>
          <w:tcPr>
            <w:tcW w:w="1313" w:type="dxa"/>
            <w:vAlign w:val="center"/>
          </w:tcPr>
          <w:p w14:paraId="202C85BF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120300,00</w:t>
            </w:r>
          </w:p>
        </w:tc>
        <w:tc>
          <w:tcPr>
            <w:tcW w:w="1321" w:type="dxa"/>
            <w:vAlign w:val="center"/>
          </w:tcPr>
          <w:p w14:paraId="6713C65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1E74904D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7DA3A41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24</w:t>
            </w:r>
          </w:p>
        </w:tc>
        <w:tc>
          <w:tcPr>
            <w:tcW w:w="3465" w:type="dxa"/>
          </w:tcPr>
          <w:p w14:paraId="09DB3445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439" w:type="dxa"/>
            <w:vAlign w:val="center"/>
          </w:tcPr>
          <w:p w14:paraId="3970DECF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240600,00</w:t>
            </w:r>
          </w:p>
        </w:tc>
        <w:tc>
          <w:tcPr>
            <w:tcW w:w="1239" w:type="dxa"/>
            <w:vAlign w:val="center"/>
          </w:tcPr>
          <w:p w14:paraId="3A20775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A8E99FA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BB5B1B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4704FB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3ADFD5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120300,00</w:t>
            </w:r>
          </w:p>
        </w:tc>
        <w:tc>
          <w:tcPr>
            <w:tcW w:w="1313" w:type="dxa"/>
            <w:vAlign w:val="center"/>
          </w:tcPr>
          <w:p w14:paraId="44DCA36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120300,00</w:t>
            </w:r>
          </w:p>
        </w:tc>
        <w:tc>
          <w:tcPr>
            <w:tcW w:w="1321" w:type="dxa"/>
            <w:vAlign w:val="center"/>
          </w:tcPr>
          <w:p w14:paraId="5F74C9F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0FAC548F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78D09AB5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</w:t>
            </w:r>
          </w:p>
        </w:tc>
        <w:tc>
          <w:tcPr>
            <w:tcW w:w="3465" w:type="dxa"/>
          </w:tcPr>
          <w:p w14:paraId="75CC0F8E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439" w:type="dxa"/>
            <w:vAlign w:val="center"/>
          </w:tcPr>
          <w:p w14:paraId="307DB9E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600,00</w:t>
            </w:r>
          </w:p>
        </w:tc>
        <w:tc>
          <w:tcPr>
            <w:tcW w:w="1239" w:type="dxa"/>
            <w:vAlign w:val="center"/>
          </w:tcPr>
          <w:p w14:paraId="62512AAE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EDF40A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5C0590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F234B6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80FEE8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313" w:type="dxa"/>
            <w:vAlign w:val="center"/>
          </w:tcPr>
          <w:p w14:paraId="163DA70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321" w:type="dxa"/>
            <w:vAlign w:val="center"/>
          </w:tcPr>
          <w:p w14:paraId="563D7B3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1D634C" w:rsidRPr="001D634C" w14:paraId="7FEC3CBC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61349D2E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26</w:t>
            </w:r>
          </w:p>
        </w:tc>
        <w:tc>
          <w:tcPr>
            <w:tcW w:w="3465" w:type="dxa"/>
          </w:tcPr>
          <w:p w14:paraId="3A7EE67F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439" w:type="dxa"/>
            <w:vAlign w:val="center"/>
          </w:tcPr>
          <w:p w14:paraId="315D687C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240000,00</w:t>
            </w:r>
          </w:p>
        </w:tc>
        <w:tc>
          <w:tcPr>
            <w:tcW w:w="1239" w:type="dxa"/>
            <w:vAlign w:val="center"/>
          </w:tcPr>
          <w:p w14:paraId="677E286C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DE1AD1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5BA673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B162EE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D1214C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120000,00</w:t>
            </w:r>
          </w:p>
        </w:tc>
        <w:tc>
          <w:tcPr>
            <w:tcW w:w="1313" w:type="dxa"/>
            <w:vAlign w:val="center"/>
          </w:tcPr>
          <w:p w14:paraId="39B5083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120000,00</w:t>
            </w:r>
          </w:p>
        </w:tc>
        <w:tc>
          <w:tcPr>
            <w:tcW w:w="1321" w:type="dxa"/>
            <w:vAlign w:val="center"/>
          </w:tcPr>
          <w:p w14:paraId="7108F6A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</w:tr>
      <w:tr w:rsidR="001D634C" w:rsidRPr="001D634C" w14:paraId="22008303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24E2FC19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27</w:t>
            </w:r>
          </w:p>
        </w:tc>
        <w:tc>
          <w:tcPr>
            <w:tcW w:w="3465" w:type="dxa"/>
          </w:tcPr>
          <w:p w14:paraId="32EE120A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Строительство путепровода по улице Каменской, </w:t>
            </w:r>
          </w:p>
          <w:p w14:paraId="7236E3FE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в том числе: </w:t>
            </w:r>
          </w:p>
        </w:tc>
        <w:tc>
          <w:tcPr>
            <w:tcW w:w="1439" w:type="dxa"/>
            <w:vAlign w:val="center"/>
          </w:tcPr>
          <w:p w14:paraId="3ED589B9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30000,00</w:t>
            </w:r>
          </w:p>
        </w:tc>
        <w:tc>
          <w:tcPr>
            <w:tcW w:w="1239" w:type="dxa"/>
            <w:vAlign w:val="center"/>
          </w:tcPr>
          <w:p w14:paraId="2111613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2CA464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4F600F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C8F8C9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A10A78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1BF72AB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30000,00</w:t>
            </w:r>
          </w:p>
        </w:tc>
        <w:tc>
          <w:tcPr>
            <w:tcW w:w="1321" w:type="dxa"/>
            <w:vAlign w:val="center"/>
          </w:tcPr>
          <w:p w14:paraId="742DF44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189C2B43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08AEC77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</w:t>
            </w:r>
          </w:p>
        </w:tc>
        <w:tc>
          <w:tcPr>
            <w:tcW w:w="3465" w:type="dxa"/>
          </w:tcPr>
          <w:p w14:paraId="3426A447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439" w:type="dxa"/>
            <w:vAlign w:val="center"/>
          </w:tcPr>
          <w:p w14:paraId="49790A4A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30000,00</w:t>
            </w:r>
          </w:p>
        </w:tc>
        <w:tc>
          <w:tcPr>
            <w:tcW w:w="1239" w:type="dxa"/>
            <w:vAlign w:val="center"/>
          </w:tcPr>
          <w:p w14:paraId="438C923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2D175CA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8A06FE5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DF16FCB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25ABA2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5DA44A4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30000,00</w:t>
            </w:r>
          </w:p>
        </w:tc>
        <w:tc>
          <w:tcPr>
            <w:tcW w:w="1321" w:type="dxa"/>
            <w:vAlign w:val="center"/>
          </w:tcPr>
          <w:p w14:paraId="02C3478A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1D634C" w14:paraId="080FF803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3A3470A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</w:t>
            </w:r>
          </w:p>
        </w:tc>
        <w:tc>
          <w:tcPr>
            <w:tcW w:w="3465" w:type="dxa"/>
          </w:tcPr>
          <w:p w14:paraId="08D36455" w14:textId="77777777" w:rsidR="00AC69BE" w:rsidRPr="001D634C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439" w:type="dxa"/>
            <w:vAlign w:val="center"/>
          </w:tcPr>
          <w:p w14:paraId="30BCCF4C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30000,00</w:t>
            </w:r>
          </w:p>
        </w:tc>
        <w:tc>
          <w:tcPr>
            <w:tcW w:w="1239" w:type="dxa"/>
            <w:vAlign w:val="center"/>
          </w:tcPr>
          <w:p w14:paraId="566955D9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20F4B5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FCAE6FB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60C0DD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77CB99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06E8BBB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30000,00</w:t>
            </w:r>
          </w:p>
        </w:tc>
        <w:tc>
          <w:tcPr>
            <w:tcW w:w="1321" w:type="dxa"/>
            <w:vAlign w:val="center"/>
          </w:tcPr>
          <w:p w14:paraId="2974FCB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</w:tbl>
    <w:p w14:paraId="67AA4468" w14:textId="77777777" w:rsidR="00884DE4" w:rsidRPr="001D634C" w:rsidRDefault="00884DE4" w:rsidP="00884DE4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0A0F4844" w14:textId="77777777" w:rsidR="00884DE4" w:rsidRPr="001D634C" w:rsidRDefault="00884DE4" w:rsidP="00884DE4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0753FD32" w14:textId="77777777" w:rsidR="00884DE4" w:rsidRPr="001D634C" w:rsidRDefault="00884DE4" w:rsidP="00884DE4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3C252C40" w14:textId="77777777" w:rsidR="00884DE4" w:rsidRPr="001D634C" w:rsidRDefault="00884DE4" w:rsidP="00884DE4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791F58DB" w14:textId="77777777" w:rsidR="00884DE4" w:rsidRPr="001D634C" w:rsidRDefault="00884DE4" w:rsidP="00884DE4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0920C25B" w14:textId="77777777" w:rsidR="00884DE4" w:rsidRPr="001D634C" w:rsidRDefault="00884DE4" w:rsidP="00EA4E8D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783995CA" w14:textId="77777777" w:rsidR="00334B41" w:rsidRPr="001D634C" w:rsidRDefault="00334B41" w:rsidP="00334B41">
      <w:pPr>
        <w:rPr>
          <w:rFonts w:ascii="Liberation Serif" w:hAnsi="Liberation Serif" w:cs="Liberation Serif"/>
          <w:sz w:val="28"/>
          <w:szCs w:val="28"/>
        </w:rPr>
      </w:pPr>
    </w:p>
    <w:p w14:paraId="56601798" w14:textId="77777777" w:rsidR="00C60BEF" w:rsidRPr="001D634C" w:rsidRDefault="00C60BEF" w:rsidP="00FF005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2ED4A048" w14:textId="77777777" w:rsidR="00C60BEF" w:rsidRPr="001D634C" w:rsidRDefault="00C60BEF" w:rsidP="00FF005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143DBD1D" w14:textId="77777777" w:rsidR="00C60BEF" w:rsidRPr="001D634C" w:rsidRDefault="00C60BEF" w:rsidP="00FF005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74F79B06" w14:textId="77777777" w:rsidR="00C60BEF" w:rsidRPr="001D634C" w:rsidRDefault="00C60BEF" w:rsidP="00FF005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488E1D7D" w14:textId="77777777" w:rsidR="00C60BEF" w:rsidRPr="001D634C" w:rsidRDefault="00C60BEF" w:rsidP="00FF005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2BBF6E05" w14:textId="77777777" w:rsidR="00C60BEF" w:rsidRPr="001D634C" w:rsidRDefault="00C60BEF" w:rsidP="00FF005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2EEC0445" w14:textId="77777777" w:rsidR="00C60BEF" w:rsidRPr="001D634C" w:rsidRDefault="00C60BEF" w:rsidP="00FF005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75F0CA99" w14:textId="77777777" w:rsidR="00C60BEF" w:rsidRPr="001D634C" w:rsidRDefault="00C60BEF" w:rsidP="00FF005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55822CDB" w14:textId="77777777" w:rsidR="00AC69BE" w:rsidRPr="001D634C" w:rsidRDefault="00AC69BE" w:rsidP="00FF005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6263359D" w14:textId="302D50D1" w:rsidR="00FF005E" w:rsidRPr="001D634C" w:rsidRDefault="00FF005E" w:rsidP="00FF005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lastRenderedPageBreak/>
        <w:t xml:space="preserve">Приложение № 11 к Программе </w:t>
      </w:r>
    </w:p>
    <w:p w14:paraId="130CA94C" w14:textId="77777777" w:rsidR="00FF005E" w:rsidRPr="001D634C" w:rsidRDefault="00FF005E" w:rsidP="00FF005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67C7733E" w14:textId="77777777" w:rsidR="00FF005E" w:rsidRPr="001D634C" w:rsidRDefault="00FF005E" w:rsidP="00FF005E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ПЛАН МЕРОПРИЯТИЙ </w:t>
      </w:r>
    </w:p>
    <w:p w14:paraId="699CF8EC" w14:textId="77777777" w:rsidR="00FF005E" w:rsidRPr="001D634C" w:rsidRDefault="00FF005E" w:rsidP="00FF005E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по выполнению подпрограммы «Строительство объектов инженерной инфраструктуры»</w:t>
      </w:r>
    </w:p>
    <w:p w14:paraId="2A77C29E" w14:textId="77777777" w:rsidR="001F2083" w:rsidRPr="001D634C" w:rsidRDefault="001F2083" w:rsidP="00FF005E">
      <w:pPr>
        <w:jc w:val="center"/>
        <w:rPr>
          <w:rFonts w:ascii="Liberation Serif" w:hAnsi="Liberation Serif" w:cs="Liberation Serif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32"/>
        <w:gridCol w:w="3648"/>
        <w:gridCol w:w="1557"/>
        <w:gridCol w:w="1239"/>
        <w:gridCol w:w="1236"/>
        <w:gridCol w:w="1219"/>
        <w:gridCol w:w="1236"/>
        <w:gridCol w:w="1236"/>
        <w:gridCol w:w="1236"/>
        <w:gridCol w:w="1321"/>
      </w:tblGrid>
      <w:tr w:rsidR="001D634C" w:rsidRPr="001D634C" w14:paraId="5E6976BD" w14:textId="77777777" w:rsidTr="009A644E">
        <w:trPr>
          <w:cantSplit/>
          <w:trHeight w:val="340"/>
        </w:trPr>
        <w:tc>
          <w:tcPr>
            <w:tcW w:w="632" w:type="dxa"/>
            <w:vMerge w:val="restart"/>
            <w:textDirection w:val="btLr"/>
            <w:vAlign w:val="center"/>
          </w:tcPr>
          <w:p w14:paraId="33F1511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648" w:type="dxa"/>
            <w:vMerge w:val="restart"/>
            <w:vAlign w:val="center"/>
          </w:tcPr>
          <w:p w14:paraId="4BC0F92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8959" w:type="dxa"/>
            <w:gridSpan w:val="7"/>
            <w:vAlign w:val="center"/>
          </w:tcPr>
          <w:p w14:paraId="4524566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1E131DC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1D634C" w:rsidRPr="001D634C" w14:paraId="3697E693" w14:textId="77777777" w:rsidTr="009A644E">
        <w:tc>
          <w:tcPr>
            <w:tcW w:w="632" w:type="dxa"/>
            <w:vMerge/>
          </w:tcPr>
          <w:p w14:paraId="0EFD13A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648" w:type="dxa"/>
            <w:vMerge/>
          </w:tcPr>
          <w:p w14:paraId="1DE7526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557" w:type="dxa"/>
            <w:vAlign w:val="center"/>
          </w:tcPr>
          <w:p w14:paraId="4E50C20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239" w:type="dxa"/>
            <w:vAlign w:val="center"/>
          </w:tcPr>
          <w:p w14:paraId="0B30A8D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64CA043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3510901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5774A19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236" w:type="dxa"/>
            <w:vAlign w:val="center"/>
          </w:tcPr>
          <w:p w14:paraId="3067F28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1ECFE24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2827E72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1DDC841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219" w:type="dxa"/>
            <w:vAlign w:val="center"/>
          </w:tcPr>
          <w:p w14:paraId="2FC4188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10EEF44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3A1D0DF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07ADD15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36" w:type="dxa"/>
            <w:vAlign w:val="center"/>
          </w:tcPr>
          <w:p w14:paraId="3243CB5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6DDBD9C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263EDB6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54748B2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236" w:type="dxa"/>
            <w:vAlign w:val="center"/>
          </w:tcPr>
          <w:p w14:paraId="160C78D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7783D59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17A6291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5C8367B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236" w:type="dxa"/>
            <w:vAlign w:val="center"/>
          </w:tcPr>
          <w:p w14:paraId="382FBEB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1AB3378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6866553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38DF0B2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5FBB7C2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D634C" w:rsidRPr="001D634C" w14:paraId="72E3F32F" w14:textId="77777777" w:rsidTr="009A644E">
        <w:trPr>
          <w:trHeight w:val="283"/>
        </w:trPr>
        <w:tc>
          <w:tcPr>
            <w:tcW w:w="632" w:type="dxa"/>
            <w:vAlign w:val="center"/>
          </w:tcPr>
          <w:p w14:paraId="7C75648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648" w:type="dxa"/>
            <w:vAlign w:val="center"/>
          </w:tcPr>
          <w:p w14:paraId="3E9E61B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557" w:type="dxa"/>
            <w:vAlign w:val="center"/>
          </w:tcPr>
          <w:p w14:paraId="5D16844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39" w:type="dxa"/>
            <w:vAlign w:val="center"/>
          </w:tcPr>
          <w:p w14:paraId="43DCEAB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36" w:type="dxa"/>
            <w:vAlign w:val="center"/>
          </w:tcPr>
          <w:p w14:paraId="0D242E7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19" w:type="dxa"/>
            <w:vAlign w:val="center"/>
          </w:tcPr>
          <w:p w14:paraId="401669F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36" w:type="dxa"/>
            <w:vAlign w:val="center"/>
          </w:tcPr>
          <w:p w14:paraId="36ECC69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36" w:type="dxa"/>
            <w:vAlign w:val="center"/>
          </w:tcPr>
          <w:p w14:paraId="348B1A6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36" w:type="dxa"/>
            <w:vAlign w:val="center"/>
          </w:tcPr>
          <w:p w14:paraId="57806D7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74F4EAE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6898CCED" w14:textId="77777777" w:rsidTr="009A644E">
        <w:tc>
          <w:tcPr>
            <w:tcW w:w="632" w:type="dxa"/>
            <w:vAlign w:val="center"/>
          </w:tcPr>
          <w:p w14:paraId="2DF5417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648" w:type="dxa"/>
          </w:tcPr>
          <w:p w14:paraId="34DE5C82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518FC9FB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557" w:type="dxa"/>
            <w:vAlign w:val="center"/>
          </w:tcPr>
          <w:p w14:paraId="14448B7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354665,90</w:t>
            </w:r>
          </w:p>
        </w:tc>
        <w:tc>
          <w:tcPr>
            <w:tcW w:w="1239" w:type="dxa"/>
            <w:vAlign w:val="center"/>
          </w:tcPr>
          <w:p w14:paraId="24A6E93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35669,90</w:t>
            </w:r>
          </w:p>
        </w:tc>
        <w:tc>
          <w:tcPr>
            <w:tcW w:w="1236" w:type="dxa"/>
            <w:vAlign w:val="center"/>
          </w:tcPr>
          <w:p w14:paraId="324D911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219" w:type="dxa"/>
            <w:vAlign w:val="center"/>
          </w:tcPr>
          <w:p w14:paraId="64C2E17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236" w:type="dxa"/>
            <w:vAlign w:val="center"/>
          </w:tcPr>
          <w:p w14:paraId="2351479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035054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236" w:type="dxa"/>
            <w:vAlign w:val="center"/>
          </w:tcPr>
          <w:p w14:paraId="0D18A4A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131000,00</w:t>
            </w:r>
          </w:p>
        </w:tc>
        <w:tc>
          <w:tcPr>
            <w:tcW w:w="1321" w:type="dxa"/>
            <w:vAlign w:val="center"/>
          </w:tcPr>
          <w:p w14:paraId="05715A1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52369829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48FA88B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648" w:type="dxa"/>
          </w:tcPr>
          <w:p w14:paraId="4E5C1858" w14:textId="77777777" w:rsidR="001F2083" w:rsidRPr="001D634C" w:rsidRDefault="001F2083" w:rsidP="009A644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</w:t>
            </w:r>
          </w:p>
          <w:p w14:paraId="3E1EBA77" w14:textId="77777777" w:rsidR="001F2083" w:rsidRPr="001D634C" w:rsidRDefault="001F2083" w:rsidP="009A644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бюджет</w:t>
            </w:r>
          </w:p>
        </w:tc>
        <w:tc>
          <w:tcPr>
            <w:tcW w:w="1557" w:type="dxa"/>
            <w:vAlign w:val="center"/>
          </w:tcPr>
          <w:p w14:paraId="3BE4408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354665,90</w:t>
            </w:r>
          </w:p>
        </w:tc>
        <w:tc>
          <w:tcPr>
            <w:tcW w:w="1239" w:type="dxa"/>
            <w:vAlign w:val="center"/>
          </w:tcPr>
          <w:p w14:paraId="3E8D021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35669,90</w:t>
            </w:r>
          </w:p>
        </w:tc>
        <w:tc>
          <w:tcPr>
            <w:tcW w:w="1236" w:type="dxa"/>
            <w:vAlign w:val="center"/>
          </w:tcPr>
          <w:p w14:paraId="429708C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219" w:type="dxa"/>
            <w:vAlign w:val="center"/>
          </w:tcPr>
          <w:p w14:paraId="37385F8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236" w:type="dxa"/>
            <w:vAlign w:val="center"/>
          </w:tcPr>
          <w:p w14:paraId="08B5C8D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0E5965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236" w:type="dxa"/>
            <w:vAlign w:val="center"/>
          </w:tcPr>
          <w:p w14:paraId="42C4C1E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131000,00</w:t>
            </w:r>
          </w:p>
        </w:tc>
        <w:tc>
          <w:tcPr>
            <w:tcW w:w="1321" w:type="dxa"/>
            <w:vAlign w:val="center"/>
          </w:tcPr>
          <w:p w14:paraId="1150576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34B077BB" w14:textId="77777777" w:rsidTr="009A644E">
        <w:tc>
          <w:tcPr>
            <w:tcW w:w="632" w:type="dxa"/>
            <w:vAlign w:val="center"/>
          </w:tcPr>
          <w:p w14:paraId="1378332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3928" w:type="dxa"/>
            <w:gridSpan w:val="9"/>
          </w:tcPr>
          <w:p w14:paraId="054EA22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Капитальные вложения</w:t>
            </w:r>
          </w:p>
        </w:tc>
      </w:tr>
      <w:tr w:rsidR="001D634C" w:rsidRPr="001D634C" w14:paraId="64CEB216" w14:textId="77777777" w:rsidTr="009A644E">
        <w:tc>
          <w:tcPr>
            <w:tcW w:w="632" w:type="dxa"/>
            <w:vAlign w:val="center"/>
          </w:tcPr>
          <w:p w14:paraId="70EE238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3648" w:type="dxa"/>
            <w:vAlign w:val="center"/>
          </w:tcPr>
          <w:p w14:paraId="7AD64078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</w:t>
            </w:r>
          </w:p>
          <w:p w14:paraId="0874259F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 капитальным вложениям, </w:t>
            </w:r>
          </w:p>
          <w:p w14:paraId="6AD3F922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557" w:type="dxa"/>
            <w:vAlign w:val="center"/>
          </w:tcPr>
          <w:p w14:paraId="61098C4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354665,90</w:t>
            </w:r>
          </w:p>
        </w:tc>
        <w:tc>
          <w:tcPr>
            <w:tcW w:w="1239" w:type="dxa"/>
            <w:vAlign w:val="center"/>
          </w:tcPr>
          <w:p w14:paraId="4657749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35669,90</w:t>
            </w:r>
          </w:p>
        </w:tc>
        <w:tc>
          <w:tcPr>
            <w:tcW w:w="1236" w:type="dxa"/>
            <w:vAlign w:val="center"/>
          </w:tcPr>
          <w:p w14:paraId="24213EF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219" w:type="dxa"/>
            <w:vAlign w:val="center"/>
          </w:tcPr>
          <w:p w14:paraId="2A796FB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236" w:type="dxa"/>
            <w:vAlign w:val="center"/>
          </w:tcPr>
          <w:p w14:paraId="0FBF54C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A2386C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236" w:type="dxa"/>
            <w:vAlign w:val="center"/>
          </w:tcPr>
          <w:p w14:paraId="7FF6FE4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131000,00</w:t>
            </w:r>
          </w:p>
        </w:tc>
        <w:tc>
          <w:tcPr>
            <w:tcW w:w="1321" w:type="dxa"/>
            <w:vAlign w:val="center"/>
          </w:tcPr>
          <w:p w14:paraId="4186A0A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5CE1BE10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6892DA6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648" w:type="dxa"/>
          </w:tcPr>
          <w:p w14:paraId="64D13DD0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557" w:type="dxa"/>
            <w:vAlign w:val="center"/>
          </w:tcPr>
          <w:p w14:paraId="4A3D4EB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354665,90</w:t>
            </w:r>
          </w:p>
        </w:tc>
        <w:tc>
          <w:tcPr>
            <w:tcW w:w="1239" w:type="dxa"/>
            <w:vAlign w:val="center"/>
          </w:tcPr>
          <w:p w14:paraId="2D00DF5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35669,90</w:t>
            </w:r>
          </w:p>
        </w:tc>
        <w:tc>
          <w:tcPr>
            <w:tcW w:w="1236" w:type="dxa"/>
            <w:vAlign w:val="center"/>
          </w:tcPr>
          <w:p w14:paraId="15854DA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219" w:type="dxa"/>
            <w:vAlign w:val="center"/>
          </w:tcPr>
          <w:p w14:paraId="35FFA30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236" w:type="dxa"/>
            <w:vAlign w:val="center"/>
          </w:tcPr>
          <w:p w14:paraId="2B1D39D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B40330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236" w:type="dxa"/>
            <w:vAlign w:val="center"/>
          </w:tcPr>
          <w:p w14:paraId="08F2C2E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131000,00</w:t>
            </w:r>
          </w:p>
        </w:tc>
        <w:tc>
          <w:tcPr>
            <w:tcW w:w="1321" w:type="dxa"/>
            <w:vAlign w:val="center"/>
          </w:tcPr>
          <w:p w14:paraId="642AE6B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2191E1FA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5B4565D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648" w:type="dxa"/>
          </w:tcPr>
          <w:p w14:paraId="1061F1BC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557" w:type="dxa"/>
            <w:vAlign w:val="center"/>
          </w:tcPr>
          <w:p w14:paraId="188364F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23294,20</w:t>
            </w:r>
          </w:p>
        </w:tc>
        <w:tc>
          <w:tcPr>
            <w:tcW w:w="1239" w:type="dxa"/>
            <w:vAlign w:val="center"/>
          </w:tcPr>
          <w:p w14:paraId="03C5C70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8294,20</w:t>
            </w:r>
          </w:p>
        </w:tc>
        <w:tc>
          <w:tcPr>
            <w:tcW w:w="1236" w:type="dxa"/>
            <w:vAlign w:val="center"/>
          </w:tcPr>
          <w:p w14:paraId="55721DB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15EA766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ECC47F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DF1E20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379778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321" w:type="dxa"/>
            <w:vAlign w:val="center"/>
          </w:tcPr>
          <w:p w14:paraId="05EAF3A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49A32E83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7496EFE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648" w:type="dxa"/>
          </w:tcPr>
          <w:p w14:paraId="5D7EB168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557" w:type="dxa"/>
            <w:vAlign w:val="center"/>
          </w:tcPr>
          <w:p w14:paraId="6068D50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331371,70</w:t>
            </w:r>
          </w:p>
        </w:tc>
        <w:tc>
          <w:tcPr>
            <w:tcW w:w="1239" w:type="dxa"/>
            <w:vAlign w:val="center"/>
          </w:tcPr>
          <w:p w14:paraId="30C2074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27375,70</w:t>
            </w:r>
          </w:p>
        </w:tc>
        <w:tc>
          <w:tcPr>
            <w:tcW w:w="1236" w:type="dxa"/>
            <w:vAlign w:val="center"/>
          </w:tcPr>
          <w:p w14:paraId="1E9DE11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219" w:type="dxa"/>
            <w:vAlign w:val="center"/>
          </w:tcPr>
          <w:p w14:paraId="29D044C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236" w:type="dxa"/>
            <w:vAlign w:val="center"/>
          </w:tcPr>
          <w:p w14:paraId="35EC87C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E228BB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236" w:type="dxa"/>
            <w:vAlign w:val="center"/>
          </w:tcPr>
          <w:p w14:paraId="1E56562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321" w:type="dxa"/>
            <w:vAlign w:val="center"/>
          </w:tcPr>
          <w:p w14:paraId="7132EC6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3542D7C5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143C396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3648" w:type="dxa"/>
            <w:vAlign w:val="center"/>
          </w:tcPr>
          <w:p w14:paraId="6571CCEC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Сети водоснабжения </w:t>
            </w:r>
          </w:p>
          <w:p w14:paraId="4D21F7C1" w14:textId="77777777" w:rsidR="00AC69BE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д. Кодинка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59CF6AA6" w14:textId="5B2FA035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557" w:type="dxa"/>
            <w:vAlign w:val="center"/>
          </w:tcPr>
          <w:p w14:paraId="053B583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105471,90</w:t>
            </w:r>
          </w:p>
        </w:tc>
        <w:tc>
          <w:tcPr>
            <w:tcW w:w="1239" w:type="dxa"/>
            <w:vAlign w:val="center"/>
          </w:tcPr>
          <w:p w14:paraId="50B5189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33475,90</w:t>
            </w:r>
          </w:p>
        </w:tc>
        <w:tc>
          <w:tcPr>
            <w:tcW w:w="1236" w:type="dxa"/>
            <w:vAlign w:val="center"/>
          </w:tcPr>
          <w:p w14:paraId="4E7E33E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219" w:type="dxa"/>
            <w:vAlign w:val="center"/>
          </w:tcPr>
          <w:p w14:paraId="5A9ACC5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236" w:type="dxa"/>
            <w:vAlign w:val="center"/>
          </w:tcPr>
          <w:p w14:paraId="7F9EC74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94FD12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61871D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2D4B57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205BF0E0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605C813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3648" w:type="dxa"/>
            <w:vAlign w:val="center"/>
          </w:tcPr>
          <w:p w14:paraId="57D664B0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557" w:type="dxa"/>
            <w:vAlign w:val="center"/>
          </w:tcPr>
          <w:p w14:paraId="56E18CE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105471,90</w:t>
            </w:r>
          </w:p>
        </w:tc>
        <w:tc>
          <w:tcPr>
            <w:tcW w:w="1239" w:type="dxa"/>
            <w:vAlign w:val="center"/>
          </w:tcPr>
          <w:p w14:paraId="25E65E8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33475,90</w:t>
            </w:r>
          </w:p>
        </w:tc>
        <w:tc>
          <w:tcPr>
            <w:tcW w:w="1236" w:type="dxa"/>
            <w:vAlign w:val="center"/>
          </w:tcPr>
          <w:p w14:paraId="11C4D26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219" w:type="dxa"/>
            <w:vAlign w:val="center"/>
          </w:tcPr>
          <w:p w14:paraId="46C9B60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236" w:type="dxa"/>
            <w:vAlign w:val="center"/>
          </w:tcPr>
          <w:p w14:paraId="435A06B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FC1375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2758ED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2F51CB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26C91F79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2199DEB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648" w:type="dxa"/>
          </w:tcPr>
          <w:p w14:paraId="27017B41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557" w:type="dxa"/>
            <w:vAlign w:val="center"/>
          </w:tcPr>
          <w:p w14:paraId="7EE23A9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8294,20</w:t>
            </w:r>
          </w:p>
        </w:tc>
        <w:tc>
          <w:tcPr>
            <w:tcW w:w="1239" w:type="dxa"/>
            <w:vAlign w:val="center"/>
          </w:tcPr>
          <w:p w14:paraId="47EF763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8294,20</w:t>
            </w:r>
          </w:p>
        </w:tc>
        <w:tc>
          <w:tcPr>
            <w:tcW w:w="1236" w:type="dxa"/>
            <w:vAlign w:val="center"/>
          </w:tcPr>
          <w:p w14:paraId="4898273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1025BBD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2A3931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84F132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C9F912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091071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1D634C" w:rsidRPr="001D634C" w14:paraId="5BCDA7AA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0CC927F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3648" w:type="dxa"/>
          </w:tcPr>
          <w:p w14:paraId="1C0E313A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557" w:type="dxa"/>
            <w:vAlign w:val="center"/>
          </w:tcPr>
          <w:p w14:paraId="67834E6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97177,70</w:t>
            </w:r>
          </w:p>
        </w:tc>
        <w:tc>
          <w:tcPr>
            <w:tcW w:w="1239" w:type="dxa"/>
            <w:vAlign w:val="center"/>
          </w:tcPr>
          <w:p w14:paraId="336347B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25181,70</w:t>
            </w:r>
          </w:p>
        </w:tc>
        <w:tc>
          <w:tcPr>
            <w:tcW w:w="1236" w:type="dxa"/>
            <w:vAlign w:val="center"/>
          </w:tcPr>
          <w:p w14:paraId="02C40FB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219" w:type="dxa"/>
            <w:vAlign w:val="center"/>
          </w:tcPr>
          <w:p w14:paraId="369B316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236" w:type="dxa"/>
            <w:vAlign w:val="center"/>
          </w:tcPr>
          <w:p w14:paraId="7AC2FB0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526599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B4812D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7073D7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1D634C" w:rsidRPr="001D634C" w14:paraId="68B0A179" w14:textId="77777777" w:rsidTr="009D4767">
        <w:trPr>
          <w:trHeight w:val="283"/>
        </w:trPr>
        <w:tc>
          <w:tcPr>
            <w:tcW w:w="632" w:type="dxa"/>
            <w:vAlign w:val="center"/>
          </w:tcPr>
          <w:p w14:paraId="73004F18" w14:textId="6B665BBD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648" w:type="dxa"/>
            <w:vAlign w:val="center"/>
          </w:tcPr>
          <w:p w14:paraId="6DE73FA1" w14:textId="50DA41B8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557" w:type="dxa"/>
            <w:vAlign w:val="center"/>
          </w:tcPr>
          <w:p w14:paraId="5B8103B0" w14:textId="60180496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39" w:type="dxa"/>
            <w:vAlign w:val="center"/>
          </w:tcPr>
          <w:p w14:paraId="7F776F0B" w14:textId="1474D90B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36" w:type="dxa"/>
            <w:vAlign w:val="center"/>
          </w:tcPr>
          <w:p w14:paraId="23EBFFB8" w14:textId="61B739B6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19" w:type="dxa"/>
            <w:vAlign w:val="center"/>
          </w:tcPr>
          <w:p w14:paraId="2FBE0019" w14:textId="4D2DD63B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36" w:type="dxa"/>
            <w:vAlign w:val="center"/>
          </w:tcPr>
          <w:p w14:paraId="27169926" w14:textId="72806A79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36" w:type="dxa"/>
            <w:vAlign w:val="center"/>
          </w:tcPr>
          <w:p w14:paraId="28FE0705" w14:textId="4381AA61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36" w:type="dxa"/>
            <w:vAlign w:val="center"/>
          </w:tcPr>
          <w:p w14:paraId="346017D8" w14:textId="60721FFB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657F88D1" w14:textId="1541CABC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77C43F09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7BA60FC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</w:t>
            </w:r>
          </w:p>
        </w:tc>
        <w:tc>
          <w:tcPr>
            <w:tcW w:w="3648" w:type="dxa"/>
          </w:tcPr>
          <w:p w14:paraId="2CB747A4" w14:textId="77777777" w:rsidR="00AC69BE" w:rsidRPr="001D634C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Очистные сооружения ливневой канализации Красногорского района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0E44210B" w14:textId="77777777" w:rsidR="00AC69BE" w:rsidRPr="001D634C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557" w:type="dxa"/>
            <w:vAlign w:val="center"/>
          </w:tcPr>
          <w:p w14:paraId="66B45AE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239" w:type="dxa"/>
            <w:vAlign w:val="center"/>
          </w:tcPr>
          <w:p w14:paraId="300FCA0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8C52E6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6F92EFE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30B394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0A04AA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05CD2F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321" w:type="dxa"/>
            <w:vAlign w:val="center"/>
          </w:tcPr>
          <w:p w14:paraId="34172A7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0605E352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3EB3447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3648" w:type="dxa"/>
            <w:vAlign w:val="center"/>
          </w:tcPr>
          <w:p w14:paraId="76EF5EEB" w14:textId="04964735" w:rsidR="00AC69BE" w:rsidRPr="001D634C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557" w:type="dxa"/>
            <w:vAlign w:val="center"/>
          </w:tcPr>
          <w:p w14:paraId="58194B9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239" w:type="dxa"/>
            <w:vAlign w:val="center"/>
          </w:tcPr>
          <w:p w14:paraId="5D75C13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981266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3AAB20B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212405A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13BA7EB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8A5B97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321" w:type="dxa"/>
            <w:vAlign w:val="center"/>
          </w:tcPr>
          <w:p w14:paraId="58C7DA1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4BAD53C8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2AEE812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</w:t>
            </w:r>
          </w:p>
        </w:tc>
        <w:tc>
          <w:tcPr>
            <w:tcW w:w="3648" w:type="dxa"/>
          </w:tcPr>
          <w:p w14:paraId="1ADD9022" w14:textId="77777777" w:rsidR="00AC69BE" w:rsidRPr="001D634C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557" w:type="dxa"/>
            <w:vAlign w:val="center"/>
          </w:tcPr>
          <w:p w14:paraId="40EF2F75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239" w:type="dxa"/>
            <w:vAlign w:val="center"/>
          </w:tcPr>
          <w:p w14:paraId="32FC83CE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C5949AF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286C7BDE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4D8BD7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9E8E1C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629A86B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321" w:type="dxa"/>
            <w:vAlign w:val="center"/>
          </w:tcPr>
          <w:p w14:paraId="272EDBA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1D634C" w:rsidRPr="001D634C" w14:paraId="04EC39D8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53740FC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3648" w:type="dxa"/>
            <w:vAlign w:val="center"/>
          </w:tcPr>
          <w:p w14:paraId="268D0867" w14:textId="77777777" w:rsidR="00AC69BE" w:rsidRPr="001D634C" w:rsidRDefault="00AC69BE" w:rsidP="00AC69B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Обеспечение источниками наружного противопожарного водоснабжения территорий, входящих в состав Каменск-Уральского городского округа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</w:t>
            </w:r>
          </w:p>
          <w:p w14:paraId="0B880E1F" w14:textId="77777777" w:rsidR="00AC69BE" w:rsidRPr="001D634C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557" w:type="dxa"/>
            <w:vAlign w:val="center"/>
          </w:tcPr>
          <w:p w14:paraId="7D925F4C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2194,00</w:t>
            </w:r>
          </w:p>
        </w:tc>
        <w:tc>
          <w:tcPr>
            <w:tcW w:w="1239" w:type="dxa"/>
            <w:vAlign w:val="center"/>
          </w:tcPr>
          <w:p w14:paraId="735EF4F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2194,00</w:t>
            </w:r>
          </w:p>
        </w:tc>
        <w:tc>
          <w:tcPr>
            <w:tcW w:w="1236" w:type="dxa"/>
            <w:vAlign w:val="center"/>
          </w:tcPr>
          <w:p w14:paraId="1CE8D2CB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2AEB8399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82453DC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4B1D925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5E4191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AA3471F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199E2A69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7573D52E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16</w:t>
            </w:r>
          </w:p>
        </w:tc>
        <w:tc>
          <w:tcPr>
            <w:tcW w:w="3648" w:type="dxa"/>
            <w:vAlign w:val="center"/>
          </w:tcPr>
          <w:p w14:paraId="086D021D" w14:textId="180B4D04" w:rsidR="00AC69BE" w:rsidRPr="001D634C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557" w:type="dxa"/>
            <w:vAlign w:val="center"/>
          </w:tcPr>
          <w:p w14:paraId="58F6B4E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2194,00</w:t>
            </w:r>
          </w:p>
        </w:tc>
        <w:tc>
          <w:tcPr>
            <w:tcW w:w="1239" w:type="dxa"/>
            <w:vAlign w:val="center"/>
          </w:tcPr>
          <w:p w14:paraId="0B87D04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2194,00</w:t>
            </w:r>
          </w:p>
        </w:tc>
        <w:tc>
          <w:tcPr>
            <w:tcW w:w="1236" w:type="dxa"/>
            <w:vAlign w:val="center"/>
          </w:tcPr>
          <w:p w14:paraId="744CED2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4633036E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E175C0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131E31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1E2AB5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FD3562F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21F960B1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63CDC6C0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</w:t>
            </w:r>
          </w:p>
        </w:tc>
        <w:tc>
          <w:tcPr>
            <w:tcW w:w="3648" w:type="dxa"/>
          </w:tcPr>
          <w:p w14:paraId="684E8DF6" w14:textId="77777777" w:rsidR="00AC69BE" w:rsidRPr="001D634C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557" w:type="dxa"/>
            <w:vAlign w:val="center"/>
          </w:tcPr>
          <w:p w14:paraId="28A90AE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781344E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646889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2AF1DCE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BB41C3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7AAB6A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B2E149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1D98CBF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1D634C" w:rsidRPr="001D634C" w14:paraId="640057BD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76FF2FF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18</w:t>
            </w:r>
          </w:p>
        </w:tc>
        <w:tc>
          <w:tcPr>
            <w:tcW w:w="3648" w:type="dxa"/>
          </w:tcPr>
          <w:p w14:paraId="36DF92AF" w14:textId="77777777" w:rsidR="00AC69BE" w:rsidRPr="001D634C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работы, в том числе:    </w:t>
            </w:r>
          </w:p>
        </w:tc>
        <w:tc>
          <w:tcPr>
            <w:tcW w:w="1557" w:type="dxa"/>
            <w:vAlign w:val="center"/>
          </w:tcPr>
          <w:p w14:paraId="3A0B24E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2194,00</w:t>
            </w:r>
          </w:p>
        </w:tc>
        <w:tc>
          <w:tcPr>
            <w:tcW w:w="1239" w:type="dxa"/>
            <w:vAlign w:val="center"/>
          </w:tcPr>
          <w:p w14:paraId="5893B03F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2194,00</w:t>
            </w:r>
          </w:p>
        </w:tc>
        <w:tc>
          <w:tcPr>
            <w:tcW w:w="1236" w:type="dxa"/>
            <w:vAlign w:val="center"/>
          </w:tcPr>
          <w:p w14:paraId="34DD442B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278CF2F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551192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33E2AC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2FC170B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C0CD97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1D634C" w:rsidRPr="001D634C" w14:paraId="42260754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7C32EAD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19</w:t>
            </w:r>
          </w:p>
        </w:tc>
        <w:tc>
          <w:tcPr>
            <w:tcW w:w="3648" w:type="dxa"/>
          </w:tcPr>
          <w:p w14:paraId="48690E21" w14:textId="1940BB71" w:rsidR="00AC69BE" w:rsidRPr="001D634C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Пожарные резервуары в районе жилого дома № 1</w:t>
            </w:r>
            <w:r w:rsidR="009702B0"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по ул. Комиссаров в д. Монастырка</w:t>
            </w:r>
          </w:p>
        </w:tc>
        <w:tc>
          <w:tcPr>
            <w:tcW w:w="1557" w:type="dxa"/>
            <w:vAlign w:val="center"/>
          </w:tcPr>
          <w:p w14:paraId="014FECEC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1175,70</w:t>
            </w:r>
          </w:p>
        </w:tc>
        <w:tc>
          <w:tcPr>
            <w:tcW w:w="1239" w:type="dxa"/>
            <w:vAlign w:val="center"/>
          </w:tcPr>
          <w:p w14:paraId="7240C08B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1175,70</w:t>
            </w:r>
          </w:p>
        </w:tc>
        <w:tc>
          <w:tcPr>
            <w:tcW w:w="1236" w:type="dxa"/>
            <w:vAlign w:val="center"/>
          </w:tcPr>
          <w:p w14:paraId="3927982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3F04AE5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1A2075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000817A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E73FC3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2A07E9C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4A292DF8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47F4077E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</w:t>
            </w:r>
          </w:p>
        </w:tc>
        <w:tc>
          <w:tcPr>
            <w:tcW w:w="3648" w:type="dxa"/>
          </w:tcPr>
          <w:p w14:paraId="77D04EC7" w14:textId="77777777" w:rsidR="00AC69BE" w:rsidRPr="001D634C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Пожарные резервуары в районе жилого дома № 31 по ул. Крайняя в д. Монастырка</w:t>
            </w:r>
          </w:p>
        </w:tc>
        <w:tc>
          <w:tcPr>
            <w:tcW w:w="1557" w:type="dxa"/>
            <w:vAlign w:val="center"/>
          </w:tcPr>
          <w:p w14:paraId="0D6B189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793,70</w:t>
            </w:r>
          </w:p>
        </w:tc>
        <w:tc>
          <w:tcPr>
            <w:tcW w:w="1239" w:type="dxa"/>
            <w:vAlign w:val="center"/>
          </w:tcPr>
          <w:p w14:paraId="609BFD4D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793,70</w:t>
            </w:r>
          </w:p>
        </w:tc>
        <w:tc>
          <w:tcPr>
            <w:tcW w:w="1236" w:type="dxa"/>
            <w:vAlign w:val="center"/>
          </w:tcPr>
          <w:p w14:paraId="5B514AA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58A93CFC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F956D5B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29125C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5634EE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DD61D2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6BACC838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28D563FA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</w:t>
            </w:r>
          </w:p>
        </w:tc>
        <w:tc>
          <w:tcPr>
            <w:tcW w:w="3648" w:type="dxa"/>
          </w:tcPr>
          <w:p w14:paraId="1D694258" w14:textId="77777777" w:rsidR="00AC69BE" w:rsidRPr="001D634C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Пожарные резервуары в районе жилого дома № 41 по пер. Крайний в д. Монастырка</w:t>
            </w:r>
          </w:p>
        </w:tc>
        <w:tc>
          <w:tcPr>
            <w:tcW w:w="1557" w:type="dxa"/>
            <w:vAlign w:val="center"/>
          </w:tcPr>
          <w:p w14:paraId="6A22D93F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224,60</w:t>
            </w:r>
          </w:p>
        </w:tc>
        <w:tc>
          <w:tcPr>
            <w:tcW w:w="1239" w:type="dxa"/>
            <w:vAlign w:val="center"/>
          </w:tcPr>
          <w:p w14:paraId="55F5375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224,60</w:t>
            </w:r>
          </w:p>
        </w:tc>
        <w:tc>
          <w:tcPr>
            <w:tcW w:w="1236" w:type="dxa"/>
            <w:vAlign w:val="center"/>
          </w:tcPr>
          <w:p w14:paraId="3B586B8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4A211379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1F4DA1A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9600CC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4D73FE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0BA71CE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3EB99B00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15372A0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22</w:t>
            </w:r>
          </w:p>
        </w:tc>
        <w:tc>
          <w:tcPr>
            <w:tcW w:w="3648" w:type="dxa"/>
          </w:tcPr>
          <w:p w14:paraId="00540086" w14:textId="77777777" w:rsidR="00AC69BE" w:rsidRPr="001D634C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Центральный тепловой пункт по улице Красногорской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31A4CE13" w14:textId="77777777" w:rsidR="00AC69BE" w:rsidRPr="001D634C" w:rsidRDefault="00AC69BE" w:rsidP="00AC69B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557" w:type="dxa"/>
            <w:vAlign w:val="center"/>
          </w:tcPr>
          <w:p w14:paraId="1A828DFE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232000,00 </w:t>
            </w:r>
          </w:p>
        </w:tc>
        <w:tc>
          <w:tcPr>
            <w:tcW w:w="1239" w:type="dxa"/>
            <w:vAlign w:val="center"/>
          </w:tcPr>
          <w:p w14:paraId="1D8DF80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A710B9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0DD5B08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9E16E9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85BE73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236" w:type="dxa"/>
            <w:vAlign w:val="center"/>
          </w:tcPr>
          <w:p w14:paraId="38C17BA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321" w:type="dxa"/>
            <w:vAlign w:val="center"/>
          </w:tcPr>
          <w:p w14:paraId="71B16D4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2268BA48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717C2BFC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23</w:t>
            </w:r>
          </w:p>
        </w:tc>
        <w:tc>
          <w:tcPr>
            <w:tcW w:w="3648" w:type="dxa"/>
            <w:vAlign w:val="center"/>
          </w:tcPr>
          <w:p w14:paraId="43B04C59" w14:textId="77777777" w:rsidR="00AC69BE" w:rsidRPr="001D634C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557" w:type="dxa"/>
            <w:vAlign w:val="center"/>
          </w:tcPr>
          <w:p w14:paraId="5D6DB817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232000,00</w:t>
            </w:r>
          </w:p>
        </w:tc>
        <w:tc>
          <w:tcPr>
            <w:tcW w:w="1239" w:type="dxa"/>
            <w:vAlign w:val="center"/>
          </w:tcPr>
          <w:p w14:paraId="553C285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FE37CB8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5534A21E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F3C3BBA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4CC3ED1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236" w:type="dxa"/>
            <w:vAlign w:val="center"/>
          </w:tcPr>
          <w:p w14:paraId="4A928F2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321" w:type="dxa"/>
            <w:vAlign w:val="center"/>
          </w:tcPr>
          <w:p w14:paraId="738A799F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69952B12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26BF16D4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24</w:t>
            </w:r>
          </w:p>
        </w:tc>
        <w:tc>
          <w:tcPr>
            <w:tcW w:w="3648" w:type="dxa"/>
          </w:tcPr>
          <w:p w14:paraId="0BDB7F1D" w14:textId="77777777" w:rsidR="00AC69BE" w:rsidRPr="001D634C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557" w:type="dxa"/>
            <w:vAlign w:val="center"/>
          </w:tcPr>
          <w:p w14:paraId="7EA8229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232000,00</w:t>
            </w:r>
          </w:p>
        </w:tc>
        <w:tc>
          <w:tcPr>
            <w:tcW w:w="1239" w:type="dxa"/>
            <w:vAlign w:val="center"/>
          </w:tcPr>
          <w:p w14:paraId="13432D3C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32B0362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742D7CFF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0213DE6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6504C63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236" w:type="dxa"/>
            <w:vAlign w:val="center"/>
          </w:tcPr>
          <w:p w14:paraId="318F55C5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321" w:type="dxa"/>
            <w:vAlign w:val="center"/>
          </w:tcPr>
          <w:p w14:paraId="62DA3E4E" w14:textId="77777777" w:rsidR="00AC69BE" w:rsidRPr="001D634C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</w:tbl>
    <w:p w14:paraId="60F50939" w14:textId="6677D244" w:rsidR="00E37488" w:rsidRPr="001D634C" w:rsidRDefault="00E37488" w:rsidP="008E6D3B">
      <w:pPr>
        <w:ind w:right="-2" w:firstLine="10490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lastRenderedPageBreak/>
        <w:t xml:space="preserve">Приложение № </w:t>
      </w:r>
      <w:r w:rsidR="00FF005E" w:rsidRPr="001D634C">
        <w:rPr>
          <w:rFonts w:ascii="Liberation Serif" w:hAnsi="Liberation Serif" w:cs="Liberation Serif"/>
          <w:sz w:val="28"/>
          <w:szCs w:val="28"/>
        </w:rPr>
        <w:t>12</w:t>
      </w:r>
      <w:r w:rsidRPr="001D634C">
        <w:rPr>
          <w:rFonts w:ascii="Liberation Serif" w:hAnsi="Liberation Serif" w:cs="Liberation Serif"/>
          <w:sz w:val="28"/>
          <w:szCs w:val="28"/>
        </w:rPr>
        <w:t xml:space="preserve"> к Программе</w:t>
      </w:r>
    </w:p>
    <w:p w14:paraId="67C103E3" w14:textId="77777777" w:rsidR="008E6D3B" w:rsidRPr="001D634C" w:rsidRDefault="008E6D3B" w:rsidP="008E6D3B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336FBEFA" w14:textId="77777777" w:rsidR="00E37488" w:rsidRPr="001D634C" w:rsidRDefault="00E37488" w:rsidP="00E37488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ПЛАН МЕРОПРИЯТИЙ </w:t>
      </w:r>
    </w:p>
    <w:p w14:paraId="60FE4C8B" w14:textId="5A9D9642" w:rsidR="00E37488" w:rsidRPr="001D634C" w:rsidRDefault="00E37488" w:rsidP="00E37488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по выполнению подпрограммы «Строительство и модернизация объектов коммунальной инфраструктуры» </w:t>
      </w:r>
    </w:p>
    <w:p w14:paraId="31AB3381" w14:textId="77777777" w:rsidR="0034264D" w:rsidRPr="001D634C" w:rsidRDefault="0034264D" w:rsidP="00E37488">
      <w:pPr>
        <w:jc w:val="center"/>
        <w:rPr>
          <w:rFonts w:ascii="Liberation Serif" w:hAnsi="Liberation Serif" w:cs="Liberation Serif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75"/>
        <w:gridCol w:w="3931"/>
        <w:gridCol w:w="1356"/>
        <w:gridCol w:w="1356"/>
        <w:gridCol w:w="1239"/>
        <w:gridCol w:w="1184"/>
        <w:gridCol w:w="1236"/>
        <w:gridCol w:w="1184"/>
        <w:gridCol w:w="1178"/>
        <w:gridCol w:w="1321"/>
      </w:tblGrid>
      <w:tr w:rsidR="001D634C" w:rsidRPr="001D634C" w14:paraId="008C9C13" w14:textId="77777777" w:rsidTr="00475B88">
        <w:trPr>
          <w:cantSplit/>
          <w:trHeight w:val="340"/>
        </w:trPr>
        <w:tc>
          <w:tcPr>
            <w:tcW w:w="575" w:type="dxa"/>
            <w:vMerge w:val="restart"/>
            <w:textDirection w:val="btLr"/>
            <w:vAlign w:val="center"/>
          </w:tcPr>
          <w:p w14:paraId="409AC58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931" w:type="dxa"/>
            <w:vMerge w:val="restart"/>
            <w:vAlign w:val="center"/>
          </w:tcPr>
          <w:p w14:paraId="0C982AD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8733" w:type="dxa"/>
            <w:gridSpan w:val="7"/>
            <w:vAlign w:val="center"/>
          </w:tcPr>
          <w:p w14:paraId="44B0B52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4A2174D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1D634C" w:rsidRPr="001D634C" w14:paraId="67DE6422" w14:textId="77777777" w:rsidTr="00475B88">
        <w:tc>
          <w:tcPr>
            <w:tcW w:w="575" w:type="dxa"/>
            <w:vMerge/>
          </w:tcPr>
          <w:p w14:paraId="2D4C465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931" w:type="dxa"/>
            <w:vMerge/>
          </w:tcPr>
          <w:p w14:paraId="62325AD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356" w:type="dxa"/>
            <w:vAlign w:val="center"/>
          </w:tcPr>
          <w:p w14:paraId="40D4693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356" w:type="dxa"/>
            <w:vAlign w:val="center"/>
          </w:tcPr>
          <w:p w14:paraId="2FD49F6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0AF3C5A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4F34B7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44A341B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239" w:type="dxa"/>
            <w:vAlign w:val="center"/>
          </w:tcPr>
          <w:p w14:paraId="461BE9E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37E860F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68DD943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178CC93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184" w:type="dxa"/>
            <w:vAlign w:val="center"/>
          </w:tcPr>
          <w:p w14:paraId="0F0F3F4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56FA946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661B191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389D741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36" w:type="dxa"/>
            <w:vAlign w:val="center"/>
          </w:tcPr>
          <w:p w14:paraId="0B7CA60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47FA091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5E3AF00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1616F30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184" w:type="dxa"/>
            <w:vAlign w:val="center"/>
          </w:tcPr>
          <w:p w14:paraId="0975BC5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04C63D6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42F5BC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67E1EC8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178" w:type="dxa"/>
            <w:vAlign w:val="center"/>
          </w:tcPr>
          <w:p w14:paraId="613C49E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60EB8EE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7D66DB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083CD77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2123722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D634C" w:rsidRPr="001D634C" w14:paraId="47A7FEA7" w14:textId="77777777" w:rsidTr="00475B88">
        <w:trPr>
          <w:trHeight w:val="283"/>
        </w:trPr>
        <w:tc>
          <w:tcPr>
            <w:tcW w:w="575" w:type="dxa"/>
            <w:vAlign w:val="center"/>
          </w:tcPr>
          <w:p w14:paraId="59B447C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931" w:type="dxa"/>
            <w:vAlign w:val="center"/>
          </w:tcPr>
          <w:p w14:paraId="7431F4C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3B87860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356" w:type="dxa"/>
            <w:vAlign w:val="center"/>
          </w:tcPr>
          <w:p w14:paraId="592E76F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39" w:type="dxa"/>
            <w:vAlign w:val="center"/>
          </w:tcPr>
          <w:p w14:paraId="6696BE3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184" w:type="dxa"/>
            <w:vAlign w:val="center"/>
          </w:tcPr>
          <w:p w14:paraId="400B3D2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36" w:type="dxa"/>
            <w:vAlign w:val="center"/>
          </w:tcPr>
          <w:p w14:paraId="0A3716A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184" w:type="dxa"/>
            <w:vAlign w:val="center"/>
          </w:tcPr>
          <w:p w14:paraId="7E6DEC8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178" w:type="dxa"/>
            <w:vAlign w:val="center"/>
          </w:tcPr>
          <w:p w14:paraId="5A18A0C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7DDDF90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086092E2" w14:textId="77777777" w:rsidTr="00475B88">
        <w:tc>
          <w:tcPr>
            <w:tcW w:w="575" w:type="dxa"/>
            <w:vAlign w:val="center"/>
          </w:tcPr>
          <w:p w14:paraId="12E116A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931" w:type="dxa"/>
          </w:tcPr>
          <w:p w14:paraId="602DB650" w14:textId="77777777" w:rsidR="0034264D" w:rsidRPr="001D634C" w:rsidRDefault="0034264D" w:rsidP="00475B88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54B8121F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349C212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883537,90</w:t>
            </w:r>
          </w:p>
        </w:tc>
        <w:tc>
          <w:tcPr>
            <w:tcW w:w="1356" w:type="dxa"/>
            <w:vAlign w:val="center"/>
          </w:tcPr>
          <w:p w14:paraId="64B0B29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725370,80</w:t>
            </w:r>
          </w:p>
        </w:tc>
        <w:tc>
          <w:tcPr>
            <w:tcW w:w="1239" w:type="dxa"/>
            <w:vAlign w:val="center"/>
          </w:tcPr>
          <w:p w14:paraId="69C0AB3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15650,00</w:t>
            </w:r>
          </w:p>
        </w:tc>
        <w:tc>
          <w:tcPr>
            <w:tcW w:w="1184" w:type="dxa"/>
            <w:vAlign w:val="center"/>
          </w:tcPr>
          <w:p w14:paraId="1F744A3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15181,60</w:t>
            </w:r>
          </w:p>
        </w:tc>
        <w:tc>
          <w:tcPr>
            <w:tcW w:w="1236" w:type="dxa"/>
            <w:vAlign w:val="center"/>
          </w:tcPr>
          <w:p w14:paraId="4B4F405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3A655F0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70724,20</w:t>
            </w:r>
          </w:p>
        </w:tc>
        <w:tc>
          <w:tcPr>
            <w:tcW w:w="1178" w:type="dxa"/>
            <w:vAlign w:val="center"/>
          </w:tcPr>
          <w:p w14:paraId="5DFBFD5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56611,30</w:t>
            </w:r>
          </w:p>
        </w:tc>
        <w:tc>
          <w:tcPr>
            <w:tcW w:w="1321" w:type="dxa"/>
            <w:vAlign w:val="center"/>
          </w:tcPr>
          <w:p w14:paraId="2733C6D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22236DDF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7BEF9AF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931" w:type="dxa"/>
          </w:tcPr>
          <w:p w14:paraId="32194F79" w14:textId="77777777" w:rsidR="0034264D" w:rsidRPr="001D634C" w:rsidRDefault="0034264D" w:rsidP="00475B88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100AA91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498883,80</w:t>
            </w:r>
          </w:p>
        </w:tc>
        <w:tc>
          <w:tcPr>
            <w:tcW w:w="1356" w:type="dxa"/>
            <w:vAlign w:val="center"/>
          </w:tcPr>
          <w:p w14:paraId="0406239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498883,80</w:t>
            </w:r>
          </w:p>
        </w:tc>
        <w:tc>
          <w:tcPr>
            <w:tcW w:w="1239" w:type="dxa"/>
            <w:vAlign w:val="center"/>
          </w:tcPr>
          <w:p w14:paraId="7A90F75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66E362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D21273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BE9BAF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40B6CE9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01FE1B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2955755C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443ABA8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931" w:type="dxa"/>
          </w:tcPr>
          <w:p w14:paraId="1C13E2C8" w14:textId="77777777" w:rsidR="0034264D" w:rsidRPr="001D634C" w:rsidRDefault="0034264D" w:rsidP="00475B88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356" w:type="dxa"/>
            <w:vAlign w:val="center"/>
          </w:tcPr>
          <w:p w14:paraId="41EFDC8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384654,10</w:t>
            </w:r>
          </w:p>
        </w:tc>
        <w:tc>
          <w:tcPr>
            <w:tcW w:w="1356" w:type="dxa"/>
            <w:vAlign w:val="center"/>
          </w:tcPr>
          <w:p w14:paraId="29EC515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226487,00</w:t>
            </w:r>
          </w:p>
        </w:tc>
        <w:tc>
          <w:tcPr>
            <w:tcW w:w="1239" w:type="dxa"/>
            <w:vAlign w:val="center"/>
          </w:tcPr>
          <w:p w14:paraId="69F9E4E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15650,00</w:t>
            </w:r>
          </w:p>
        </w:tc>
        <w:tc>
          <w:tcPr>
            <w:tcW w:w="1184" w:type="dxa"/>
            <w:vAlign w:val="center"/>
          </w:tcPr>
          <w:p w14:paraId="32CE56E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15181,60</w:t>
            </w:r>
          </w:p>
        </w:tc>
        <w:tc>
          <w:tcPr>
            <w:tcW w:w="1236" w:type="dxa"/>
            <w:vAlign w:val="center"/>
          </w:tcPr>
          <w:p w14:paraId="30E849C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A637F8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70724,20</w:t>
            </w:r>
          </w:p>
        </w:tc>
        <w:tc>
          <w:tcPr>
            <w:tcW w:w="1178" w:type="dxa"/>
            <w:vAlign w:val="center"/>
          </w:tcPr>
          <w:p w14:paraId="361F6FC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56611,30</w:t>
            </w:r>
          </w:p>
        </w:tc>
        <w:tc>
          <w:tcPr>
            <w:tcW w:w="1321" w:type="dxa"/>
            <w:vAlign w:val="center"/>
          </w:tcPr>
          <w:p w14:paraId="6F0EE43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796E69E8" w14:textId="77777777" w:rsidTr="00475B88">
        <w:trPr>
          <w:trHeight w:val="283"/>
        </w:trPr>
        <w:tc>
          <w:tcPr>
            <w:tcW w:w="575" w:type="dxa"/>
            <w:vAlign w:val="center"/>
          </w:tcPr>
          <w:p w14:paraId="4E84159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3985" w:type="dxa"/>
            <w:gridSpan w:val="9"/>
            <w:vAlign w:val="center"/>
          </w:tcPr>
          <w:p w14:paraId="3C3C895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Капитальные вложения</w:t>
            </w:r>
          </w:p>
        </w:tc>
      </w:tr>
      <w:tr w:rsidR="001D634C" w:rsidRPr="001D634C" w14:paraId="153131A6" w14:textId="77777777" w:rsidTr="00475B88">
        <w:tc>
          <w:tcPr>
            <w:tcW w:w="575" w:type="dxa"/>
            <w:vAlign w:val="center"/>
          </w:tcPr>
          <w:p w14:paraId="1BE1E12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931" w:type="dxa"/>
            <w:vAlign w:val="center"/>
          </w:tcPr>
          <w:p w14:paraId="4387FA13" w14:textId="77777777" w:rsidR="0034264D" w:rsidRPr="001D634C" w:rsidRDefault="0034264D" w:rsidP="00475B88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</w:t>
            </w:r>
          </w:p>
          <w:p w14:paraId="5291815E" w14:textId="77777777" w:rsidR="0034264D" w:rsidRPr="001D634C" w:rsidRDefault="0034264D" w:rsidP="00475B88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 капитальным вложениям, </w:t>
            </w:r>
          </w:p>
          <w:p w14:paraId="331CE484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в том числе: </w:t>
            </w:r>
          </w:p>
        </w:tc>
        <w:tc>
          <w:tcPr>
            <w:tcW w:w="1356" w:type="dxa"/>
            <w:vAlign w:val="center"/>
          </w:tcPr>
          <w:p w14:paraId="76776EF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883537,90</w:t>
            </w:r>
          </w:p>
        </w:tc>
        <w:tc>
          <w:tcPr>
            <w:tcW w:w="1356" w:type="dxa"/>
            <w:vAlign w:val="center"/>
          </w:tcPr>
          <w:p w14:paraId="5EE92A2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725370,80</w:t>
            </w:r>
          </w:p>
        </w:tc>
        <w:tc>
          <w:tcPr>
            <w:tcW w:w="1239" w:type="dxa"/>
            <w:vAlign w:val="center"/>
          </w:tcPr>
          <w:p w14:paraId="3204444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15650,00</w:t>
            </w:r>
          </w:p>
        </w:tc>
        <w:tc>
          <w:tcPr>
            <w:tcW w:w="1184" w:type="dxa"/>
            <w:vAlign w:val="center"/>
          </w:tcPr>
          <w:p w14:paraId="68BC7DF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15181,60</w:t>
            </w:r>
          </w:p>
        </w:tc>
        <w:tc>
          <w:tcPr>
            <w:tcW w:w="1236" w:type="dxa"/>
            <w:vAlign w:val="center"/>
          </w:tcPr>
          <w:p w14:paraId="223A01B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6619DA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70724,20</w:t>
            </w:r>
          </w:p>
        </w:tc>
        <w:tc>
          <w:tcPr>
            <w:tcW w:w="1178" w:type="dxa"/>
            <w:vAlign w:val="center"/>
          </w:tcPr>
          <w:p w14:paraId="09EA026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56611,30</w:t>
            </w:r>
          </w:p>
        </w:tc>
        <w:tc>
          <w:tcPr>
            <w:tcW w:w="1321" w:type="dxa"/>
            <w:vAlign w:val="center"/>
          </w:tcPr>
          <w:p w14:paraId="716A46F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00E64DDB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1B4A5E8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931" w:type="dxa"/>
          </w:tcPr>
          <w:p w14:paraId="0F196E36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5DA5C92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498883,80</w:t>
            </w:r>
          </w:p>
        </w:tc>
        <w:tc>
          <w:tcPr>
            <w:tcW w:w="1356" w:type="dxa"/>
            <w:vAlign w:val="center"/>
          </w:tcPr>
          <w:p w14:paraId="3C23F96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498883,80</w:t>
            </w:r>
          </w:p>
        </w:tc>
        <w:tc>
          <w:tcPr>
            <w:tcW w:w="1239" w:type="dxa"/>
            <w:vAlign w:val="center"/>
          </w:tcPr>
          <w:p w14:paraId="4B248CE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43E96F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032772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B11921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5C1F744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DBC6E7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0423883D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1E458BC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931" w:type="dxa"/>
          </w:tcPr>
          <w:p w14:paraId="6D0EF946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727DE46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384654,10</w:t>
            </w:r>
          </w:p>
        </w:tc>
        <w:tc>
          <w:tcPr>
            <w:tcW w:w="1356" w:type="dxa"/>
            <w:vAlign w:val="center"/>
          </w:tcPr>
          <w:p w14:paraId="62B14B1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226487,00</w:t>
            </w:r>
          </w:p>
        </w:tc>
        <w:tc>
          <w:tcPr>
            <w:tcW w:w="1239" w:type="dxa"/>
            <w:vAlign w:val="center"/>
          </w:tcPr>
          <w:p w14:paraId="4699B5C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15650,00</w:t>
            </w:r>
          </w:p>
        </w:tc>
        <w:tc>
          <w:tcPr>
            <w:tcW w:w="1184" w:type="dxa"/>
            <w:vAlign w:val="center"/>
          </w:tcPr>
          <w:p w14:paraId="11E03F2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15181,60</w:t>
            </w:r>
          </w:p>
        </w:tc>
        <w:tc>
          <w:tcPr>
            <w:tcW w:w="1236" w:type="dxa"/>
            <w:vAlign w:val="center"/>
          </w:tcPr>
          <w:p w14:paraId="62E3B88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52AC21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70724,20</w:t>
            </w:r>
          </w:p>
        </w:tc>
        <w:tc>
          <w:tcPr>
            <w:tcW w:w="1178" w:type="dxa"/>
            <w:vAlign w:val="center"/>
          </w:tcPr>
          <w:p w14:paraId="6465159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56611,30</w:t>
            </w:r>
          </w:p>
        </w:tc>
        <w:tc>
          <w:tcPr>
            <w:tcW w:w="1321" w:type="dxa"/>
            <w:vAlign w:val="center"/>
          </w:tcPr>
          <w:p w14:paraId="14FB34C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28359F05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622E418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3931" w:type="dxa"/>
          </w:tcPr>
          <w:p w14:paraId="2393FEA8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7F9D321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356" w:type="dxa"/>
            <w:vAlign w:val="center"/>
          </w:tcPr>
          <w:p w14:paraId="4C98A6D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1745E01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EB1FB7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D07DCE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1B2E62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178" w:type="dxa"/>
            <w:vAlign w:val="center"/>
          </w:tcPr>
          <w:p w14:paraId="77337A1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CE0D41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53D28787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2C2257C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3931" w:type="dxa"/>
          </w:tcPr>
          <w:p w14:paraId="3C8E931C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44AE71E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381654,10</w:t>
            </w:r>
          </w:p>
        </w:tc>
        <w:tc>
          <w:tcPr>
            <w:tcW w:w="1356" w:type="dxa"/>
            <w:vAlign w:val="center"/>
          </w:tcPr>
          <w:p w14:paraId="7353EDB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226487,00</w:t>
            </w:r>
          </w:p>
        </w:tc>
        <w:tc>
          <w:tcPr>
            <w:tcW w:w="1239" w:type="dxa"/>
            <w:vAlign w:val="center"/>
          </w:tcPr>
          <w:p w14:paraId="75D2DCD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15650,00</w:t>
            </w:r>
          </w:p>
        </w:tc>
        <w:tc>
          <w:tcPr>
            <w:tcW w:w="1184" w:type="dxa"/>
            <w:vAlign w:val="center"/>
          </w:tcPr>
          <w:p w14:paraId="35701FC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15181,60</w:t>
            </w:r>
          </w:p>
        </w:tc>
        <w:tc>
          <w:tcPr>
            <w:tcW w:w="1236" w:type="dxa"/>
            <w:vAlign w:val="center"/>
          </w:tcPr>
          <w:p w14:paraId="297F8A6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CEE6AD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67724,20</w:t>
            </w:r>
          </w:p>
        </w:tc>
        <w:tc>
          <w:tcPr>
            <w:tcW w:w="1178" w:type="dxa"/>
            <w:vAlign w:val="center"/>
          </w:tcPr>
          <w:p w14:paraId="01857B8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56611,30</w:t>
            </w:r>
          </w:p>
        </w:tc>
        <w:tc>
          <w:tcPr>
            <w:tcW w:w="1321" w:type="dxa"/>
            <w:vAlign w:val="center"/>
          </w:tcPr>
          <w:p w14:paraId="78E066B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03C5130B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4EA618D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931" w:type="dxa"/>
          </w:tcPr>
          <w:p w14:paraId="5513BEEE" w14:textId="77777777" w:rsidR="0034264D" w:rsidRPr="001D634C" w:rsidRDefault="0034264D" w:rsidP="00475B88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Строительство второго подающего водовода от водозаборных сооружений на Нижне-Сысертском водохранилище (2 этап),  </w:t>
            </w:r>
          </w:p>
          <w:p w14:paraId="71908D98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5194F7F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618478,80</w:t>
            </w:r>
          </w:p>
        </w:tc>
        <w:tc>
          <w:tcPr>
            <w:tcW w:w="1356" w:type="dxa"/>
            <w:vAlign w:val="center"/>
          </w:tcPr>
          <w:p w14:paraId="5AF92FA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617828,80</w:t>
            </w:r>
          </w:p>
        </w:tc>
        <w:tc>
          <w:tcPr>
            <w:tcW w:w="1239" w:type="dxa"/>
            <w:vAlign w:val="center"/>
          </w:tcPr>
          <w:p w14:paraId="24A69FC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650,00</w:t>
            </w:r>
          </w:p>
        </w:tc>
        <w:tc>
          <w:tcPr>
            <w:tcW w:w="1184" w:type="dxa"/>
            <w:vAlign w:val="center"/>
          </w:tcPr>
          <w:p w14:paraId="274C0A9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B3EAA9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E22CF4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3877872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C88B64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1919A95E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3A78334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3931" w:type="dxa"/>
          </w:tcPr>
          <w:p w14:paraId="30544A64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2CB6B41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443616,90</w:t>
            </w:r>
          </w:p>
        </w:tc>
        <w:tc>
          <w:tcPr>
            <w:tcW w:w="1356" w:type="dxa"/>
            <w:vAlign w:val="center"/>
          </w:tcPr>
          <w:p w14:paraId="7828E24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443616,90</w:t>
            </w:r>
          </w:p>
        </w:tc>
        <w:tc>
          <w:tcPr>
            <w:tcW w:w="1239" w:type="dxa"/>
            <w:vAlign w:val="center"/>
          </w:tcPr>
          <w:p w14:paraId="537D8F8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2F8819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28F68B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32B255C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7E90BC4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194EB7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7B2278B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0883480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12</w:t>
            </w:r>
          </w:p>
        </w:tc>
        <w:tc>
          <w:tcPr>
            <w:tcW w:w="3931" w:type="dxa"/>
            <w:vAlign w:val="center"/>
          </w:tcPr>
          <w:p w14:paraId="2F6EF5F5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4EDE816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174861,90</w:t>
            </w:r>
          </w:p>
        </w:tc>
        <w:tc>
          <w:tcPr>
            <w:tcW w:w="1356" w:type="dxa"/>
            <w:vAlign w:val="center"/>
          </w:tcPr>
          <w:p w14:paraId="4918597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174211,90</w:t>
            </w:r>
          </w:p>
        </w:tc>
        <w:tc>
          <w:tcPr>
            <w:tcW w:w="1239" w:type="dxa"/>
            <w:vAlign w:val="center"/>
          </w:tcPr>
          <w:p w14:paraId="462CF16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650,00</w:t>
            </w:r>
          </w:p>
        </w:tc>
        <w:tc>
          <w:tcPr>
            <w:tcW w:w="1184" w:type="dxa"/>
            <w:vAlign w:val="center"/>
          </w:tcPr>
          <w:p w14:paraId="4536386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C1F0A3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DD85D7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5086648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ECADDF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42822A93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68A3DF0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3931" w:type="dxa"/>
            <w:vAlign w:val="center"/>
          </w:tcPr>
          <w:p w14:paraId="71B00015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строительно-монтажные работы</w:t>
            </w:r>
          </w:p>
        </w:tc>
        <w:tc>
          <w:tcPr>
            <w:tcW w:w="1356" w:type="dxa"/>
            <w:vAlign w:val="center"/>
          </w:tcPr>
          <w:p w14:paraId="08001F1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174861,90</w:t>
            </w:r>
          </w:p>
        </w:tc>
        <w:tc>
          <w:tcPr>
            <w:tcW w:w="1356" w:type="dxa"/>
            <w:vAlign w:val="center"/>
          </w:tcPr>
          <w:p w14:paraId="07B579C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174211,90</w:t>
            </w:r>
          </w:p>
        </w:tc>
        <w:tc>
          <w:tcPr>
            <w:tcW w:w="1239" w:type="dxa"/>
            <w:vAlign w:val="center"/>
          </w:tcPr>
          <w:p w14:paraId="580D27D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650,00</w:t>
            </w:r>
          </w:p>
        </w:tc>
        <w:tc>
          <w:tcPr>
            <w:tcW w:w="1184" w:type="dxa"/>
            <w:vAlign w:val="center"/>
          </w:tcPr>
          <w:p w14:paraId="0BBD986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38C7D9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3FBAB8F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79577F0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CB1F7F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1D634C" w:rsidRPr="001D634C" w14:paraId="62808EC4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16A8289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</w:t>
            </w:r>
          </w:p>
        </w:tc>
        <w:tc>
          <w:tcPr>
            <w:tcW w:w="3931" w:type="dxa"/>
            <w:vAlign w:val="center"/>
          </w:tcPr>
          <w:p w14:paraId="4C28EA03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Сливная станция жидких бытовых отходов в Синарском районе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58A65CC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33000,00</w:t>
            </w:r>
          </w:p>
        </w:tc>
        <w:tc>
          <w:tcPr>
            <w:tcW w:w="1356" w:type="dxa"/>
            <w:vAlign w:val="center"/>
          </w:tcPr>
          <w:p w14:paraId="01429A3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7322C18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766ABC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8D82FE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8B1B4F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13000,00</w:t>
            </w:r>
          </w:p>
        </w:tc>
        <w:tc>
          <w:tcPr>
            <w:tcW w:w="1178" w:type="dxa"/>
            <w:vAlign w:val="center"/>
          </w:tcPr>
          <w:p w14:paraId="5479171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20000,00</w:t>
            </w:r>
          </w:p>
        </w:tc>
        <w:tc>
          <w:tcPr>
            <w:tcW w:w="1321" w:type="dxa"/>
            <w:vAlign w:val="center"/>
          </w:tcPr>
          <w:p w14:paraId="44789F3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9FD3931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78F1DF3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3931" w:type="dxa"/>
          </w:tcPr>
          <w:p w14:paraId="720D8EBB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0D29940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33000,00</w:t>
            </w:r>
          </w:p>
        </w:tc>
        <w:tc>
          <w:tcPr>
            <w:tcW w:w="1356" w:type="dxa"/>
            <w:vAlign w:val="center"/>
          </w:tcPr>
          <w:p w14:paraId="0F214A6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0B312F0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8E6344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27050A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9D1D2E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13000,00</w:t>
            </w:r>
          </w:p>
        </w:tc>
        <w:tc>
          <w:tcPr>
            <w:tcW w:w="1178" w:type="dxa"/>
            <w:vAlign w:val="center"/>
          </w:tcPr>
          <w:p w14:paraId="2193E9E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20000,00</w:t>
            </w:r>
          </w:p>
        </w:tc>
        <w:tc>
          <w:tcPr>
            <w:tcW w:w="1321" w:type="dxa"/>
            <w:vAlign w:val="center"/>
          </w:tcPr>
          <w:p w14:paraId="428095B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5D8F4C7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6287FC3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16</w:t>
            </w:r>
          </w:p>
        </w:tc>
        <w:tc>
          <w:tcPr>
            <w:tcW w:w="3931" w:type="dxa"/>
          </w:tcPr>
          <w:p w14:paraId="15E3CE02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5F62D82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356" w:type="dxa"/>
            <w:vAlign w:val="center"/>
          </w:tcPr>
          <w:p w14:paraId="6E0B173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3A85E0D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3D102FF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10CDA9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52BA89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178" w:type="dxa"/>
            <w:vAlign w:val="center"/>
          </w:tcPr>
          <w:p w14:paraId="06F0078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15E330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1D634C" w:rsidRPr="001D634C" w14:paraId="5638F17B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7F33509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</w:t>
            </w:r>
          </w:p>
        </w:tc>
        <w:tc>
          <w:tcPr>
            <w:tcW w:w="3931" w:type="dxa"/>
          </w:tcPr>
          <w:p w14:paraId="6EA7393F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204C0CE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30000,00</w:t>
            </w:r>
          </w:p>
        </w:tc>
        <w:tc>
          <w:tcPr>
            <w:tcW w:w="1356" w:type="dxa"/>
            <w:vAlign w:val="center"/>
          </w:tcPr>
          <w:p w14:paraId="20983D8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0B7E548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087E17D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8644CB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ADF231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178" w:type="dxa"/>
            <w:vAlign w:val="center"/>
          </w:tcPr>
          <w:p w14:paraId="0D527F8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20000,00</w:t>
            </w:r>
          </w:p>
        </w:tc>
        <w:tc>
          <w:tcPr>
            <w:tcW w:w="1321" w:type="dxa"/>
            <w:vAlign w:val="center"/>
          </w:tcPr>
          <w:p w14:paraId="30F2306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1D634C" w:rsidRPr="001D634C" w14:paraId="2A96EEC3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6194EFB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18</w:t>
            </w:r>
          </w:p>
        </w:tc>
        <w:tc>
          <w:tcPr>
            <w:tcW w:w="3931" w:type="dxa"/>
          </w:tcPr>
          <w:p w14:paraId="29BE5A17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Сети хозяйственно-бытовой канализации по ул. Ясная, ул. Летняя, ул. Радужная города Каменска-Уральского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0692E6D2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4CADBE2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94335,50</w:t>
            </w:r>
          </w:p>
        </w:tc>
        <w:tc>
          <w:tcPr>
            <w:tcW w:w="1356" w:type="dxa"/>
            <w:vAlign w:val="center"/>
          </w:tcPr>
          <w:p w14:paraId="4065FE3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23D7835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DD5786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178767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5664AF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57724,20</w:t>
            </w:r>
          </w:p>
        </w:tc>
        <w:tc>
          <w:tcPr>
            <w:tcW w:w="1178" w:type="dxa"/>
            <w:vAlign w:val="center"/>
          </w:tcPr>
          <w:p w14:paraId="6055B57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36611,30</w:t>
            </w:r>
          </w:p>
        </w:tc>
        <w:tc>
          <w:tcPr>
            <w:tcW w:w="1321" w:type="dxa"/>
            <w:vAlign w:val="center"/>
          </w:tcPr>
          <w:p w14:paraId="5320C0F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4F102C84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7B52896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19</w:t>
            </w:r>
          </w:p>
        </w:tc>
        <w:tc>
          <w:tcPr>
            <w:tcW w:w="3931" w:type="dxa"/>
          </w:tcPr>
          <w:p w14:paraId="286F0B97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471C766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94335,50</w:t>
            </w:r>
          </w:p>
        </w:tc>
        <w:tc>
          <w:tcPr>
            <w:tcW w:w="1356" w:type="dxa"/>
            <w:vAlign w:val="center"/>
          </w:tcPr>
          <w:p w14:paraId="29F6F90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02BC507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0D66E32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F2542C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37FEDE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57724,20</w:t>
            </w:r>
          </w:p>
        </w:tc>
        <w:tc>
          <w:tcPr>
            <w:tcW w:w="1178" w:type="dxa"/>
            <w:vAlign w:val="center"/>
          </w:tcPr>
          <w:p w14:paraId="2DD6FC2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36611,30</w:t>
            </w:r>
          </w:p>
        </w:tc>
        <w:tc>
          <w:tcPr>
            <w:tcW w:w="1321" w:type="dxa"/>
            <w:vAlign w:val="center"/>
          </w:tcPr>
          <w:p w14:paraId="2B935AD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2B971555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3A8891F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</w:t>
            </w:r>
          </w:p>
        </w:tc>
        <w:tc>
          <w:tcPr>
            <w:tcW w:w="3931" w:type="dxa"/>
          </w:tcPr>
          <w:p w14:paraId="24541ADA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4996F58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94335,50</w:t>
            </w:r>
          </w:p>
        </w:tc>
        <w:tc>
          <w:tcPr>
            <w:tcW w:w="1356" w:type="dxa"/>
            <w:vAlign w:val="center"/>
          </w:tcPr>
          <w:p w14:paraId="3F56688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70F4E22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D93D2B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B07C8A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4AA0A4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57724,20</w:t>
            </w:r>
          </w:p>
        </w:tc>
        <w:tc>
          <w:tcPr>
            <w:tcW w:w="1178" w:type="dxa"/>
            <w:vAlign w:val="center"/>
          </w:tcPr>
          <w:p w14:paraId="6A5954E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36611,30</w:t>
            </w:r>
          </w:p>
        </w:tc>
        <w:tc>
          <w:tcPr>
            <w:tcW w:w="1321" w:type="dxa"/>
            <w:vAlign w:val="center"/>
          </w:tcPr>
          <w:p w14:paraId="001B1F9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1D634C" w:rsidRPr="001D634C" w14:paraId="1D1E57C0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5E1A29E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</w:t>
            </w:r>
          </w:p>
        </w:tc>
        <w:tc>
          <w:tcPr>
            <w:tcW w:w="3931" w:type="dxa"/>
          </w:tcPr>
          <w:p w14:paraId="2CC785B3" w14:textId="77777777" w:rsidR="0034264D" w:rsidRPr="001D634C" w:rsidRDefault="0034264D" w:rsidP="00475B88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Капитальный ремонт сетей водоснабжения и водоотведения в г. Каменске-Уральском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7D60EFA0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0AD5D7E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89809,50</w:t>
            </w:r>
          </w:p>
        </w:tc>
        <w:tc>
          <w:tcPr>
            <w:tcW w:w="1356" w:type="dxa"/>
            <w:vAlign w:val="center"/>
          </w:tcPr>
          <w:p w14:paraId="48C82EF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79163,60</w:t>
            </w:r>
          </w:p>
        </w:tc>
        <w:tc>
          <w:tcPr>
            <w:tcW w:w="1239" w:type="dxa"/>
            <w:vAlign w:val="center"/>
          </w:tcPr>
          <w:p w14:paraId="42BE1A6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2080AD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10645,90</w:t>
            </w:r>
          </w:p>
        </w:tc>
        <w:tc>
          <w:tcPr>
            <w:tcW w:w="1236" w:type="dxa"/>
            <w:vAlign w:val="center"/>
          </w:tcPr>
          <w:p w14:paraId="59945B4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B7F959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589A2B3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D792F7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70DEE8F3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301915B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22</w:t>
            </w:r>
          </w:p>
        </w:tc>
        <w:tc>
          <w:tcPr>
            <w:tcW w:w="3931" w:type="dxa"/>
          </w:tcPr>
          <w:p w14:paraId="4D634428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743A863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55266,90</w:t>
            </w:r>
          </w:p>
        </w:tc>
        <w:tc>
          <w:tcPr>
            <w:tcW w:w="1356" w:type="dxa"/>
            <w:vAlign w:val="center"/>
          </w:tcPr>
          <w:p w14:paraId="043C34C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55266,90</w:t>
            </w:r>
          </w:p>
        </w:tc>
        <w:tc>
          <w:tcPr>
            <w:tcW w:w="1239" w:type="dxa"/>
            <w:vAlign w:val="center"/>
          </w:tcPr>
          <w:p w14:paraId="14C1FB6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0D780D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676250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D763EB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4C5040B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DD0086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1EA84304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329B9F7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23</w:t>
            </w:r>
          </w:p>
        </w:tc>
        <w:tc>
          <w:tcPr>
            <w:tcW w:w="3931" w:type="dxa"/>
          </w:tcPr>
          <w:p w14:paraId="1740CB48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2BC34E1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34542,60</w:t>
            </w:r>
          </w:p>
        </w:tc>
        <w:tc>
          <w:tcPr>
            <w:tcW w:w="1356" w:type="dxa"/>
            <w:vAlign w:val="center"/>
          </w:tcPr>
          <w:p w14:paraId="7E97A66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23896,70</w:t>
            </w:r>
          </w:p>
        </w:tc>
        <w:tc>
          <w:tcPr>
            <w:tcW w:w="1239" w:type="dxa"/>
            <w:vAlign w:val="center"/>
          </w:tcPr>
          <w:p w14:paraId="1AD7229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A56FA2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10645,90</w:t>
            </w:r>
          </w:p>
        </w:tc>
        <w:tc>
          <w:tcPr>
            <w:tcW w:w="1236" w:type="dxa"/>
            <w:vAlign w:val="center"/>
          </w:tcPr>
          <w:p w14:paraId="05C7C1A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B5DC7F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37CD187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230368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1EDD934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381FBAD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24</w:t>
            </w:r>
          </w:p>
        </w:tc>
        <w:tc>
          <w:tcPr>
            <w:tcW w:w="3931" w:type="dxa"/>
          </w:tcPr>
          <w:p w14:paraId="34504B8F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работы, </w:t>
            </w:r>
          </w:p>
          <w:p w14:paraId="076F8B4A" w14:textId="77777777" w:rsidR="0034264D" w:rsidRPr="001D634C" w:rsidRDefault="0034264D" w:rsidP="00475B88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в том числе:    </w:t>
            </w:r>
          </w:p>
        </w:tc>
        <w:tc>
          <w:tcPr>
            <w:tcW w:w="1356" w:type="dxa"/>
            <w:vAlign w:val="center"/>
          </w:tcPr>
          <w:p w14:paraId="5D3F3D4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34542,60</w:t>
            </w:r>
          </w:p>
        </w:tc>
        <w:tc>
          <w:tcPr>
            <w:tcW w:w="1356" w:type="dxa"/>
            <w:vAlign w:val="center"/>
          </w:tcPr>
          <w:p w14:paraId="5E1F54E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23896,70</w:t>
            </w:r>
          </w:p>
        </w:tc>
        <w:tc>
          <w:tcPr>
            <w:tcW w:w="1239" w:type="dxa"/>
            <w:vAlign w:val="center"/>
          </w:tcPr>
          <w:p w14:paraId="730979B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D8F19C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10645,90</w:t>
            </w:r>
          </w:p>
        </w:tc>
        <w:tc>
          <w:tcPr>
            <w:tcW w:w="1236" w:type="dxa"/>
            <w:vAlign w:val="center"/>
          </w:tcPr>
          <w:p w14:paraId="05DBC47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B0D3B1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25A1834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035258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</w:tr>
      <w:tr w:rsidR="001D634C" w:rsidRPr="001D634C" w14:paraId="3AFC2FDB" w14:textId="77777777" w:rsidTr="00475B88">
        <w:trPr>
          <w:trHeight w:val="2066"/>
        </w:trPr>
        <w:tc>
          <w:tcPr>
            <w:tcW w:w="575" w:type="dxa"/>
            <w:vAlign w:val="center"/>
          </w:tcPr>
          <w:p w14:paraId="2CB270F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</w:t>
            </w:r>
          </w:p>
        </w:tc>
        <w:tc>
          <w:tcPr>
            <w:tcW w:w="3931" w:type="dxa"/>
          </w:tcPr>
          <w:p w14:paraId="54A47BBC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Капитальный ремонт водопровода Вод. сеть к индивид. поселку Алюминиевая (инв. № 00016783) (участок водовода от насосной станции по ул. Мамина-Сибиряка, 18 до ул. Алюминиевая, 46 (Ду 300 мм протяженностью 422 м),</w:t>
            </w:r>
          </w:p>
          <w:p w14:paraId="452BCA7E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3C040C8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17743,70</w:t>
            </w:r>
          </w:p>
        </w:tc>
        <w:tc>
          <w:tcPr>
            <w:tcW w:w="1356" w:type="dxa"/>
            <w:vAlign w:val="center"/>
          </w:tcPr>
          <w:p w14:paraId="02617F3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17743,70</w:t>
            </w:r>
          </w:p>
        </w:tc>
        <w:tc>
          <w:tcPr>
            <w:tcW w:w="1239" w:type="dxa"/>
            <w:vAlign w:val="center"/>
          </w:tcPr>
          <w:p w14:paraId="7159671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0DD4097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A7AEDD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9026CD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6D16BFA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CC48A5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2DD3A122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77C4AEE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26</w:t>
            </w:r>
          </w:p>
        </w:tc>
        <w:tc>
          <w:tcPr>
            <w:tcW w:w="3931" w:type="dxa"/>
          </w:tcPr>
          <w:p w14:paraId="4F761B7F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0109B9A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12387,50</w:t>
            </w:r>
          </w:p>
        </w:tc>
        <w:tc>
          <w:tcPr>
            <w:tcW w:w="1356" w:type="dxa"/>
            <w:vAlign w:val="center"/>
          </w:tcPr>
          <w:p w14:paraId="6D24A97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12387,50</w:t>
            </w:r>
          </w:p>
        </w:tc>
        <w:tc>
          <w:tcPr>
            <w:tcW w:w="1239" w:type="dxa"/>
            <w:vAlign w:val="center"/>
          </w:tcPr>
          <w:p w14:paraId="32870E7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0243639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E51838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830D2A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140E290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E48117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21B09F11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2AD95C2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27</w:t>
            </w:r>
          </w:p>
        </w:tc>
        <w:tc>
          <w:tcPr>
            <w:tcW w:w="3931" w:type="dxa"/>
          </w:tcPr>
          <w:p w14:paraId="6FB15D52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0255F71F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36F61C2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5356,20</w:t>
            </w:r>
          </w:p>
        </w:tc>
        <w:tc>
          <w:tcPr>
            <w:tcW w:w="1356" w:type="dxa"/>
            <w:vAlign w:val="center"/>
          </w:tcPr>
          <w:p w14:paraId="1AA1FCD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5356,20</w:t>
            </w:r>
          </w:p>
        </w:tc>
        <w:tc>
          <w:tcPr>
            <w:tcW w:w="1239" w:type="dxa"/>
            <w:vAlign w:val="center"/>
          </w:tcPr>
          <w:p w14:paraId="536E000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3E03D54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41AACC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E627AB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230BDD4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935029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2E6EB690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0FD3049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</w:t>
            </w:r>
          </w:p>
        </w:tc>
        <w:tc>
          <w:tcPr>
            <w:tcW w:w="3931" w:type="dxa"/>
          </w:tcPr>
          <w:p w14:paraId="2D644EFB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</w:t>
            </w:r>
          </w:p>
          <w:p w14:paraId="7C36AE26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работы</w:t>
            </w:r>
          </w:p>
        </w:tc>
        <w:tc>
          <w:tcPr>
            <w:tcW w:w="1356" w:type="dxa"/>
            <w:vAlign w:val="center"/>
          </w:tcPr>
          <w:p w14:paraId="58C3E62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5356,20</w:t>
            </w:r>
          </w:p>
        </w:tc>
        <w:tc>
          <w:tcPr>
            <w:tcW w:w="1356" w:type="dxa"/>
            <w:vAlign w:val="center"/>
          </w:tcPr>
          <w:p w14:paraId="6E6089C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5356,20</w:t>
            </w:r>
          </w:p>
        </w:tc>
        <w:tc>
          <w:tcPr>
            <w:tcW w:w="1239" w:type="dxa"/>
            <w:vAlign w:val="center"/>
          </w:tcPr>
          <w:p w14:paraId="089298E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B01527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CC6DE4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44930D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36E4729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50DD34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76855736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685E8AA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</w:t>
            </w:r>
          </w:p>
        </w:tc>
        <w:tc>
          <w:tcPr>
            <w:tcW w:w="3931" w:type="dxa"/>
          </w:tcPr>
          <w:p w14:paraId="0DFA086E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Капитальный ремонт водопровода Вод. сеть, Горная (участок водопроводной сети от ул. Горная, 16 до ул. Горная, 28) (инв. </w:t>
            </w:r>
          </w:p>
          <w:p w14:paraId="4C221CAE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№ 00016212), протяжённость 130 м., в том числе:</w:t>
            </w:r>
          </w:p>
        </w:tc>
        <w:tc>
          <w:tcPr>
            <w:tcW w:w="1356" w:type="dxa"/>
            <w:vAlign w:val="center"/>
          </w:tcPr>
          <w:p w14:paraId="53B32C4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1418,20</w:t>
            </w:r>
          </w:p>
        </w:tc>
        <w:tc>
          <w:tcPr>
            <w:tcW w:w="1356" w:type="dxa"/>
            <w:vAlign w:val="center"/>
          </w:tcPr>
          <w:p w14:paraId="1BB7982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1418,20</w:t>
            </w:r>
          </w:p>
        </w:tc>
        <w:tc>
          <w:tcPr>
            <w:tcW w:w="1239" w:type="dxa"/>
            <w:vAlign w:val="center"/>
          </w:tcPr>
          <w:p w14:paraId="6D551EF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59264F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C38333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311BCF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3A8A3BF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42B91C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F6884E3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746FA87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</w:t>
            </w:r>
          </w:p>
        </w:tc>
        <w:tc>
          <w:tcPr>
            <w:tcW w:w="3931" w:type="dxa"/>
          </w:tcPr>
          <w:p w14:paraId="7A9F45E1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4B48C8C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990,10</w:t>
            </w:r>
          </w:p>
        </w:tc>
        <w:tc>
          <w:tcPr>
            <w:tcW w:w="1356" w:type="dxa"/>
            <w:vAlign w:val="center"/>
          </w:tcPr>
          <w:p w14:paraId="424BD78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990,10</w:t>
            </w:r>
          </w:p>
        </w:tc>
        <w:tc>
          <w:tcPr>
            <w:tcW w:w="1239" w:type="dxa"/>
            <w:vAlign w:val="center"/>
          </w:tcPr>
          <w:p w14:paraId="72994B2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DE639C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443F3F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3DF4299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5AED842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4F3289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FCB802B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47BEF17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31</w:t>
            </w:r>
          </w:p>
        </w:tc>
        <w:tc>
          <w:tcPr>
            <w:tcW w:w="3931" w:type="dxa"/>
          </w:tcPr>
          <w:p w14:paraId="03429636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2C8954A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428,10</w:t>
            </w:r>
          </w:p>
        </w:tc>
        <w:tc>
          <w:tcPr>
            <w:tcW w:w="1356" w:type="dxa"/>
            <w:vAlign w:val="center"/>
          </w:tcPr>
          <w:p w14:paraId="2B809B7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428,10</w:t>
            </w:r>
          </w:p>
        </w:tc>
        <w:tc>
          <w:tcPr>
            <w:tcW w:w="1239" w:type="dxa"/>
            <w:vAlign w:val="center"/>
          </w:tcPr>
          <w:p w14:paraId="7FD972E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419209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3042EA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327D8DF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15BAF38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01E270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3F2AB33E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1D00E8E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32</w:t>
            </w:r>
          </w:p>
        </w:tc>
        <w:tc>
          <w:tcPr>
            <w:tcW w:w="3931" w:type="dxa"/>
          </w:tcPr>
          <w:p w14:paraId="46F3ECB7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</w:t>
            </w:r>
          </w:p>
          <w:p w14:paraId="16CCF98E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работы</w:t>
            </w:r>
          </w:p>
        </w:tc>
        <w:tc>
          <w:tcPr>
            <w:tcW w:w="1356" w:type="dxa"/>
            <w:vAlign w:val="center"/>
          </w:tcPr>
          <w:p w14:paraId="508E849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428,10</w:t>
            </w:r>
          </w:p>
        </w:tc>
        <w:tc>
          <w:tcPr>
            <w:tcW w:w="1356" w:type="dxa"/>
            <w:vAlign w:val="center"/>
          </w:tcPr>
          <w:p w14:paraId="0681840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428,10</w:t>
            </w:r>
          </w:p>
        </w:tc>
        <w:tc>
          <w:tcPr>
            <w:tcW w:w="1239" w:type="dxa"/>
            <w:vAlign w:val="center"/>
          </w:tcPr>
          <w:p w14:paraId="31B3AF7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55FC37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5DABED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3D9102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794EA42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8FB63A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1AC50ADB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642B267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33</w:t>
            </w:r>
          </w:p>
        </w:tc>
        <w:tc>
          <w:tcPr>
            <w:tcW w:w="3931" w:type="dxa"/>
          </w:tcPr>
          <w:p w14:paraId="667088DC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Капитальный ремонт водопровода от площадки станции очистки до ул. Челябинская Ду500 (инв.№00016229) в районе пгт Мартюш, в том числе:</w:t>
            </w:r>
          </w:p>
        </w:tc>
        <w:tc>
          <w:tcPr>
            <w:tcW w:w="1356" w:type="dxa"/>
            <w:vAlign w:val="center"/>
          </w:tcPr>
          <w:p w14:paraId="063F5F0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60001,70</w:t>
            </w:r>
          </w:p>
        </w:tc>
        <w:tc>
          <w:tcPr>
            <w:tcW w:w="1356" w:type="dxa"/>
            <w:vAlign w:val="center"/>
          </w:tcPr>
          <w:p w14:paraId="482C5F3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60001,70</w:t>
            </w:r>
          </w:p>
        </w:tc>
        <w:tc>
          <w:tcPr>
            <w:tcW w:w="1239" w:type="dxa"/>
            <w:vAlign w:val="center"/>
          </w:tcPr>
          <w:p w14:paraId="694E71A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016A693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A520A4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861870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0086348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7999A6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3A4F292F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143E43A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34</w:t>
            </w:r>
          </w:p>
        </w:tc>
        <w:tc>
          <w:tcPr>
            <w:tcW w:w="3931" w:type="dxa"/>
          </w:tcPr>
          <w:p w14:paraId="33B6648A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773BDA2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41889,30</w:t>
            </w:r>
          </w:p>
        </w:tc>
        <w:tc>
          <w:tcPr>
            <w:tcW w:w="1356" w:type="dxa"/>
            <w:vAlign w:val="center"/>
          </w:tcPr>
          <w:p w14:paraId="4E2DB43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41889,30</w:t>
            </w:r>
          </w:p>
        </w:tc>
        <w:tc>
          <w:tcPr>
            <w:tcW w:w="1239" w:type="dxa"/>
            <w:vAlign w:val="center"/>
          </w:tcPr>
          <w:p w14:paraId="4A682B2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94C4A5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ECCB6E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E91D12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2B127E9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F8F5F7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97FB74F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09EBC3C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</w:t>
            </w:r>
          </w:p>
        </w:tc>
        <w:tc>
          <w:tcPr>
            <w:tcW w:w="3931" w:type="dxa"/>
          </w:tcPr>
          <w:p w14:paraId="34C23249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190FEC9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18112,40</w:t>
            </w:r>
          </w:p>
        </w:tc>
        <w:tc>
          <w:tcPr>
            <w:tcW w:w="1356" w:type="dxa"/>
            <w:vAlign w:val="center"/>
          </w:tcPr>
          <w:p w14:paraId="12F34C8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18112,40</w:t>
            </w:r>
          </w:p>
        </w:tc>
        <w:tc>
          <w:tcPr>
            <w:tcW w:w="1239" w:type="dxa"/>
            <w:vAlign w:val="center"/>
          </w:tcPr>
          <w:p w14:paraId="1ACC507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B384C5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9D4536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1918FE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584A952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0495CF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415F7D54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13A8342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36</w:t>
            </w:r>
          </w:p>
        </w:tc>
        <w:tc>
          <w:tcPr>
            <w:tcW w:w="3931" w:type="dxa"/>
          </w:tcPr>
          <w:p w14:paraId="36E5AFEF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строительно-монтажные работы</w:t>
            </w:r>
          </w:p>
        </w:tc>
        <w:tc>
          <w:tcPr>
            <w:tcW w:w="1356" w:type="dxa"/>
            <w:vAlign w:val="center"/>
          </w:tcPr>
          <w:p w14:paraId="249B2FA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18112,40</w:t>
            </w:r>
          </w:p>
        </w:tc>
        <w:tc>
          <w:tcPr>
            <w:tcW w:w="1356" w:type="dxa"/>
            <w:vAlign w:val="center"/>
          </w:tcPr>
          <w:p w14:paraId="707FEC9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18112,40</w:t>
            </w:r>
          </w:p>
        </w:tc>
        <w:tc>
          <w:tcPr>
            <w:tcW w:w="1239" w:type="dxa"/>
            <w:vAlign w:val="center"/>
          </w:tcPr>
          <w:p w14:paraId="76A51FC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37C1AA2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BA97A4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FC5B78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6F1EDB4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DCE60A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27F72A0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0757C70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37</w:t>
            </w:r>
          </w:p>
        </w:tc>
        <w:tc>
          <w:tcPr>
            <w:tcW w:w="3931" w:type="dxa"/>
          </w:tcPr>
          <w:p w14:paraId="4D7A096A" w14:textId="4D33CDA5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Капитальный ремонт водопровода Вод. сеть З. Космодемьянской, Лесная, Трубная (участок водопроводной сети д. 160 мм по ул. Лесная от колодца у жилого дома № 23 по ул. Зои Космодемьянской до колодца у жилого дома № 19 по ул. Беляева), в том числе:</w:t>
            </w:r>
          </w:p>
        </w:tc>
        <w:tc>
          <w:tcPr>
            <w:tcW w:w="1356" w:type="dxa"/>
            <w:vAlign w:val="center"/>
          </w:tcPr>
          <w:p w14:paraId="5DC80D1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1710,60</w:t>
            </w:r>
          </w:p>
        </w:tc>
        <w:tc>
          <w:tcPr>
            <w:tcW w:w="1356" w:type="dxa"/>
            <w:vAlign w:val="center"/>
          </w:tcPr>
          <w:p w14:paraId="5EABD0B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0072419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3A4AFA2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1710,60</w:t>
            </w:r>
          </w:p>
        </w:tc>
        <w:tc>
          <w:tcPr>
            <w:tcW w:w="1236" w:type="dxa"/>
            <w:vAlign w:val="center"/>
          </w:tcPr>
          <w:p w14:paraId="696C4C4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AB7A42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72221E6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1F516F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2C68E688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7E5D3CF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38</w:t>
            </w:r>
          </w:p>
        </w:tc>
        <w:tc>
          <w:tcPr>
            <w:tcW w:w="3931" w:type="dxa"/>
          </w:tcPr>
          <w:p w14:paraId="59F9A015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587F2E4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22036A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48DDC07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E2CA11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12CDAB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00CFF6A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4536196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779F2E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3CE4EFF5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4F60BBF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39</w:t>
            </w:r>
          </w:p>
        </w:tc>
        <w:tc>
          <w:tcPr>
            <w:tcW w:w="3931" w:type="dxa"/>
          </w:tcPr>
          <w:p w14:paraId="4D187E73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3FB7DBB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1710,60</w:t>
            </w:r>
          </w:p>
        </w:tc>
        <w:tc>
          <w:tcPr>
            <w:tcW w:w="1356" w:type="dxa"/>
            <w:vAlign w:val="center"/>
          </w:tcPr>
          <w:p w14:paraId="0B73EDF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797C0BD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6DE45E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1710,60</w:t>
            </w:r>
          </w:p>
        </w:tc>
        <w:tc>
          <w:tcPr>
            <w:tcW w:w="1236" w:type="dxa"/>
            <w:vAlign w:val="center"/>
          </w:tcPr>
          <w:p w14:paraId="382C042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0BA7710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31A904B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C26F07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7BE2EDFD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35D6703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3931" w:type="dxa"/>
          </w:tcPr>
          <w:p w14:paraId="7E9B71CC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строительно-монтажные работы</w:t>
            </w:r>
          </w:p>
        </w:tc>
        <w:tc>
          <w:tcPr>
            <w:tcW w:w="1356" w:type="dxa"/>
            <w:vAlign w:val="center"/>
          </w:tcPr>
          <w:p w14:paraId="2C69A96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1710,60</w:t>
            </w:r>
          </w:p>
        </w:tc>
        <w:tc>
          <w:tcPr>
            <w:tcW w:w="1356" w:type="dxa"/>
            <w:vAlign w:val="center"/>
          </w:tcPr>
          <w:p w14:paraId="6C95A06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433849A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16EF77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1710,60</w:t>
            </w:r>
          </w:p>
        </w:tc>
        <w:tc>
          <w:tcPr>
            <w:tcW w:w="1236" w:type="dxa"/>
            <w:vAlign w:val="center"/>
          </w:tcPr>
          <w:p w14:paraId="791881F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3C3EFCF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577B123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7762E8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16C6D108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4BD10F0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41</w:t>
            </w:r>
          </w:p>
        </w:tc>
        <w:tc>
          <w:tcPr>
            <w:tcW w:w="3931" w:type="dxa"/>
          </w:tcPr>
          <w:p w14:paraId="2E3A4CCC" w14:textId="28ECD0A2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Капитальный ремонт объекта: «Глав напорн. коллектор от КНС 2а» (инв. №00030989) (участок напорного коллектора в районе дома ул. Челябинская, 29а до камеры гашения 1 по ул. Каменская,67а, протяженность 160 м). Этап 2.», в том числе:</w:t>
            </w:r>
          </w:p>
        </w:tc>
        <w:tc>
          <w:tcPr>
            <w:tcW w:w="1356" w:type="dxa"/>
            <w:vAlign w:val="center"/>
          </w:tcPr>
          <w:p w14:paraId="0DA0EC0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8935,30</w:t>
            </w:r>
          </w:p>
        </w:tc>
        <w:tc>
          <w:tcPr>
            <w:tcW w:w="1356" w:type="dxa"/>
            <w:vAlign w:val="center"/>
          </w:tcPr>
          <w:p w14:paraId="718A972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6CD6E87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0BA05FB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8935,30</w:t>
            </w:r>
          </w:p>
        </w:tc>
        <w:tc>
          <w:tcPr>
            <w:tcW w:w="1236" w:type="dxa"/>
            <w:vAlign w:val="center"/>
          </w:tcPr>
          <w:p w14:paraId="2284C48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A7428B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354BAF4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38F2D3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23B8D49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644DD3E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</w:t>
            </w:r>
          </w:p>
        </w:tc>
        <w:tc>
          <w:tcPr>
            <w:tcW w:w="3931" w:type="dxa"/>
          </w:tcPr>
          <w:p w14:paraId="18C7475F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3009C40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1B31DF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4F90334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A0C731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AA7A4E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0C6DF53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7164AA3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DE340D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47C1149B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51A81C2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</w:t>
            </w:r>
          </w:p>
        </w:tc>
        <w:tc>
          <w:tcPr>
            <w:tcW w:w="3931" w:type="dxa"/>
          </w:tcPr>
          <w:p w14:paraId="394D274A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5FE905E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8935,30</w:t>
            </w:r>
          </w:p>
        </w:tc>
        <w:tc>
          <w:tcPr>
            <w:tcW w:w="1356" w:type="dxa"/>
            <w:vAlign w:val="center"/>
          </w:tcPr>
          <w:p w14:paraId="0994DF8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2F4F87F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91F233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8935,30</w:t>
            </w:r>
          </w:p>
        </w:tc>
        <w:tc>
          <w:tcPr>
            <w:tcW w:w="1236" w:type="dxa"/>
            <w:vAlign w:val="center"/>
          </w:tcPr>
          <w:p w14:paraId="5A968F5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D066D8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5AA3A05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24BF9F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38230712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554047A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44</w:t>
            </w:r>
          </w:p>
        </w:tc>
        <w:tc>
          <w:tcPr>
            <w:tcW w:w="3931" w:type="dxa"/>
          </w:tcPr>
          <w:p w14:paraId="1E0A17EE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строительно-монтажные работы</w:t>
            </w:r>
          </w:p>
        </w:tc>
        <w:tc>
          <w:tcPr>
            <w:tcW w:w="1356" w:type="dxa"/>
            <w:vAlign w:val="center"/>
          </w:tcPr>
          <w:p w14:paraId="0444D0C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8935,30</w:t>
            </w:r>
          </w:p>
        </w:tc>
        <w:tc>
          <w:tcPr>
            <w:tcW w:w="1356" w:type="dxa"/>
            <w:vAlign w:val="center"/>
          </w:tcPr>
          <w:p w14:paraId="5F09B7B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12DA7A8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29BF8C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8935,30</w:t>
            </w:r>
          </w:p>
        </w:tc>
        <w:tc>
          <w:tcPr>
            <w:tcW w:w="1236" w:type="dxa"/>
            <w:vAlign w:val="center"/>
          </w:tcPr>
          <w:p w14:paraId="14A361F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AF2877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2542C8C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E1E36A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60C1597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32D3210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</w:t>
            </w:r>
          </w:p>
        </w:tc>
        <w:tc>
          <w:tcPr>
            <w:tcW w:w="3931" w:type="dxa"/>
          </w:tcPr>
          <w:p w14:paraId="68A7853A" w14:textId="77777777" w:rsidR="0034264D" w:rsidRPr="001D634C" w:rsidRDefault="0034264D" w:rsidP="00475B88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Канализация фекальная № 5. Инв. № 00030803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7DAEE0ED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38F7E2A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28299,90</w:t>
            </w:r>
          </w:p>
        </w:tc>
        <w:tc>
          <w:tcPr>
            <w:tcW w:w="1356" w:type="dxa"/>
            <w:vAlign w:val="center"/>
          </w:tcPr>
          <w:p w14:paraId="18BEF29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28299,90</w:t>
            </w:r>
          </w:p>
        </w:tc>
        <w:tc>
          <w:tcPr>
            <w:tcW w:w="1239" w:type="dxa"/>
            <w:vAlign w:val="center"/>
          </w:tcPr>
          <w:p w14:paraId="706C6C9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0A8F5E8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92A7AB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DB2D39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406C0D2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C41DEC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</w:tr>
      <w:tr w:rsidR="001D634C" w:rsidRPr="001D634C" w14:paraId="3156F5BA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28A51C8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46</w:t>
            </w:r>
          </w:p>
        </w:tc>
        <w:tc>
          <w:tcPr>
            <w:tcW w:w="3931" w:type="dxa"/>
          </w:tcPr>
          <w:p w14:paraId="6143EBE9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в том числе </w:t>
            </w:r>
          </w:p>
        </w:tc>
        <w:tc>
          <w:tcPr>
            <w:tcW w:w="1356" w:type="dxa"/>
            <w:vAlign w:val="center"/>
          </w:tcPr>
          <w:p w14:paraId="05BE426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28299,90</w:t>
            </w:r>
          </w:p>
        </w:tc>
        <w:tc>
          <w:tcPr>
            <w:tcW w:w="1356" w:type="dxa"/>
            <w:vAlign w:val="center"/>
          </w:tcPr>
          <w:p w14:paraId="6F07484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28299,90</w:t>
            </w:r>
          </w:p>
        </w:tc>
        <w:tc>
          <w:tcPr>
            <w:tcW w:w="1239" w:type="dxa"/>
            <w:vAlign w:val="center"/>
          </w:tcPr>
          <w:p w14:paraId="056DCA1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FEE30E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FD75E1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440A2F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0EB7DF8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F08028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792F0F76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701DA8E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47</w:t>
            </w:r>
          </w:p>
        </w:tc>
        <w:tc>
          <w:tcPr>
            <w:tcW w:w="3931" w:type="dxa"/>
          </w:tcPr>
          <w:p w14:paraId="3CE47E14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строительно-монтажные работы</w:t>
            </w:r>
          </w:p>
        </w:tc>
        <w:tc>
          <w:tcPr>
            <w:tcW w:w="1356" w:type="dxa"/>
            <w:vAlign w:val="center"/>
          </w:tcPr>
          <w:p w14:paraId="24C5A3E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28299,90</w:t>
            </w:r>
          </w:p>
        </w:tc>
        <w:tc>
          <w:tcPr>
            <w:tcW w:w="1356" w:type="dxa"/>
            <w:vAlign w:val="center"/>
          </w:tcPr>
          <w:p w14:paraId="4D2D983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28299,90</w:t>
            </w:r>
          </w:p>
        </w:tc>
        <w:tc>
          <w:tcPr>
            <w:tcW w:w="1239" w:type="dxa"/>
            <w:vAlign w:val="center"/>
          </w:tcPr>
          <w:p w14:paraId="6934E11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CAB7C1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9C4E85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212CF0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469C8BC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EAACAB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4D7902CC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1D712B5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48</w:t>
            </w:r>
          </w:p>
        </w:tc>
        <w:tc>
          <w:tcPr>
            <w:tcW w:w="3931" w:type="dxa"/>
          </w:tcPr>
          <w:p w14:paraId="19994E41" w14:textId="77777777" w:rsidR="0034264D" w:rsidRPr="001D634C" w:rsidRDefault="0034264D" w:rsidP="00475B88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Реконструкция тепловых сетей </w:t>
            </w:r>
          </w:p>
          <w:p w14:paraId="295BC152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в г. Каменске-Уральском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401438FC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62DAFF5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15078,50</w:t>
            </w:r>
          </w:p>
        </w:tc>
        <w:tc>
          <w:tcPr>
            <w:tcW w:w="1356" w:type="dxa"/>
            <w:vAlign w:val="center"/>
          </w:tcPr>
          <w:p w14:paraId="0682F77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78,50</w:t>
            </w:r>
          </w:p>
        </w:tc>
        <w:tc>
          <w:tcPr>
            <w:tcW w:w="1239" w:type="dxa"/>
            <w:vAlign w:val="center"/>
          </w:tcPr>
          <w:p w14:paraId="695B520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184" w:type="dxa"/>
            <w:vAlign w:val="center"/>
          </w:tcPr>
          <w:p w14:paraId="6F68098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5415D9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37B0983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0CCC437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344B24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</w:tr>
      <w:tr w:rsidR="001D634C" w:rsidRPr="001D634C" w14:paraId="4488D0C6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366D293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49</w:t>
            </w:r>
          </w:p>
        </w:tc>
        <w:tc>
          <w:tcPr>
            <w:tcW w:w="3931" w:type="dxa"/>
          </w:tcPr>
          <w:p w14:paraId="14D42743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29F2F2D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15078,50</w:t>
            </w:r>
          </w:p>
        </w:tc>
        <w:tc>
          <w:tcPr>
            <w:tcW w:w="1356" w:type="dxa"/>
            <w:vAlign w:val="center"/>
          </w:tcPr>
          <w:p w14:paraId="685B9A4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78,50</w:t>
            </w:r>
          </w:p>
        </w:tc>
        <w:tc>
          <w:tcPr>
            <w:tcW w:w="1239" w:type="dxa"/>
            <w:vAlign w:val="center"/>
          </w:tcPr>
          <w:p w14:paraId="1D3A135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184" w:type="dxa"/>
            <w:vAlign w:val="center"/>
          </w:tcPr>
          <w:p w14:paraId="58040AD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E2133C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ACBFFF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0F27295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C6A493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24E22677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4FBE228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</w:t>
            </w:r>
          </w:p>
        </w:tc>
        <w:tc>
          <w:tcPr>
            <w:tcW w:w="3931" w:type="dxa"/>
          </w:tcPr>
          <w:p w14:paraId="4C3EA241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строительно-монтажные работы, в том числе:</w:t>
            </w:r>
          </w:p>
        </w:tc>
        <w:tc>
          <w:tcPr>
            <w:tcW w:w="1356" w:type="dxa"/>
            <w:vAlign w:val="center"/>
          </w:tcPr>
          <w:p w14:paraId="19E366F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15078,50</w:t>
            </w:r>
          </w:p>
        </w:tc>
        <w:tc>
          <w:tcPr>
            <w:tcW w:w="1356" w:type="dxa"/>
            <w:vAlign w:val="center"/>
          </w:tcPr>
          <w:p w14:paraId="43F1D2E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78,50</w:t>
            </w:r>
          </w:p>
        </w:tc>
        <w:tc>
          <w:tcPr>
            <w:tcW w:w="1239" w:type="dxa"/>
            <w:vAlign w:val="center"/>
          </w:tcPr>
          <w:p w14:paraId="2F355C4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184" w:type="dxa"/>
            <w:vAlign w:val="center"/>
          </w:tcPr>
          <w:p w14:paraId="2D21367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E33D2B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528967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1122471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B0E766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42760583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12EA683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51</w:t>
            </w:r>
          </w:p>
        </w:tc>
        <w:tc>
          <w:tcPr>
            <w:tcW w:w="3931" w:type="dxa"/>
          </w:tcPr>
          <w:p w14:paraId="45ADD12A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Реконструкция тепловых сетей от Т46 (ул. Челябинская, 12) до КМ 30-2 (ул. Алюминиевая, 58). Участок от Т63-1 (ул. Алюминиевая, 72) до насосной станции ул. Калинина, в том числе:</w:t>
            </w:r>
          </w:p>
        </w:tc>
        <w:tc>
          <w:tcPr>
            <w:tcW w:w="1356" w:type="dxa"/>
            <w:vAlign w:val="center"/>
          </w:tcPr>
          <w:p w14:paraId="383E0C6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15078,50</w:t>
            </w:r>
          </w:p>
        </w:tc>
        <w:tc>
          <w:tcPr>
            <w:tcW w:w="1356" w:type="dxa"/>
            <w:vAlign w:val="center"/>
          </w:tcPr>
          <w:p w14:paraId="3F6EA49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78,50</w:t>
            </w:r>
          </w:p>
        </w:tc>
        <w:tc>
          <w:tcPr>
            <w:tcW w:w="1239" w:type="dxa"/>
            <w:vAlign w:val="center"/>
          </w:tcPr>
          <w:p w14:paraId="12ACC7D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184" w:type="dxa"/>
            <w:vAlign w:val="center"/>
          </w:tcPr>
          <w:p w14:paraId="097A4EA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429341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BBF3543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616B10F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3760A4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73C4D524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44BE4EC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52</w:t>
            </w:r>
          </w:p>
        </w:tc>
        <w:tc>
          <w:tcPr>
            <w:tcW w:w="3931" w:type="dxa"/>
          </w:tcPr>
          <w:p w14:paraId="53E0059F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544497D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15078,50</w:t>
            </w:r>
          </w:p>
        </w:tc>
        <w:tc>
          <w:tcPr>
            <w:tcW w:w="1356" w:type="dxa"/>
            <w:vAlign w:val="center"/>
          </w:tcPr>
          <w:p w14:paraId="6682600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78,50</w:t>
            </w:r>
          </w:p>
        </w:tc>
        <w:tc>
          <w:tcPr>
            <w:tcW w:w="1239" w:type="dxa"/>
            <w:vAlign w:val="center"/>
          </w:tcPr>
          <w:p w14:paraId="32AB0AF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184" w:type="dxa"/>
            <w:vAlign w:val="center"/>
          </w:tcPr>
          <w:p w14:paraId="66CF98F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52B23C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308550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11B3795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D42B92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3CA44A80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6131C21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53</w:t>
            </w:r>
          </w:p>
        </w:tc>
        <w:tc>
          <w:tcPr>
            <w:tcW w:w="3931" w:type="dxa"/>
          </w:tcPr>
          <w:p w14:paraId="4CEF9125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строительно-монтажные работы</w:t>
            </w:r>
          </w:p>
        </w:tc>
        <w:tc>
          <w:tcPr>
            <w:tcW w:w="1356" w:type="dxa"/>
            <w:vAlign w:val="center"/>
          </w:tcPr>
          <w:p w14:paraId="1DA0196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15078,50</w:t>
            </w:r>
          </w:p>
        </w:tc>
        <w:tc>
          <w:tcPr>
            <w:tcW w:w="1356" w:type="dxa"/>
            <w:vAlign w:val="center"/>
          </w:tcPr>
          <w:p w14:paraId="21FB398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78,50</w:t>
            </w:r>
          </w:p>
        </w:tc>
        <w:tc>
          <w:tcPr>
            <w:tcW w:w="1239" w:type="dxa"/>
            <w:vAlign w:val="center"/>
          </w:tcPr>
          <w:p w14:paraId="3DDB5B0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184" w:type="dxa"/>
            <w:vAlign w:val="center"/>
          </w:tcPr>
          <w:p w14:paraId="233F9A4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A0E1F8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ADC95C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2B6A9FF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487110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3F51B5EF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05CAE30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54</w:t>
            </w:r>
          </w:p>
        </w:tc>
        <w:tc>
          <w:tcPr>
            <w:tcW w:w="3931" w:type="dxa"/>
          </w:tcPr>
          <w:p w14:paraId="537329F3" w14:textId="77777777" w:rsidR="0034264D" w:rsidRPr="001D634C" w:rsidRDefault="0034264D" w:rsidP="00475B88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Капитальный ремонт тепловых сетей в г. Каменске-Уральском, </w:t>
            </w:r>
          </w:p>
          <w:p w14:paraId="041D3CE7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70B6136D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4535,70</w:t>
            </w:r>
          </w:p>
        </w:tc>
        <w:tc>
          <w:tcPr>
            <w:tcW w:w="1356" w:type="dxa"/>
            <w:vAlign w:val="center"/>
          </w:tcPr>
          <w:p w14:paraId="14142E91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654B2EC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04EEB7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4535,70</w:t>
            </w:r>
          </w:p>
        </w:tc>
        <w:tc>
          <w:tcPr>
            <w:tcW w:w="1236" w:type="dxa"/>
            <w:vAlign w:val="center"/>
          </w:tcPr>
          <w:p w14:paraId="3EAC76F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95CE52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7BCFF9E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4B42DE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</w:tr>
      <w:tr w:rsidR="001D634C" w:rsidRPr="001D634C" w14:paraId="5B6995DC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3CBD628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55</w:t>
            </w:r>
          </w:p>
        </w:tc>
        <w:tc>
          <w:tcPr>
            <w:tcW w:w="3931" w:type="dxa"/>
          </w:tcPr>
          <w:p w14:paraId="48797A35" w14:textId="132E8869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Капитальный ремонт объекта: Ремонт тепловых сетей от забора АО «КУМЗ» в границах ул. Восточная, ул. Трудовые Резервы, ул. Южная, в том числе:</w:t>
            </w:r>
          </w:p>
        </w:tc>
        <w:tc>
          <w:tcPr>
            <w:tcW w:w="1356" w:type="dxa"/>
            <w:vAlign w:val="center"/>
          </w:tcPr>
          <w:p w14:paraId="775220B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4535,70</w:t>
            </w:r>
          </w:p>
        </w:tc>
        <w:tc>
          <w:tcPr>
            <w:tcW w:w="1356" w:type="dxa"/>
            <w:vAlign w:val="center"/>
          </w:tcPr>
          <w:p w14:paraId="24BCED2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7EE3F79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0A9F568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4535,70</w:t>
            </w:r>
          </w:p>
        </w:tc>
        <w:tc>
          <w:tcPr>
            <w:tcW w:w="1236" w:type="dxa"/>
            <w:vAlign w:val="center"/>
          </w:tcPr>
          <w:p w14:paraId="1DC7ECF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9D96FE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45A5E98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8FC8AE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62CAB3B0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7CA6FFD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56</w:t>
            </w:r>
          </w:p>
        </w:tc>
        <w:tc>
          <w:tcPr>
            <w:tcW w:w="3931" w:type="dxa"/>
          </w:tcPr>
          <w:p w14:paraId="2DB2FDE2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46C281E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EFF04C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0866985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2EFF45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A7E5FB0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D29BCDA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553ECFD6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5B81A0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94EE787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155C558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57</w:t>
            </w:r>
          </w:p>
        </w:tc>
        <w:tc>
          <w:tcPr>
            <w:tcW w:w="3931" w:type="dxa"/>
          </w:tcPr>
          <w:p w14:paraId="124A2025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40BFE7D5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4535,70</w:t>
            </w:r>
          </w:p>
        </w:tc>
        <w:tc>
          <w:tcPr>
            <w:tcW w:w="1356" w:type="dxa"/>
            <w:vAlign w:val="center"/>
          </w:tcPr>
          <w:p w14:paraId="1D2DBFA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7F1E4B5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83E765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4535,70</w:t>
            </w:r>
          </w:p>
        </w:tc>
        <w:tc>
          <w:tcPr>
            <w:tcW w:w="1236" w:type="dxa"/>
            <w:vAlign w:val="center"/>
          </w:tcPr>
          <w:p w14:paraId="1F4DF68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0CF7E24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1CB17978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F8DADB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34264D" w:rsidRPr="001D634C" w14:paraId="0DC40FF2" w14:textId="77777777" w:rsidTr="00475B88">
        <w:trPr>
          <w:trHeight w:val="340"/>
        </w:trPr>
        <w:tc>
          <w:tcPr>
            <w:tcW w:w="575" w:type="dxa"/>
            <w:vAlign w:val="center"/>
          </w:tcPr>
          <w:p w14:paraId="431504E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58</w:t>
            </w:r>
          </w:p>
        </w:tc>
        <w:tc>
          <w:tcPr>
            <w:tcW w:w="3931" w:type="dxa"/>
          </w:tcPr>
          <w:p w14:paraId="1869EA1C" w14:textId="77777777" w:rsidR="0034264D" w:rsidRPr="001D634C" w:rsidRDefault="0034264D" w:rsidP="00475B88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строительно-монтажные работы</w:t>
            </w:r>
          </w:p>
        </w:tc>
        <w:tc>
          <w:tcPr>
            <w:tcW w:w="1356" w:type="dxa"/>
            <w:vAlign w:val="center"/>
          </w:tcPr>
          <w:p w14:paraId="324705FF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4535,70</w:t>
            </w:r>
          </w:p>
        </w:tc>
        <w:tc>
          <w:tcPr>
            <w:tcW w:w="1356" w:type="dxa"/>
            <w:vAlign w:val="center"/>
          </w:tcPr>
          <w:p w14:paraId="69BDC899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30C581EE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41653F7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4535,70</w:t>
            </w:r>
          </w:p>
        </w:tc>
        <w:tc>
          <w:tcPr>
            <w:tcW w:w="1236" w:type="dxa"/>
            <w:vAlign w:val="center"/>
          </w:tcPr>
          <w:p w14:paraId="079FEFAB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DBA2ACC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0A088604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409F9E2" w14:textId="77777777" w:rsidR="0034264D" w:rsidRPr="001D634C" w:rsidRDefault="0034264D" w:rsidP="00475B8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</w:tbl>
    <w:p w14:paraId="35A47D46" w14:textId="77777777" w:rsidR="0034264D" w:rsidRPr="001D634C" w:rsidRDefault="0034264D" w:rsidP="0034264D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0266AF6A" w14:textId="77777777" w:rsidR="0034264D" w:rsidRPr="001D634C" w:rsidRDefault="0034264D" w:rsidP="0034264D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7DBA01A5" w14:textId="77777777" w:rsidR="001F2083" w:rsidRPr="001D634C" w:rsidRDefault="001F2083" w:rsidP="00E37488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5005DE46" w14:textId="77777777" w:rsidR="00202A5A" w:rsidRPr="001D634C" w:rsidRDefault="00202A5A" w:rsidP="00C3462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2D76AF4C" w14:textId="77777777" w:rsidR="0034264D" w:rsidRPr="001D634C" w:rsidRDefault="0034264D" w:rsidP="00C3462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6C7C930B" w14:textId="77777777" w:rsidR="0034264D" w:rsidRPr="001D634C" w:rsidRDefault="0034264D" w:rsidP="00C3462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381F0DA8" w14:textId="77777777" w:rsidR="00202A5A" w:rsidRPr="001D634C" w:rsidRDefault="00202A5A" w:rsidP="00C3462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4CF67E85" w14:textId="77777777" w:rsidR="00202A5A" w:rsidRPr="001D634C" w:rsidRDefault="00202A5A" w:rsidP="00C3462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3E5A04C8" w14:textId="77777777" w:rsidR="00202A5A" w:rsidRPr="001D634C" w:rsidRDefault="00202A5A" w:rsidP="00C3462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395EB49D" w14:textId="77777777" w:rsidR="00202A5A" w:rsidRPr="001D634C" w:rsidRDefault="00202A5A" w:rsidP="00C3462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1DB9D002" w14:textId="77777777" w:rsidR="00202A5A" w:rsidRPr="001D634C" w:rsidRDefault="00202A5A" w:rsidP="00C3462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1666A858" w14:textId="77777777" w:rsidR="00202A5A" w:rsidRPr="001D634C" w:rsidRDefault="00202A5A" w:rsidP="00C3462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08121577" w14:textId="77777777" w:rsidR="00202A5A" w:rsidRPr="001D634C" w:rsidRDefault="00202A5A" w:rsidP="00C3462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55D870CF" w14:textId="77777777" w:rsidR="00202A5A" w:rsidRPr="001D634C" w:rsidRDefault="00202A5A" w:rsidP="00C3462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3E288AC5" w14:textId="77777777" w:rsidR="00202A5A" w:rsidRPr="001D634C" w:rsidRDefault="00202A5A" w:rsidP="00C3462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77622CA7" w14:textId="77777777" w:rsidR="00202A5A" w:rsidRPr="001D634C" w:rsidRDefault="00202A5A" w:rsidP="00C3462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28BAA804" w14:textId="77777777" w:rsidR="00202A5A" w:rsidRPr="001D634C" w:rsidRDefault="00202A5A" w:rsidP="00C3462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0E32A2F7" w14:textId="77777777" w:rsidR="00202A5A" w:rsidRPr="001D634C" w:rsidRDefault="00202A5A" w:rsidP="00C3462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5B692D6C" w14:textId="1BCC785F" w:rsidR="00C3462E" w:rsidRPr="001D634C" w:rsidRDefault="00C3462E" w:rsidP="00C3462E">
      <w:pPr>
        <w:ind w:right="-2" w:firstLine="10490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Приложение № 13 к Программе</w:t>
      </w:r>
    </w:p>
    <w:p w14:paraId="6D006837" w14:textId="77777777" w:rsidR="00C3462E" w:rsidRPr="001D634C" w:rsidRDefault="00C3462E" w:rsidP="00C3462E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ПЛАН МЕРОПРИЯТИЙ </w:t>
      </w:r>
    </w:p>
    <w:p w14:paraId="35495493" w14:textId="4B666154" w:rsidR="001F2083" w:rsidRPr="001D634C" w:rsidRDefault="00C3462E" w:rsidP="002B497E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по выполнению подпрограммы «Строительство объектов физической культуры и спорта»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62"/>
        <w:gridCol w:w="3896"/>
        <w:gridCol w:w="1240"/>
        <w:gridCol w:w="1240"/>
        <w:gridCol w:w="1240"/>
        <w:gridCol w:w="1240"/>
        <w:gridCol w:w="1240"/>
        <w:gridCol w:w="1240"/>
        <w:gridCol w:w="1241"/>
        <w:gridCol w:w="1321"/>
      </w:tblGrid>
      <w:tr w:rsidR="001D634C" w:rsidRPr="001D634C" w14:paraId="169A5356" w14:textId="77777777" w:rsidTr="009A644E">
        <w:trPr>
          <w:cantSplit/>
          <w:trHeight w:val="340"/>
        </w:trPr>
        <w:tc>
          <w:tcPr>
            <w:tcW w:w="662" w:type="dxa"/>
            <w:vMerge w:val="restart"/>
            <w:textDirection w:val="btLr"/>
            <w:vAlign w:val="center"/>
          </w:tcPr>
          <w:p w14:paraId="1E2052D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896" w:type="dxa"/>
            <w:vMerge w:val="restart"/>
            <w:vAlign w:val="center"/>
          </w:tcPr>
          <w:p w14:paraId="5917F05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8681" w:type="dxa"/>
            <w:gridSpan w:val="7"/>
            <w:vAlign w:val="center"/>
          </w:tcPr>
          <w:p w14:paraId="066CA78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1162CE8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1D634C" w:rsidRPr="001D634C" w14:paraId="4DF18CAC" w14:textId="77777777" w:rsidTr="009A644E">
        <w:tc>
          <w:tcPr>
            <w:tcW w:w="662" w:type="dxa"/>
            <w:vMerge/>
          </w:tcPr>
          <w:p w14:paraId="397BBD7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896" w:type="dxa"/>
            <w:vMerge/>
          </w:tcPr>
          <w:p w14:paraId="5B216DE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14:paraId="2C821CA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240" w:type="dxa"/>
            <w:vAlign w:val="center"/>
          </w:tcPr>
          <w:p w14:paraId="1692BF9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16CCB3D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61AEFA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1267CEC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240" w:type="dxa"/>
            <w:vAlign w:val="center"/>
          </w:tcPr>
          <w:p w14:paraId="33737EB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70D1A3B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3583D21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1D1FB85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240" w:type="dxa"/>
            <w:vAlign w:val="center"/>
          </w:tcPr>
          <w:p w14:paraId="64F092D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7C3F024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1847170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7A4BABC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40" w:type="dxa"/>
            <w:vAlign w:val="center"/>
          </w:tcPr>
          <w:p w14:paraId="4409E6A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4AE199B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BD2B22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6D0A917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240" w:type="dxa"/>
            <w:vAlign w:val="center"/>
          </w:tcPr>
          <w:p w14:paraId="497B344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169194E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6A097D1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090FBC4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241" w:type="dxa"/>
            <w:vAlign w:val="center"/>
          </w:tcPr>
          <w:p w14:paraId="3BB6FE7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764CA25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74FD13F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2BF49AD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61E5F4E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D634C" w:rsidRPr="001D634C" w14:paraId="3869412A" w14:textId="77777777" w:rsidTr="009A644E">
        <w:trPr>
          <w:trHeight w:val="283"/>
        </w:trPr>
        <w:tc>
          <w:tcPr>
            <w:tcW w:w="662" w:type="dxa"/>
          </w:tcPr>
          <w:p w14:paraId="46AE904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896" w:type="dxa"/>
            <w:vAlign w:val="center"/>
          </w:tcPr>
          <w:p w14:paraId="31E0EB6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</w:tcPr>
          <w:p w14:paraId="1CB477F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</w:tcPr>
          <w:p w14:paraId="526AD72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</w:tcPr>
          <w:p w14:paraId="67CCFB9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</w:tcPr>
          <w:p w14:paraId="3DDD86F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</w:tcPr>
          <w:p w14:paraId="768F456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</w:tcPr>
          <w:p w14:paraId="7167AAC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</w:tcPr>
          <w:p w14:paraId="310EC2F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</w:tcPr>
          <w:p w14:paraId="1E5B877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4185CF16" w14:textId="77777777" w:rsidTr="009A644E">
        <w:tc>
          <w:tcPr>
            <w:tcW w:w="662" w:type="dxa"/>
            <w:vAlign w:val="center"/>
          </w:tcPr>
          <w:p w14:paraId="38F5CD0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896" w:type="dxa"/>
            <w:vAlign w:val="center"/>
          </w:tcPr>
          <w:p w14:paraId="48C7B7DF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30E5CB8A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7ABE4BB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212000,00</w:t>
            </w:r>
          </w:p>
        </w:tc>
        <w:tc>
          <w:tcPr>
            <w:tcW w:w="1240" w:type="dxa"/>
            <w:vAlign w:val="center"/>
          </w:tcPr>
          <w:p w14:paraId="716AA7F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3BB2A9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E5CC32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7B8B8F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49DB6B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212000,00</w:t>
            </w:r>
          </w:p>
        </w:tc>
        <w:tc>
          <w:tcPr>
            <w:tcW w:w="1241" w:type="dxa"/>
            <w:vAlign w:val="center"/>
          </w:tcPr>
          <w:p w14:paraId="6177B7D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8D57F6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4F7CDAC9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566671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896" w:type="dxa"/>
            <w:vAlign w:val="center"/>
          </w:tcPr>
          <w:p w14:paraId="2AF32457" w14:textId="2B0154EF" w:rsidR="001F2083" w:rsidRPr="001D634C" w:rsidRDefault="001F2083" w:rsidP="002B497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4CC5E64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140000,00</w:t>
            </w:r>
          </w:p>
        </w:tc>
        <w:tc>
          <w:tcPr>
            <w:tcW w:w="1240" w:type="dxa"/>
            <w:vAlign w:val="center"/>
          </w:tcPr>
          <w:p w14:paraId="5F205FB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804466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70E626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DE1895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05EC7D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140000,00</w:t>
            </w:r>
          </w:p>
        </w:tc>
        <w:tc>
          <w:tcPr>
            <w:tcW w:w="1241" w:type="dxa"/>
            <w:vAlign w:val="center"/>
          </w:tcPr>
          <w:p w14:paraId="3F2558E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6D0489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025BFE67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3E2316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896" w:type="dxa"/>
            <w:vAlign w:val="center"/>
          </w:tcPr>
          <w:p w14:paraId="1C1E9C19" w14:textId="6D240EBE" w:rsidR="001F2083" w:rsidRPr="001D634C" w:rsidRDefault="001F2083" w:rsidP="002B497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5D57338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72000,00</w:t>
            </w:r>
          </w:p>
        </w:tc>
        <w:tc>
          <w:tcPr>
            <w:tcW w:w="1240" w:type="dxa"/>
            <w:vAlign w:val="center"/>
          </w:tcPr>
          <w:p w14:paraId="7561016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57FEF8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815453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30E39A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3C5DB1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72000,00</w:t>
            </w:r>
          </w:p>
        </w:tc>
        <w:tc>
          <w:tcPr>
            <w:tcW w:w="1241" w:type="dxa"/>
            <w:vAlign w:val="center"/>
          </w:tcPr>
          <w:p w14:paraId="0872AFA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2C9CA2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73D18764" w14:textId="77777777" w:rsidTr="009A644E">
        <w:trPr>
          <w:trHeight w:val="283"/>
        </w:trPr>
        <w:tc>
          <w:tcPr>
            <w:tcW w:w="662" w:type="dxa"/>
            <w:vAlign w:val="center"/>
          </w:tcPr>
          <w:p w14:paraId="1E3B618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3898" w:type="dxa"/>
            <w:gridSpan w:val="9"/>
            <w:vAlign w:val="center"/>
          </w:tcPr>
          <w:p w14:paraId="671A378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Капитальные вложения</w:t>
            </w:r>
          </w:p>
        </w:tc>
      </w:tr>
      <w:tr w:rsidR="001D634C" w:rsidRPr="001D634C" w14:paraId="613861C0" w14:textId="77777777" w:rsidTr="009A644E">
        <w:tc>
          <w:tcPr>
            <w:tcW w:w="662" w:type="dxa"/>
            <w:vAlign w:val="center"/>
          </w:tcPr>
          <w:p w14:paraId="4843F48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896" w:type="dxa"/>
            <w:vAlign w:val="center"/>
          </w:tcPr>
          <w:p w14:paraId="72079F00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</w:t>
            </w:r>
          </w:p>
          <w:p w14:paraId="296BAE4D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 капитальным вложениям, </w:t>
            </w:r>
          </w:p>
          <w:p w14:paraId="230A77A5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639CCD3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212000,00</w:t>
            </w:r>
          </w:p>
        </w:tc>
        <w:tc>
          <w:tcPr>
            <w:tcW w:w="1240" w:type="dxa"/>
            <w:vAlign w:val="center"/>
          </w:tcPr>
          <w:p w14:paraId="1179430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40DE03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35EF13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C59ED4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0F1A70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212000,00</w:t>
            </w:r>
          </w:p>
        </w:tc>
        <w:tc>
          <w:tcPr>
            <w:tcW w:w="1241" w:type="dxa"/>
            <w:vAlign w:val="center"/>
          </w:tcPr>
          <w:p w14:paraId="71A0609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0A5BC5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5D510FDE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B0AE96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896" w:type="dxa"/>
            <w:vAlign w:val="center"/>
          </w:tcPr>
          <w:p w14:paraId="76E8F5BC" w14:textId="1B567886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6228153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140000,00</w:t>
            </w:r>
          </w:p>
        </w:tc>
        <w:tc>
          <w:tcPr>
            <w:tcW w:w="1240" w:type="dxa"/>
            <w:vAlign w:val="center"/>
          </w:tcPr>
          <w:p w14:paraId="36C3032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25CA1A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6B3074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D2BB0E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02F1E1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140000,00</w:t>
            </w:r>
          </w:p>
        </w:tc>
        <w:tc>
          <w:tcPr>
            <w:tcW w:w="1241" w:type="dxa"/>
            <w:vAlign w:val="center"/>
          </w:tcPr>
          <w:p w14:paraId="7AA0F47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BD09E2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4107BD9C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9DAAA9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896" w:type="dxa"/>
            <w:vAlign w:val="center"/>
          </w:tcPr>
          <w:p w14:paraId="3B41A264" w14:textId="5F5A7CED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240" w:type="dxa"/>
            <w:vAlign w:val="center"/>
          </w:tcPr>
          <w:p w14:paraId="5FFFAEF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72000,00</w:t>
            </w:r>
          </w:p>
        </w:tc>
        <w:tc>
          <w:tcPr>
            <w:tcW w:w="1240" w:type="dxa"/>
            <w:vAlign w:val="center"/>
          </w:tcPr>
          <w:p w14:paraId="6EE8355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D53FF6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A79414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8C9D8C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28DDC3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72000,00</w:t>
            </w:r>
          </w:p>
        </w:tc>
        <w:tc>
          <w:tcPr>
            <w:tcW w:w="1241" w:type="dxa"/>
            <w:vAlign w:val="center"/>
          </w:tcPr>
          <w:p w14:paraId="67457A2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F6CEE8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2F47D7CF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6101DA3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3896" w:type="dxa"/>
            <w:vAlign w:val="center"/>
          </w:tcPr>
          <w:p w14:paraId="1F1D7A4D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48E99B4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12000,00</w:t>
            </w:r>
          </w:p>
        </w:tc>
        <w:tc>
          <w:tcPr>
            <w:tcW w:w="1240" w:type="dxa"/>
            <w:vAlign w:val="center"/>
          </w:tcPr>
          <w:p w14:paraId="44F72C0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9606FE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3B160E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6DE9CE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53581B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12000,00</w:t>
            </w:r>
          </w:p>
        </w:tc>
        <w:tc>
          <w:tcPr>
            <w:tcW w:w="1241" w:type="dxa"/>
            <w:vAlign w:val="center"/>
          </w:tcPr>
          <w:p w14:paraId="30BD12E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08A28B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39B53618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22EDAF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3896" w:type="dxa"/>
            <w:vAlign w:val="center"/>
          </w:tcPr>
          <w:p w14:paraId="0A9238FA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240" w:type="dxa"/>
            <w:vAlign w:val="center"/>
          </w:tcPr>
          <w:p w14:paraId="26A0982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60000,00</w:t>
            </w:r>
          </w:p>
        </w:tc>
        <w:tc>
          <w:tcPr>
            <w:tcW w:w="1240" w:type="dxa"/>
            <w:vAlign w:val="center"/>
          </w:tcPr>
          <w:p w14:paraId="79FAC98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511BE9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4CAA25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CC3CA5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E371FE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60000,00</w:t>
            </w:r>
          </w:p>
        </w:tc>
        <w:tc>
          <w:tcPr>
            <w:tcW w:w="1241" w:type="dxa"/>
            <w:vAlign w:val="center"/>
          </w:tcPr>
          <w:p w14:paraId="03D0FEF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3D2668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75BDC2D0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1FBBDE5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896" w:type="dxa"/>
            <w:vAlign w:val="center"/>
          </w:tcPr>
          <w:p w14:paraId="054E1E8E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Строительство физкультурно-оздоровительного комплекса в жилом районе «Ленинский», </w:t>
            </w:r>
          </w:p>
          <w:p w14:paraId="20F6EABB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Cs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3B97C3C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212000,00</w:t>
            </w:r>
          </w:p>
        </w:tc>
        <w:tc>
          <w:tcPr>
            <w:tcW w:w="1240" w:type="dxa"/>
            <w:vAlign w:val="center"/>
          </w:tcPr>
          <w:p w14:paraId="483F6E5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4788B1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F7C035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399C7C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D90D6B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212000,00</w:t>
            </w:r>
          </w:p>
        </w:tc>
        <w:tc>
          <w:tcPr>
            <w:tcW w:w="1241" w:type="dxa"/>
            <w:vAlign w:val="center"/>
          </w:tcPr>
          <w:p w14:paraId="288AB6C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C939B6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3D382C95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BE7A44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3896" w:type="dxa"/>
            <w:vAlign w:val="center"/>
          </w:tcPr>
          <w:p w14:paraId="5095A489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17D601D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140000,00</w:t>
            </w:r>
          </w:p>
        </w:tc>
        <w:tc>
          <w:tcPr>
            <w:tcW w:w="1240" w:type="dxa"/>
            <w:vAlign w:val="center"/>
          </w:tcPr>
          <w:p w14:paraId="0810BE4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55FFC8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E67F8B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5BCB83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3F3802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140000,00</w:t>
            </w:r>
          </w:p>
        </w:tc>
        <w:tc>
          <w:tcPr>
            <w:tcW w:w="1241" w:type="dxa"/>
            <w:vAlign w:val="center"/>
          </w:tcPr>
          <w:p w14:paraId="1F891DA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A4391A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2A45FD59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2F13135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</w:t>
            </w:r>
          </w:p>
        </w:tc>
        <w:tc>
          <w:tcPr>
            <w:tcW w:w="3896" w:type="dxa"/>
            <w:vAlign w:val="center"/>
          </w:tcPr>
          <w:p w14:paraId="09D9C7D3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240" w:type="dxa"/>
            <w:vAlign w:val="center"/>
          </w:tcPr>
          <w:p w14:paraId="02D3AD9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72000,00</w:t>
            </w:r>
          </w:p>
        </w:tc>
        <w:tc>
          <w:tcPr>
            <w:tcW w:w="1240" w:type="dxa"/>
            <w:vAlign w:val="center"/>
          </w:tcPr>
          <w:p w14:paraId="0DB8303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E1E48B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AD918D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59B6B3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66C044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72000,00</w:t>
            </w:r>
          </w:p>
        </w:tc>
        <w:tc>
          <w:tcPr>
            <w:tcW w:w="1241" w:type="dxa"/>
            <w:vAlign w:val="center"/>
          </w:tcPr>
          <w:p w14:paraId="78ECEA9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3F071A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6DB807E4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A1510B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3896" w:type="dxa"/>
            <w:vAlign w:val="center"/>
          </w:tcPr>
          <w:p w14:paraId="752EAD44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1ABA0EC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12000,00</w:t>
            </w:r>
          </w:p>
        </w:tc>
        <w:tc>
          <w:tcPr>
            <w:tcW w:w="1240" w:type="dxa"/>
            <w:vAlign w:val="center"/>
          </w:tcPr>
          <w:p w14:paraId="6ED5B28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72F7EE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4250A7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C0F2BD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D11517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12000,00</w:t>
            </w:r>
          </w:p>
        </w:tc>
        <w:tc>
          <w:tcPr>
            <w:tcW w:w="1241" w:type="dxa"/>
            <w:vAlign w:val="center"/>
          </w:tcPr>
          <w:p w14:paraId="3C6FEA6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C810C0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1D634C" w:rsidRPr="001D634C" w14:paraId="31233AF1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813A65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14</w:t>
            </w:r>
          </w:p>
        </w:tc>
        <w:tc>
          <w:tcPr>
            <w:tcW w:w="3896" w:type="dxa"/>
            <w:vAlign w:val="center"/>
          </w:tcPr>
          <w:p w14:paraId="34E25DC2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240" w:type="dxa"/>
            <w:vAlign w:val="center"/>
          </w:tcPr>
          <w:p w14:paraId="6B33ADB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60000,00</w:t>
            </w:r>
          </w:p>
        </w:tc>
        <w:tc>
          <w:tcPr>
            <w:tcW w:w="1240" w:type="dxa"/>
            <w:vAlign w:val="center"/>
          </w:tcPr>
          <w:p w14:paraId="389D632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8F1EF9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481499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EF05E7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66437A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60000,00</w:t>
            </w:r>
          </w:p>
        </w:tc>
        <w:tc>
          <w:tcPr>
            <w:tcW w:w="1241" w:type="dxa"/>
            <w:vAlign w:val="center"/>
          </w:tcPr>
          <w:p w14:paraId="5DB794E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6D915B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</w:tbl>
    <w:p w14:paraId="56833658" w14:textId="018105C8" w:rsidR="008C7A41" w:rsidRPr="001D634C" w:rsidRDefault="008C7A41" w:rsidP="008C7A41">
      <w:pPr>
        <w:jc w:val="right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Приложение № 14 к Программе</w:t>
      </w:r>
    </w:p>
    <w:p w14:paraId="02C8A32B" w14:textId="77777777" w:rsidR="008C7A41" w:rsidRPr="001D634C" w:rsidRDefault="008C7A41" w:rsidP="008C7A41">
      <w:pPr>
        <w:jc w:val="right"/>
        <w:rPr>
          <w:rFonts w:ascii="Liberation Serif" w:hAnsi="Liberation Serif" w:cs="Liberation Serif"/>
          <w:sz w:val="24"/>
          <w:szCs w:val="24"/>
        </w:rPr>
      </w:pPr>
    </w:p>
    <w:p w14:paraId="32A77C2F" w14:textId="77777777" w:rsidR="008C7A41" w:rsidRPr="001D634C" w:rsidRDefault="008C7A41" w:rsidP="008C7A41">
      <w:pPr>
        <w:jc w:val="center"/>
        <w:rPr>
          <w:rFonts w:ascii="Liberation Serif" w:hAnsi="Liberation Serif" w:cs="Liberation Serif"/>
          <w:sz w:val="28"/>
          <w:szCs w:val="28"/>
        </w:rPr>
      </w:pPr>
      <w:bookmarkStart w:id="3" w:name="_Hlk217572077"/>
      <w:r w:rsidRPr="001D634C">
        <w:rPr>
          <w:rFonts w:ascii="Liberation Serif" w:hAnsi="Liberation Serif" w:cs="Liberation Serif"/>
          <w:sz w:val="28"/>
          <w:szCs w:val="28"/>
        </w:rPr>
        <w:t xml:space="preserve">ПЛАН МЕРОПРИЯТИЙ </w:t>
      </w:r>
    </w:p>
    <w:p w14:paraId="5387E71D" w14:textId="4D014652" w:rsidR="008C7A41" w:rsidRPr="001D634C" w:rsidRDefault="008C7A41" w:rsidP="008E6D3B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по выполнению подпрограммы «Строительство объектов образовательных учреждений</w:t>
      </w:r>
      <w:r w:rsidR="008E6D3B" w:rsidRPr="001D634C">
        <w:rPr>
          <w:rFonts w:ascii="Liberation Serif" w:hAnsi="Liberation Serif" w:cs="Liberation Serif"/>
          <w:sz w:val="28"/>
          <w:szCs w:val="28"/>
        </w:rPr>
        <w:t>»</w:t>
      </w:r>
    </w:p>
    <w:p w14:paraId="1297327D" w14:textId="77777777" w:rsidR="001F2083" w:rsidRPr="001D634C" w:rsidRDefault="001F2083" w:rsidP="008E6D3B">
      <w:pPr>
        <w:jc w:val="center"/>
        <w:rPr>
          <w:rFonts w:ascii="Liberation Serif" w:hAnsi="Liberation Serif" w:cs="Liberation Serif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40"/>
        <w:gridCol w:w="3698"/>
        <w:gridCol w:w="1356"/>
        <w:gridCol w:w="1228"/>
        <w:gridCol w:w="1240"/>
        <w:gridCol w:w="1240"/>
        <w:gridCol w:w="1240"/>
        <w:gridCol w:w="1356"/>
        <w:gridCol w:w="1241"/>
        <w:gridCol w:w="1321"/>
      </w:tblGrid>
      <w:tr w:rsidR="001D634C" w:rsidRPr="001D634C" w14:paraId="3D3C150F" w14:textId="77777777" w:rsidTr="009A644E">
        <w:trPr>
          <w:cantSplit/>
          <w:trHeight w:val="340"/>
        </w:trPr>
        <w:tc>
          <w:tcPr>
            <w:tcW w:w="640" w:type="dxa"/>
            <w:vMerge w:val="restart"/>
            <w:textDirection w:val="btLr"/>
            <w:vAlign w:val="center"/>
          </w:tcPr>
          <w:p w14:paraId="49D2191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698" w:type="dxa"/>
            <w:vMerge w:val="restart"/>
            <w:vAlign w:val="center"/>
          </w:tcPr>
          <w:p w14:paraId="1C192D4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8901" w:type="dxa"/>
            <w:gridSpan w:val="7"/>
            <w:vAlign w:val="center"/>
          </w:tcPr>
          <w:p w14:paraId="0CEA867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1C3520E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1D634C" w:rsidRPr="001D634C" w14:paraId="1087A6E0" w14:textId="77777777" w:rsidTr="009A644E">
        <w:tc>
          <w:tcPr>
            <w:tcW w:w="640" w:type="dxa"/>
            <w:vMerge/>
          </w:tcPr>
          <w:p w14:paraId="4500C3C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698" w:type="dxa"/>
            <w:vMerge/>
          </w:tcPr>
          <w:p w14:paraId="49648A2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356" w:type="dxa"/>
            <w:vAlign w:val="center"/>
          </w:tcPr>
          <w:p w14:paraId="3113FB1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228" w:type="dxa"/>
            <w:vAlign w:val="center"/>
          </w:tcPr>
          <w:p w14:paraId="669478C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68EB02F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1ADDF4A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4FFEAD1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240" w:type="dxa"/>
            <w:vAlign w:val="center"/>
          </w:tcPr>
          <w:p w14:paraId="784314B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407E5D4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ACDAB5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4F32D8B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240" w:type="dxa"/>
            <w:vAlign w:val="center"/>
          </w:tcPr>
          <w:p w14:paraId="6CB0891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4B893D4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6B00D6E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1A40933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40" w:type="dxa"/>
            <w:vAlign w:val="center"/>
          </w:tcPr>
          <w:p w14:paraId="3A5D5DC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2AE48F1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1D52245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734A212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356" w:type="dxa"/>
            <w:vAlign w:val="center"/>
          </w:tcPr>
          <w:p w14:paraId="7DE6004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7BA55F0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123CB65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3E2CE7A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241" w:type="dxa"/>
            <w:vAlign w:val="center"/>
          </w:tcPr>
          <w:p w14:paraId="5BBEB6C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3E77898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0AE2C1B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382EC85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75C7E42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D634C" w:rsidRPr="001D634C" w14:paraId="4D60EE55" w14:textId="77777777" w:rsidTr="009A644E">
        <w:trPr>
          <w:trHeight w:val="283"/>
        </w:trPr>
        <w:tc>
          <w:tcPr>
            <w:tcW w:w="640" w:type="dxa"/>
            <w:vAlign w:val="center"/>
          </w:tcPr>
          <w:p w14:paraId="3F198D9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698" w:type="dxa"/>
            <w:vAlign w:val="center"/>
          </w:tcPr>
          <w:p w14:paraId="525A4FE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6DB8D7B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28" w:type="dxa"/>
            <w:vAlign w:val="center"/>
          </w:tcPr>
          <w:p w14:paraId="67377BA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569004F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6E1C751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54C5C88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356" w:type="dxa"/>
            <w:vAlign w:val="center"/>
          </w:tcPr>
          <w:p w14:paraId="42A9D72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08AFC84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5AA37F8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303949AD" w14:textId="77777777" w:rsidTr="009A644E">
        <w:tc>
          <w:tcPr>
            <w:tcW w:w="640" w:type="dxa"/>
            <w:vAlign w:val="center"/>
          </w:tcPr>
          <w:p w14:paraId="1AA40FD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698" w:type="dxa"/>
            <w:vAlign w:val="center"/>
          </w:tcPr>
          <w:p w14:paraId="23017B16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0ADBC0C1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2B7E63B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720000,00</w:t>
            </w:r>
          </w:p>
        </w:tc>
        <w:tc>
          <w:tcPr>
            <w:tcW w:w="1228" w:type="dxa"/>
            <w:vAlign w:val="center"/>
          </w:tcPr>
          <w:p w14:paraId="2AC40E6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E69D56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D2D4CB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DE45F4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D27B7C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195000,00</w:t>
            </w:r>
          </w:p>
        </w:tc>
        <w:tc>
          <w:tcPr>
            <w:tcW w:w="1241" w:type="dxa"/>
            <w:vAlign w:val="center"/>
          </w:tcPr>
          <w:p w14:paraId="07C3163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525000,00</w:t>
            </w:r>
          </w:p>
        </w:tc>
        <w:tc>
          <w:tcPr>
            <w:tcW w:w="1321" w:type="dxa"/>
            <w:vAlign w:val="center"/>
          </w:tcPr>
          <w:p w14:paraId="6238985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76556915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20CC464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698" w:type="dxa"/>
            <w:vAlign w:val="center"/>
          </w:tcPr>
          <w:p w14:paraId="57B179EB" w14:textId="77777777" w:rsidR="001F2083" w:rsidRPr="001D634C" w:rsidRDefault="001F2083" w:rsidP="009A644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4E9F21E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486500,00</w:t>
            </w:r>
          </w:p>
        </w:tc>
        <w:tc>
          <w:tcPr>
            <w:tcW w:w="1228" w:type="dxa"/>
            <w:vAlign w:val="center"/>
          </w:tcPr>
          <w:p w14:paraId="49E5A77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A5556D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6F075A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1DF615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1A5106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119000,00</w:t>
            </w:r>
          </w:p>
        </w:tc>
        <w:tc>
          <w:tcPr>
            <w:tcW w:w="1241" w:type="dxa"/>
            <w:vAlign w:val="center"/>
          </w:tcPr>
          <w:p w14:paraId="34723CA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367500,00</w:t>
            </w:r>
          </w:p>
        </w:tc>
        <w:tc>
          <w:tcPr>
            <w:tcW w:w="1321" w:type="dxa"/>
            <w:vAlign w:val="center"/>
          </w:tcPr>
          <w:p w14:paraId="1D8E476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212970CB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45AD311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698" w:type="dxa"/>
            <w:vAlign w:val="center"/>
          </w:tcPr>
          <w:p w14:paraId="20413B84" w14:textId="77777777" w:rsidR="001F2083" w:rsidRPr="001D634C" w:rsidRDefault="001F2083" w:rsidP="009A644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356" w:type="dxa"/>
            <w:vAlign w:val="center"/>
          </w:tcPr>
          <w:p w14:paraId="0194E99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233500,00</w:t>
            </w:r>
          </w:p>
        </w:tc>
        <w:tc>
          <w:tcPr>
            <w:tcW w:w="1228" w:type="dxa"/>
            <w:vAlign w:val="center"/>
          </w:tcPr>
          <w:p w14:paraId="48D2B10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5DF467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19E58F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2C87FA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0D62E3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76000,00</w:t>
            </w:r>
          </w:p>
        </w:tc>
        <w:tc>
          <w:tcPr>
            <w:tcW w:w="1241" w:type="dxa"/>
            <w:vAlign w:val="center"/>
          </w:tcPr>
          <w:p w14:paraId="73B7DA2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157500,00</w:t>
            </w:r>
          </w:p>
        </w:tc>
        <w:tc>
          <w:tcPr>
            <w:tcW w:w="1321" w:type="dxa"/>
            <w:vAlign w:val="center"/>
          </w:tcPr>
          <w:p w14:paraId="6F3A0D9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4BE39213" w14:textId="77777777" w:rsidTr="009A644E">
        <w:trPr>
          <w:trHeight w:val="283"/>
        </w:trPr>
        <w:tc>
          <w:tcPr>
            <w:tcW w:w="640" w:type="dxa"/>
            <w:vAlign w:val="center"/>
          </w:tcPr>
          <w:p w14:paraId="4DD8E21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3920" w:type="dxa"/>
            <w:gridSpan w:val="9"/>
            <w:vAlign w:val="center"/>
          </w:tcPr>
          <w:p w14:paraId="1466EEC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Капитальные вложения</w:t>
            </w:r>
          </w:p>
        </w:tc>
      </w:tr>
      <w:tr w:rsidR="001D634C" w:rsidRPr="001D634C" w14:paraId="54B87A2C" w14:textId="77777777" w:rsidTr="009A644E">
        <w:tc>
          <w:tcPr>
            <w:tcW w:w="640" w:type="dxa"/>
            <w:vAlign w:val="center"/>
          </w:tcPr>
          <w:p w14:paraId="7467C2C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698" w:type="dxa"/>
            <w:vAlign w:val="center"/>
          </w:tcPr>
          <w:p w14:paraId="4BA96C38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</w:t>
            </w:r>
          </w:p>
          <w:p w14:paraId="3DA98546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 капитальным вложениям, </w:t>
            </w:r>
          </w:p>
          <w:p w14:paraId="2B6A9B9B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33E0669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720000,00</w:t>
            </w:r>
          </w:p>
        </w:tc>
        <w:tc>
          <w:tcPr>
            <w:tcW w:w="1228" w:type="dxa"/>
            <w:vAlign w:val="center"/>
          </w:tcPr>
          <w:p w14:paraId="42CCB48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2367AA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F0D44A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B103DB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91BACE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195000,00</w:t>
            </w:r>
          </w:p>
        </w:tc>
        <w:tc>
          <w:tcPr>
            <w:tcW w:w="1241" w:type="dxa"/>
            <w:vAlign w:val="center"/>
          </w:tcPr>
          <w:p w14:paraId="75C41E0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525000,00</w:t>
            </w:r>
          </w:p>
        </w:tc>
        <w:tc>
          <w:tcPr>
            <w:tcW w:w="1321" w:type="dxa"/>
            <w:vAlign w:val="center"/>
          </w:tcPr>
          <w:p w14:paraId="7FC21BF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1CB1720C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4433CBE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698" w:type="dxa"/>
            <w:vAlign w:val="center"/>
          </w:tcPr>
          <w:p w14:paraId="1222B95C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592DC0B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486500,00</w:t>
            </w:r>
          </w:p>
        </w:tc>
        <w:tc>
          <w:tcPr>
            <w:tcW w:w="1228" w:type="dxa"/>
            <w:vAlign w:val="center"/>
          </w:tcPr>
          <w:p w14:paraId="4B47BC9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A1BEED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CA56D3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15CA88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ABA4E6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119000,00</w:t>
            </w:r>
          </w:p>
        </w:tc>
        <w:tc>
          <w:tcPr>
            <w:tcW w:w="1241" w:type="dxa"/>
            <w:vAlign w:val="center"/>
          </w:tcPr>
          <w:p w14:paraId="685EE64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367500,00</w:t>
            </w:r>
          </w:p>
        </w:tc>
        <w:tc>
          <w:tcPr>
            <w:tcW w:w="1321" w:type="dxa"/>
            <w:vAlign w:val="center"/>
          </w:tcPr>
          <w:p w14:paraId="1BB57E0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18F4F6E1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5E70E81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698" w:type="dxa"/>
            <w:vAlign w:val="center"/>
          </w:tcPr>
          <w:p w14:paraId="2C856B64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1575A06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233500,00</w:t>
            </w:r>
          </w:p>
        </w:tc>
        <w:tc>
          <w:tcPr>
            <w:tcW w:w="1228" w:type="dxa"/>
            <w:vAlign w:val="center"/>
          </w:tcPr>
          <w:p w14:paraId="5C97C81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5E4F6E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BE1954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8287A9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3F3DCE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76000,00</w:t>
            </w:r>
          </w:p>
        </w:tc>
        <w:tc>
          <w:tcPr>
            <w:tcW w:w="1241" w:type="dxa"/>
            <w:vAlign w:val="center"/>
          </w:tcPr>
          <w:p w14:paraId="1D6D7E6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157500,00</w:t>
            </w:r>
          </w:p>
        </w:tc>
        <w:tc>
          <w:tcPr>
            <w:tcW w:w="1321" w:type="dxa"/>
            <w:vAlign w:val="center"/>
          </w:tcPr>
          <w:p w14:paraId="0C97070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11542619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08AFC1B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3698" w:type="dxa"/>
            <w:vAlign w:val="center"/>
          </w:tcPr>
          <w:p w14:paraId="59A7A195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0EEEC6F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25000,00</w:t>
            </w:r>
          </w:p>
        </w:tc>
        <w:tc>
          <w:tcPr>
            <w:tcW w:w="1228" w:type="dxa"/>
            <w:vAlign w:val="center"/>
          </w:tcPr>
          <w:p w14:paraId="7954CD6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55894B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24D7E5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1F52F0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61A85A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25000,00</w:t>
            </w:r>
          </w:p>
        </w:tc>
        <w:tc>
          <w:tcPr>
            <w:tcW w:w="1241" w:type="dxa"/>
            <w:vAlign w:val="center"/>
          </w:tcPr>
          <w:p w14:paraId="5286042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A5B082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7C09A2BF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6446387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3698" w:type="dxa"/>
            <w:vAlign w:val="center"/>
          </w:tcPr>
          <w:p w14:paraId="74F10D96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5EA323F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208500,00</w:t>
            </w:r>
          </w:p>
        </w:tc>
        <w:tc>
          <w:tcPr>
            <w:tcW w:w="1228" w:type="dxa"/>
            <w:vAlign w:val="center"/>
          </w:tcPr>
          <w:p w14:paraId="33A7609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730907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D22ED6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FF9C5B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0,00 </w:t>
            </w:r>
          </w:p>
        </w:tc>
        <w:tc>
          <w:tcPr>
            <w:tcW w:w="1356" w:type="dxa"/>
            <w:vAlign w:val="center"/>
          </w:tcPr>
          <w:p w14:paraId="4C237DC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51000,00</w:t>
            </w:r>
          </w:p>
        </w:tc>
        <w:tc>
          <w:tcPr>
            <w:tcW w:w="1241" w:type="dxa"/>
            <w:vAlign w:val="center"/>
          </w:tcPr>
          <w:p w14:paraId="089E571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157500,00</w:t>
            </w:r>
          </w:p>
        </w:tc>
        <w:tc>
          <w:tcPr>
            <w:tcW w:w="1321" w:type="dxa"/>
            <w:vAlign w:val="center"/>
          </w:tcPr>
          <w:p w14:paraId="3D803F5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7CFC3B98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18B56C8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698" w:type="dxa"/>
            <w:vAlign w:val="center"/>
          </w:tcPr>
          <w:p w14:paraId="03123E1C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Детский сад на 300 мест в микрорайоне </w:t>
            </w: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  <w:lang w:val="en-US"/>
              </w:rPr>
              <w:t>III</w:t>
            </w: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жилого района «Южный», </w:t>
            </w:r>
            <w:r w:rsidRPr="001D634C">
              <w:rPr>
                <w:rFonts w:ascii="Liberation Serif" w:hAnsi="Liberation Serif" w:cs="Liberation Serif"/>
                <w:bCs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6DE5665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525000,00</w:t>
            </w:r>
          </w:p>
        </w:tc>
        <w:tc>
          <w:tcPr>
            <w:tcW w:w="1228" w:type="dxa"/>
            <w:vAlign w:val="center"/>
          </w:tcPr>
          <w:p w14:paraId="14937A2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8C258F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2DC3FB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6863C7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6CA259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185000,00</w:t>
            </w:r>
          </w:p>
        </w:tc>
        <w:tc>
          <w:tcPr>
            <w:tcW w:w="1241" w:type="dxa"/>
            <w:vAlign w:val="center"/>
          </w:tcPr>
          <w:p w14:paraId="541066C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340000,00</w:t>
            </w:r>
          </w:p>
        </w:tc>
        <w:tc>
          <w:tcPr>
            <w:tcW w:w="1321" w:type="dxa"/>
            <w:vAlign w:val="center"/>
          </w:tcPr>
          <w:p w14:paraId="144382C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578CF12D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27303C9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3698" w:type="dxa"/>
            <w:vAlign w:val="center"/>
          </w:tcPr>
          <w:p w14:paraId="0091D79C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7609323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357000,00</w:t>
            </w:r>
          </w:p>
        </w:tc>
        <w:tc>
          <w:tcPr>
            <w:tcW w:w="1228" w:type="dxa"/>
            <w:vAlign w:val="center"/>
          </w:tcPr>
          <w:p w14:paraId="59D8712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F7AA0D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E793B9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BF0B1E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BE5C9D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119000,00</w:t>
            </w:r>
          </w:p>
        </w:tc>
        <w:tc>
          <w:tcPr>
            <w:tcW w:w="1241" w:type="dxa"/>
            <w:vAlign w:val="center"/>
          </w:tcPr>
          <w:p w14:paraId="297D8F5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238000,00</w:t>
            </w:r>
          </w:p>
        </w:tc>
        <w:tc>
          <w:tcPr>
            <w:tcW w:w="1321" w:type="dxa"/>
            <w:vAlign w:val="center"/>
          </w:tcPr>
          <w:p w14:paraId="50F163C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090151AE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550D342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</w:t>
            </w:r>
          </w:p>
        </w:tc>
        <w:tc>
          <w:tcPr>
            <w:tcW w:w="3698" w:type="dxa"/>
            <w:vAlign w:val="center"/>
          </w:tcPr>
          <w:p w14:paraId="76975A3E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276DE9B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168000,00</w:t>
            </w:r>
          </w:p>
        </w:tc>
        <w:tc>
          <w:tcPr>
            <w:tcW w:w="1228" w:type="dxa"/>
            <w:vAlign w:val="center"/>
          </w:tcPr>
          <w:p w14:paraId="3EAB1E2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5B11C8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6A1519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5C5190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55DFA5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66000,0</w:t>
            </w:r>
          </w:p>
        </w:tc>
        <w:tc>
          <w:tcPr>
            <w:tcW w:w="1241" w:type="dxa"/>
            <w:vAlign w:val="center"/>
          </w:tcPr>
          <w:p w14:paraId="1159721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102000,00</w:t>
            </w:r>
          </w:p>
        </w:tc>
        <w:tc>
          <w:tcPr>
            <w:tcW w:w="1321" w:type="dxa"/>
            <w:vAlign w:val="center"/>
          </w:tcPr>
          <w:p w14:paraId="2F7A7C5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4B5AF3C4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12A7308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13</w:t>
            </w:r>
          </w:p>
        </w:tc>
        <w:tc>
          <w:tcPr>
            <w:tcW w:w="3698" w:type="dxa"/>
            <w:vAlign w:val="center"/>
          </w:tcPr>
          <w:p w14:paraId="32FDFE0B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5507B2A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228" w:type="dxa"/>
            <w:vAlign w:val="center"/>
          </w:tcPr>
          <w:p w14:paraId="235D958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83DFBE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CF514D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12E8DF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2085C1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241" w:type="dxa"/>
            <w:vAlign w:val="center"/>
          </w:tcPr>
          <w:p w14:paraId="05C1129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AF385A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1D634C" w:rsidRPr="001D634C" w14:paraId="100AB29E" w14:textId="77777777" w:rsidTr="002B497E">
        <w:trPr>
          <w:trHeight w:val="283"/>
        </w:trPr>
        <w:tc>
          <w:tcPr>
            <w:tcW w:w="640" w:type="dxa"/>
            <w:vAlign w:val="center"/>
          </w:tcPr>
          <w:p w14:paraId="099253F7" w14:textId="671D4369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698" w:type="dxa"/>
            <w:vAlign w:val="center"/>
          </w:tcPr>
          <w:p w14:paraId="4DABE8A8" w14:textId="68B00A4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570966E2" w14:textId="44873EA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28" w:type="dxa"/>
            <w:vAlign w:val="center"/>
          </w:tcPr>
          <w:p w14:paraId="1EBCD933" w14:textId="137B65FC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4DE53EFC" w14:textId="00043BCF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6EAE31FF" w14:textId="3D771DB6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2BC0E56B" w14:textId="1DBB9AB9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356" w:type="dxa"/>
            <w:vAlign w:val="center"/>
          </w:tcPr>
          <w:p w14:paraId="222E155C" w14:textId="412B771C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5CF63BF1" w14:textId="3B854716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6D667E5D" w14:textId="0304EFA3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5CD2A982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7B46847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</w:t>
            </w:r>
          </w:p>
        </w:tc>
        <w:tc>
          <w:tcPr>
            <w:tcW w:w="3698" w:type="dxa"/>
            <w:vAlign w:val="center"/>
          </w:tcPr>
          <w:p w14:paraId="5B549009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56269C22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153000,00</w:t>
            </w:r>
          </w:p>
        </w:tc>
        <w:tc>
          <w:tcPr>
            <w:tcW w:w="1228" w:type="dxa"/>
            <w:vAlign w:val="center"/>
          </w:tcPr>
          <w:p w14:paraId="2240AFA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69F515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9004ED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BDE99C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0,00 </w:t>
            </w:r>
          </w:p>
        </w:tc>
        <w:tc>
          <w:tcPr>
            <w:tcW w:w="1356" w:type="dxa"/>
            <w:vAlign w:val="center"/>
          </w:tcPr>
          <w:p w14:paraId="15BF30A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51000,00</w:t>
            </w:r>
          </w:p>
        </w:tc>
        <w:tc>
          <w:tcPr>
            <w:tcW w:w="1241" w:type="dxa"/>
            <w:vAlign w:val="center"/>
          </w:tcPr>
          <w:p w14:paraId="62BB499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102000,00</w:t>
            </w:r>
          </w:p>
        </w:tc>
        <w:tc>
          <w:tcPr>
            <w:tcW w:w="1321" w:type="dxa"/>
            <w:vAlign w:val="center"/>
          </w:tcPr>
          <w:p w14:paraId="46022F0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1D634C" w:rsidRPr="001D634C" w14:paraId="2269E84F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18BDC02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3698" w:type="dxa"/>
            <w:vAlign w:val="center"/>
          </w:tcPr>
          <w:p w14:paraId="4280C55F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Детский технопарк «Кванториум» в Синарском районе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356" w:type="dxa"/>
            <w:vAlign w:val="center"/>
          </w:tcPr>
          <w:p w14:paraId="6120B25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195000,00</w:t>
            </w:r>
          </w:p>
        </w:tc>
        <w:tc>
          <w:tcPr>
            <w:tcW w:w="1228" w:type="dxa"/>
            <w:vAlign w:val="center"/>
          </w:tcPr>
          <w:p w14:paraId="3E67865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49A327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A8EDE2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5EDD06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F616692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241" w:type="dxa"/>
            <w:vAlign w:val="center"/>
          </w:tcPr>
          <w:p w14:paraId="06A8D6B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185000,00</w:t>
            </w:r>
          </w:p>
        </w:tc>
        <w:tc>
          <w:tcPr>
            <w:tcW w:w="1321" w:type="dxa"/>
            <w:vAlign w:val="center"/>
          </w:tcPr>
          <w:p w14:paraId="1642F97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79846A55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5401E58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16</w:t>
            </w:r>
          </w:p>
        </w:tc>
        <w:tc>
          <w:tcPr>
            <w:tcW w:w="3698" w:type="dxa"/>
            <w:vAlign w:val="center"/>
          </w:tcPr>
          <w:p w14:paraId="67CE78A7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76F782F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129500,00</w:t>
            </w:r>
          </w:p>
        </w:tc>
        <w:tc>
          <w:tcPr>
            <w:tcW w:w="1228" w:type="dxa"/>
            <w:vAlign w:val="center"/>
          </w:tcPr>
          <w:p w14:paraId="106952CC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39A0DC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80FC24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F9C9A4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5D734A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6C0C314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129500,00</w:t>
            </w:r>
          </w:p>
        </w:tc>
        <w:tc>
          <w:tcPr>
            <w:tcW w:w="1321" w:type="dxa"/>
            <w:vAlign w:val="center"/>
          </w:tcPr>
          <w:p w14:paraId="2ACC451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1EE97629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67F0484C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</w:t>
            </w:r>
          </w:p>
        </w:tc>
        <w:tc>
          <w:tcPr>
            <w:tcW w:w="3698" w:type="dxa"/>
            <w:vAlign w:val="center"/>
          </w:tcPr>
          <w:p w14:paraId="08126A8C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458E35A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65500,00</w:t>
            </w:r>
          </w:p>
        </w:tc>
        <w:tc>
          <w:tcPr>
            <w:tcW w:w="1228" w:type="dxa"/>
            <w:vAlign w:val="center"/>
          </w:tcPr>
          <w:p w14:paraId="7BAD3BB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FD95CA2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0C39BA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B381A1C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24E6AF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241" w:type="dxa"/>
            <w:vAlign w:val="center"/>
          </w:tcPr>
          <w:p w14:paraId="456AEB9C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55500,00</w:t>
            </w:r>
          </w:p>
        </w:tc>
        <w:tc>
          <w:tcPr>
            <w:tcW w:w="1321" w:type="dxa"/>
            <w:vAlign w:val="center"/>
          </w:tcPr>
          <w:p w14:paraId="31DDA40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49777D8C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7D66B46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18</w:t>
            </w:r>
          </w:p>
        </w:tc>
        <w:tc>
          <w:tcPr>
            <w:tcW w:w="3698" w:type="dxa"/>
            <w:vAlign w:val="center"/>
          </w:tcPr>
          <w:p w14:paraId="68246F8B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58D81F4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10000,0</w:t>
            </w:r>
          </w:p>
        </w:tc>
        <w:tc>
          <w:tcPr>
            <w:tcW w:w="1228" w:type="dxa"/>
            <w:vAlign w:val="center"/>
          </w:tcPr>
          <w:p w14:paraId="7635DE2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B998BA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C8FC37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24A636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AD34E1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241" w:type="dxa"/>
            <w:vAlign w:val="center"/>
          </w:tcPr>
          <w:p w14:paraId="676797A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C30DC1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2B497E" w:rsidRPr="001D634C" w14:paraId="689ED776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081849F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19</w:t>
            </w:r>
          </w:p>
        </w:tc>
        <w:tc>
          <w:tcPr>
            <w:tcW w:w="3698" w:type="dxa"/>
            <w:vAlign w:val="center"/>
          </w:tcPr>
          <w:p w14:paraId="26DB387E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4312FB7C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55500,00</w:t>
            </w:r>
          </w:p>
        </w:tc>
        <w:tc>
          <w:tcPr>
            <w:tcW w:w="1228" w:type="dxa"/>
            <w:vAlign w:val="center"/>
          </w:tcPr>
          <w:p w14:paraId="4A46A95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3DBAB5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D49646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39C980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982418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3519B0B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55500,00</w:t>
            </w:r>
          </w:p>
        </w:tc>
        <w:tc>
          <w:tcPr>
            <w:tcW w:w="1321" w:type="dxa"/>
            <w:vAlign w:val="center"/>
          </w:tcPr>
          <w:p w14:paraId="359D24F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</w:tbl>
    <w:p w14:paraId="30BCC6A0" w14:textId="77777777" w:rsidR="001F2083" w:rsidRPr="001D634C" w:rsidRDefault="001F2083" w:rsidP="001F2083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551CAC29" w14:textId="77777777" w:rsidR="001F2083" w:rsidRPr="001D634C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48057809" w14:textId="77777777" w:rsidR="001F2083" w:rsidRPr="001D634C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14DAD4A1" w14:textId="77777777" w:rsidR="001F2083" w:rsidRPr="001D634C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2A1BD26C" w14:textId="77777777" w:rsidR="001F2083" w:rsidRPr="001D634C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086439FA" w14:textId="77777777" w:rsidR="001F2083" w:rsidRPr="001D634C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29F22715" w14:textId="77777777" w:rsidR="001F2083" w:rsidRPr="001D634C" w:rsidRDefault="001F2083" w:rsidP="008E6D3B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41CC4022" w14:textId="77777777" w:rsidR="008C7A41" w:rsidRPr="001D634C" w:rsidRDefault="008C7A41" w:rsidP="00751522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bookmarkEnd w:id="3"/>
    <w:p w14:paraId="18392136" w14:textId="77777777" w:rsidR="00B12DBA" w:rsidRPr="001D634C" w:rsidRDefault="00B12DBA" w:rsidP="008C7A41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6A771CCE" w14:textId="77777777" w:rsidR="002B497E" w:rsidRPr="001D634C" w:rsidRDefault="002B497E" w:rsidP="008C7A41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679CD810" w14:textId="77777777" w:rsidR="002B497E" w:rsidRPr="001D634C" w:rsidRDefault="002B497E" w:rsidP="008C7A41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032B3660" w14:textId="77777777" w:rsidR="002B497E" w:rsidRPr="001D634C" w:rsidRDefault="002B497E" w:rsidP="008C7A41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26937749" w14:textId="77777777" w:rsidR="002B497E" w:rsidRPr="001D634C" w:rsidRDefault="002B497E" w:rsidP="008C7A41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6A78A1F3" w14:textId="77777777" w:rsidR="002B497E" w:rsidRPr="001D634C" w:rsidRDefault="002B497E" w:rsidP="008C7A41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13745B23" w14:textId="77777777" w:rsidR="002B497E" w:rsidRPr="001D634C" w:rsidRDefault="002B497E" w:rsidP="008C7A41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2C8B4C6C" w14:textId="77777777" w:rsidR="002B497E" w:rsidRPr="001D634C" w:rsidRDefault="002B497E" w:rsidP="008C7A41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4805203B" w14:textId="77777777" w:rsidR="002B497E" w:rsidRPr="001D634C" w:rsidRDefault="002B497E" w:rsidP="008C7A41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5A3A03E8" w14:textId="77777777" w:rsidR="00B12DBA" w:rsidRPr="001D634C" w:rsidRDefault="00B12DBA" w:rsidP="008C7A41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7FE55849" w14:textId="77777777" w:rsidR="00533D71" w:rsidRPr="001D634C" w:rsidRDefault="00533D71" w:rsidP="008C7A41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6695E6BE" w14:textId="77777777" w:rsidR="00533D71" w:rsidRPr="001D634C" w:rsidRDefault="00533D71" w:rsidP="008C7A41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0595BA80" w14:textId="1C78EFD8" w:rsidR="008C7A41" w:rsidRPr="001D634C" w:rsidRDefault="008C7A41" w:rsidP="008C7A41">
      <w:pPr>
        <w:jc w:val="right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Приложение № 15 к Программе</w:t>
      </w:r>
    </w:p>
    <w:p w14:paraId="0FD05A2C" w14:textId="77777777" w:rsidR="002B497E" w:rsidRPr="001D634C" w:rsidRDefault="002B497E" w:rsidP="008C7A41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615C2E87" w14:textId="77777777" w:rsidR="008C7A41" w:rsidRPr="001D634C" w:rsidRDefault="008C7A41" w:rsidP="008C7A41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ПЛАН МЕРОПРИЯТИЙ </w:t>
      </w:r>
    </w:p>
    <w:p w14:paraId="2871E868" w14:textId="633150AB" w:rsidR="008C7A41" w:rsidRPr="001D634C" w:rsidRDefault="008C7A41" w:rsidP="008C7A41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по выполнению подпрограммы «Строительство объектов культуры» </w:t>
      </w:r>
    </w:p>
    <w:p w14:paraId="5E8CD0C8" w14:textId="77777777" w:rsidR="001F2083" w:rsidRPr="001D634C" w:rsidRDefault="001F2083" w:rsidP="008C7A41">
      <w:pPr>
        <w:jc w:val="center"/>
        <w:rPr>
          <w:rFonts w:ascii="Liberation Serif" w:hAnsi="Liberation Serif" w:cs="Liberation Serif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62"/>
        <w:gridCol w:w="3896"/>
        <w:gridCol w:w="1240"/>
        <w:gridCol w:w="1240"/>
        <w:gridCol w:w="1240"/>
        <w:gridCol w:w="1240"/>
        <w:gridCol w:w="1240"/>
        <w:gridCol w:w="1240"/>
        <w:gridCol w:w="1241"/>
        <w:gridCol w:w="1321"/>
      </w:tblGrid>
      <w:tr w:rsidR="001D634C" w:rsidRPr="001D634C" w14:paraId="2014E4DC" w14:textId="77777777" w:rsidTr="009A644E">
        <w:trPr>
          <w:cantSplit/>
          <w:trHeight w:val="340"/>
        </w:trPr>
        <w:tc>
          <w:tcPr>
            <w:tcW w:w="662" w:type="dxa"/>
            <w:vMerge w:val="restart"/>
            <w:textDirection w:val="btLr"/>
            <w:vAlign w:val="center"/>
          </w:tcPr>
          <w:p w14:paraId="5560BCC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896" w:type="dxa"/>
            <w:vMerge w:val="restart"/>
            <w:vAlign w:val="center"/>
          </w:tcPr>
          <w:p w14:paraId="7B375CE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8681" w:type="dxa"/>
            <w:gridSpan w:val="7"/>
            <w:vAlign w:val="center"/>
          </w:tcPr>
          <w:p w14:paraId="15F4341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547ED09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1D634C" w:rsidRPr="001D634C" w14:paraId="3FD5AE7F" w14:textId="77777777" w:rsidTr="009A644E">
        <w:tc>
          <w:tcPr>
            <w:tcW w:w="662" w:type="dxa"/>
            <w:vMerge/>
          </w:tcPr>
          <w:p w14:paraId="5C9C81A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896" w:type="dxa"/>
            <w:vMerge/>
          </w:tcPr>
          <w:p w14:paraId="7B2679D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14:paraId="0E1D4AA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240" w:type="dxa"/>
            <w:vAlign w:val="center"/>
          </w:tcPr>
          <w:p w14:paraId="14C6CEC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29F677E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6F630F8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46572E0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240" w:type="dxa"/>
            <w:vAlign w:val="center"/>
          </w:tcPr>
          <w:p w14:paraId="198E35D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7FB4246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3CE5CFE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576578D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240" w:type="dxa"/>
            <w:vAlign w:val="center"/>
          </w:tcPr>
          <w:p w14:paraId="6ADA3C4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51475E0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39EE7A6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0CDB593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40" w:type="dxa"/>
            <w:vAlign w:val="center"/>
          </w:tcPr>
          <w:p w14:paraId="55F9DCC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6D98BE8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17D205E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6F39460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240" w:type="dxa"/>
            <w:vAlign w:val="center"/>
          </w:tcPr>
          <w:p w14:paraId="034190C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055D034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5C53AFD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118D649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241" w:type="dxa"/>
            <w:vAlign w:val="center"/>
          </w:tcPr>
          <w:p w14:paraId="78581CA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6750879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176F749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29D7B30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52FC9B1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D634C" w:rsidRPr="001D634C" w14:paraId="6EFD4974" w14:textId="77777777" w:rsidTr="009A644E">
        <w:trPr>
          <w:trHeight w:val="283"/>
        </w:trPr>
        <w:tc>
          <w:tcPr>
            <w:tcW w:w="662" w:type="dxa"/>
            <w:vAlign w:val="center"/>
          </w:tcPr>
          <w:p w14:paraId="0394176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896" w:type="dxa"/>
            <w:vAlign w:val="center"/>
          </w:tcPr>
          <w:p w14:paraId="6351A48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  <w:vAlign w:val="center"/>
          </w:tcPr>
          <w:p w14:paraId="4E21A30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  <w:vAlign w:val="center"/>
          </w:tcPr>
          <w:p w14:paraId="7B7881D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591ABCD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71CBA84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2D035E4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  <w:vAlign w:val="center"/>
          </w:tcPr>
          <w:p w14:paraId="75454D9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7EBDAA3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4D37C13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24B1883D" w14:textId="77777777" w:rsidTr="009A644E">
        <w:tc>
          <w:tcPr>
            <w:tcW w:w="662" w:type="dxa"/>
            <w:vAlign w:val="center"/>
          </w:tcPr>
          <w:p w14:paraId="05F7D07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896" w:type="dxa"/>
          </w:tcPr>
          <w:p w14:paraId="0F06343D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7C0EC00E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5CEAC64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890000,00</w:t>
            </w:r>
          </w:p>
        </w:tc>
        <w:tc>
          <w:tcPr>
            <w:tcW w:w="1240" w:type="dxa"/>
            <w:vAlign w:val="center"/>
          </w:tcPr>
          <w:p w14:paraId="35C49E7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300999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912206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7731A9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5CFEBA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450000,00</w:t>
            </w:r>
          </w:p>
        </w:tc>
        <w:tc>
          <w:tcPr>
            <w:tcW w:w="1241" w:type="dxa"/>
            <w:vAlign w:val="center"/>
          </w:tcPr>
          <w:p w14:paraId="148FFC2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440000,00</w:t>
            </w:r>
          </w:p>
        </w:tc>
        <w:tc>
          <w:tcPr>
            <w:tcW w:w="1321" w:type="dxa"/>
            <w:vAlign w:val="center"/>
          </w:tcPr>
          <w:p w14:paraId="72C9042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5F70DCA9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9C4630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896" w:type="dxa"/>
          </w:tcPr>
          <w:p w14:paraId="1F561740" w14:textId="07B24BE2" w:rsidR="001F2083" w:rsidRPr="001D634C" w:rsidRDefault="001F2083" w:rsidP="002B497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44C6B17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616000,00</w:t>
            </w:r>
          </w:p>
        </w:tc>
        <w:tc>
          <w:tcPr>
            <w:tcW w:w="1240" w:type="dxa"/>
            <w:vAlign w:val="center"/>
          </w:tcPr>
          <w:p w14:paraId="1593EDF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71BEEB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5A2F81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813867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01B028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308000,00</w:t>
            </w:r>
          </w:p>
        </w:tc>
        <w:tc>
          <w:tcPr>
            <w:tcW w:w="1241" w:type="dxa"/>
            <w:vAlign w:val="center"/>
          </w:tcPr>
          <w:p w14:paraId="173C2FA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308000,00</w:t>
            </w:r>
          </w:p>
        </w:tc>
        <w:tc>
          <w:tcPr>
            <w:tcW w:w="1321" w:type="dxa"/>
            <w:vAlign w:val="center"/>
          </w:tcPr>
          <w:p w14:paraId="7AFD389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560C4823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7CE172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896" w:type="dxa"/>
          </w:tcPr>
          <w:p w14:paraId="0F58140C" w14:textId="5E15C569" w:rsidR="001F2083" w:rsidRPr="001D634C" w:rsidRDefault="001F2083" w:rsidP="002B497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4105D41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274000,00</w:t>
            </w:r>
          </w:p>
        </w:tc>
        <w:tc>
          <w:tcPr>
            <w:tcW w:w="1240" w:type="dxa"/>
            <w:vAlign w:val="center"/>
          </w:tcPr>
          <w:p w14:paraId="17A67E5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94A102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95B3AC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BEAD97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BA620D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142000,00</w:t>
            </w:r>
          </w:p>
        </w:tc>
        <w:tc>
          <w:tcPr>
            <w:tcW w:w="1241" w:type="dxa"/>
            <w:vAlign w:val="center"/>
          </w:tcPr>
          <w:p w14:paraId="4F45E9A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321" w:type="dxa"/>
            <w:vAlign w:val="center"/>
          </w:tcPr>
          <w:p w14:paraId="4821DC4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1D37D121" w14:textId="77777777" w:rsidTr="009A644E">
        <w:tc>
          <w:tcPr>
            <w:tcW w:w="662" w:type="dxa"/>
            <w:vAlign w:val="center"/>
          </w:tcPr>
          <w:p w14:paraId="3038575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3898" w:type="dxa"/>
            <w:gridSpan w:val="9"/>
          </w:tcPr>
          <w:p w14:paraId="7C7B31F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Капитальные вложения</w:t>
            </w:r>
          </w:p>
        </w:tc>
      </w:tr>
      <w:tr w:rsidR="001D634C" w:rsidRPr="001D634C" w14:paraId="40554907" w14:textId="77777777" w:rsidTr="009A644E">
        <w:tc>
          <w:tcPr>
            <w:tcW w:w="662" w:type="dxa"/>
            <w:vAlign w:val="center"/>
          </w:tcPr>
          <w:p w14:paraId="015EAC1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896" w:type="dxa"/>
            <w:vAlign w:val="center"/>
          </w:tcPr>
          <w:p w14:paraId="27FCC4AD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</w:t>
            </w:r>
          </w:p>
          <w:p w14:paraId="2711DDEB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 капитальным вложениям, </w:t>
            </w:r>
          </w:p>
          <w:p w14:paraId="737B40C5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5A70B73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890000,00</w:t>
            </w:r>
          </w:p>
        </w:tc>
        <w:tc>
          <w:tcPr>
            <w:tcW w:w="1240" w:type="dxa"/>
            <w:vAlign w:val="center"/>
          </w:tcPr>
          <w:p w14:paraId="3130D18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8E2219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630AFD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4D6DE9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225262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450000,00</w:t>
            </w:r>
          </w:p>
        </w:tc>
        <w:tc>
          <w:tcPr>
            <w:tcW w:w="1241" w:type="dxa"/>
            <w:vAlign w:val="center"/>
          </w:tcPr>
          <w:p w14:paraId="4634CEC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440000,00</w:t>
            </w:r>
          </w:p>
        </w:tc>
        <w:tc>
          <w:tcPr>
            <w:tcW w:w="1321" w:type="dxa"/>
            <w:vAlign w:val="center"/>
          </w:tcPr>
          <w:p w14:paraId="72EE704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100D4A1B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22DF5C1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896" w:type="dxa"/>
          </w:tcPr>
          <w:p w14:paraId="6DDCFAA7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5188D52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616000,00</w:t>
            </w:r>
          </w:p>
        </w:tc>
        <w:tc>
          <w:tcPr>
            <w:tcW w:w="1240" w:type="dxa"/>
            <w:vAlign w:val="center"/>
          </w:tcPr>
          <w:p w14:paraId="0964FB3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206A84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4736FB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B91558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18A5C8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308000,00</w:t>
            </w:r>
          </w:p>
        </w:tc>
        <w:tc>
          <w:tcPr>
            <w:tcW w:w="1241" w:type="dxa"/>
            <w:vAlign w:val="center"/>
          </w:tcPr>
          <w:p w14:paraId="740B998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308000,00</w:t>
            </w:r>
          </w:p>
        </w:tc>
        <w:tc>
          <w:tcPr>
            <w:tcW w:w="1321" w:type="dxa"/>
            <w:vAlign w:val="center"/>
          </w:tcPr>
          <w:p w14:paraId="7C0CBF2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13A8ADB3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68E09DB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896" w:type="dxa"/>
          </w:tcPr>
          <w:p w14:paraId="1A893971" w14:textId="2362F35F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</w:t>
            </w:r>
            <w:r w:rsidR="002B497E"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1D6D604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274000,00</w:t>
            </w:r>
          </w:p>
        </w:tc>
        <w:tc>
          <w:tcPr>
            <w:tcW w:w="1240" w:type="dxa"/>
            <w:vAlign w:val="center"/>
          </w:tcPr>
          <w:p w14:paraId="0813F89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134561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FD710F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8B2831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35BC08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142000,00</w:t>
            </w:r>
          </w:p>
        </w:tc>
        <w:tc>
          <w:tcPr>
            <w:tcW w:w="1241" w:type="dxa"/>
            <w:vAlign w:val="center"/>
          </w:tcPr>
          <w:p w14:paraId="31F4E2B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321" w:type="dxa"/>
            <w:vAlign w:val="center"/>
          </w:tcPr>
          <w:p w14:paraId="1AAA55C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32A35110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91C64A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3896" w:type="dxa"/>
          </w:tcPr>
          <w:p w14:paraId="614F009C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2ED7509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240" w:type="dxa"/>
            <w:vAlign w:val="center"/>
          </w:tcPr>
          <w:p w14:paraId="153C7F1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CE53A7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10123F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3CDF67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F766DA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241" w:type="dxa"/>
            <w:vAlign w:val="center"/>
          </w:tcPr>
          <w:p w14:paraId="3D5A9CA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8398B5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7A0E211C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E699F1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3896" w:type="dxa"/>
          </w:tcPr>
          <w:p w14:paraId="75090BBF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240" w:type="dxa"/>
            <w:vAlign w:val="center"/>
          </w:tcPr>
          <w:p w14:paraId="771488C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264000,00</w:t>
            </w:r>
          </w:p>
        </w:tc>
        <w:tc>
          <w:tcPr>
            <w:tcW w:w="1240" w:type="dxa"/>
            <w:vAlign w:val="center"/>
          </w:tcPr>
          <w:p w14:paraId="69D05E2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9B92E5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033016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FCA22A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89FACF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241" w:type="dxa"/>
            <w:vAlign w:val="center"/>
          </w:tcPr>
          <w:p w14:paraId="40BB733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321" w:type="dxa"/>
            <w:vAlign w:val="center"/>
          </w:tcPr>
          <w:p w14:paraId="723F1B7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D634C" w:rsidRPr="001D634C" w14:paraId="3745ECC1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D7FEF4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896" w:type="dxa"/>
          </w:tcPr>
          <w:p w14:paraId="000C480D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Строительство (или приспособление первого этажа многоквартирного жилого дома) под здание Библиотечно-информационного центра для </w:t>
            </w: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lastRenderedPageBreak/>
              <w:t>детей и юношества в жилом районе «Южный»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240" w:type="dxa"/>
            <w:vAlign w:val="center"/>
          </w:tcPr>
          <w:p w14:paraId="7234BD7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890000,00</w:t>
            </w:r>
          </w:p>
        </w:tc>
        <w:tc>
          <w:tcPr>
            <w:tcW w:w="1240" w:type="dxa"/>
            <w:vAlign w:val="center"/>
          </w:tcPr>
          <w:p w14:paraId="6C56490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53CEA0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CEA45C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28421E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215C51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450000,00</w:t>
            </w:r>
          </w:p>
        </w:tc>
        <w:tc>
          <w:tcPr>
            <w:tcW w:w="1241" w:type="dxa"/>
            <w:vAlign w:val="center"/>
          </w:tcPr>
          <w:p w14:paraId="08367D8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440000,00</w:t>
            </w:r>
          </w:p>
        </w:tc>
        <w:tc>
          <w:tcPr>
            <w:tcW w:w="1321" w:type="dxa"/>
            <w:vAlign w:val="center"/>
          </w:tcPr>
          <w:p w14:paraId="2D79DDF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391ED79E" w14:textId="77777777" w:rsidTr="0008353B">
        <w:trPr>
          <w:trHeight w:val="283"/>
        </w:trPr>
        <w:tc>
          <w:tcPr>
            <w:tcW w:w="662" w:type="dxa"/>
            <w:vAlign w:val="center"/>
          </w:tcPr>
          <w:p w14:paraId="57595AB4" w14:textId="4B0096CD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896" w:type="dxa"/>
            <w:vAlign w:val="center"/>
          </w:tcPr>
          <w:p w14:paraId="19F9823C" w14:textId="70A61AB9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  <w:vAlign w:val="center"/>
          </w:tcPr>
          <w:p w14:paraId="1405FF48" w14:textId="2F5C2CC2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  <w:vAlign w:val="center"/>
          </w:tcPr>
          <w:p w14:paraId="451F2B92" w14:textId="7E2DEA8F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57D765A4" w14:textId="428C7938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7D632A1A" w14:textId="22132A32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60532C5E" w14:textId="54467344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  <w:vAlign w:val="center"/>
          </w:tcPr>
          <w:p w14:paraId="71D9F4FA" w14:textId="2DC0CCE6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51980B10" w14:textId="58815B2F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50ED428C" w14:textId="75940CC9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D634C" w:rsidRPr="001D634C" w14:paraId="46AF88A1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10988AA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3896" w:type="dxa"/>
          </w:tcPr>
          <w:p w14:paraId="470BB050" w14:textId="77777777" w:rsidR="002B497E" w:rsidRPr="001D634C" w:rsidRDefault="002B497E" w:rsidP="002B497E">
            <w:pPr>
              <w:jc w:val="both"/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2677B4C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616000,00</w:t>
            </w:r>
          </w:p>
        </w:tc>
        <w:tc>
          <w:tcPr>
            <w:tcW w:w="1240" w:type="dxa"/>
            <w:vAlign w:val="center"/>
          </w:tcPr>
          <w:p w14:paraId="595EBCE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28129B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029C50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D790AF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7A77D8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308000,00</w:t>
            </w:r>
          </w:p>
        </w:tc>
        <w:tc>
          <w:tcPr>
            <w:tcW w:w="1241" w:type="dxa"/>
            <w:vAlign w:val="center"/>
          </w:tcPr>
          <w:p w14:paraId="4F867F6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308000,00</w:t>
            </w:r>
          </w:p>
        </w:tc>
        <w:tc>
          <w:tcPr>
            <w:tcW w:w="1321" w:type="dxa"/>
            <w:vAlign w:val="center"/>
          </w:tcPr>
          <w:p w14:paraId="75D34FF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384D83D1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719507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</w:t>
            </w:r>
          </w:p>
        </w:tc>
        <w:tc>
          <w:tcPr>
            <w:tcW w:w="3896" w:type="dxa"/>
          </w:tcPr>
          <w:p w14:paraId="0131E0F9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240" w:type="dxa"/>
            <w:vAlign w:val="center"/>
          </w:tcPr>
          <w:p w14:paraId="719052D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274000,00</w:t>
            </w:r>
          </w:p>
        </w:tc>
        <w:tc>
          <w:tcPr>
            <w:tcW w:w="1240" w:type="dxa"/>
            <w:vAlign w:val="center"/>
          </w:tcPr>
          <w:p w14:paraId="48C736FC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D9532F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FD2251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BE6F0D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5B2A5E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142000,00</w:t>
            </w:r>
          </w:p>
        </w:tc>
        <w:tc>
          <w:tcPr>
            <w:tcW w:w="1241" w:type="dxa"/>
            <w:vAlign w:val="center"/>
          </w:tcPr>
          <w:p w14:paraId="5193461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321" w:type="dxa"/>
            <w:vAlign w:val="center"/>
          </w:tcPr>
          <w:p w14:paraId="19F3C80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D634C" w:rsidRPr="001D634C" w14:paraId="63093DDF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10C6C98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3896" w:type="dxa"/>
          </w:tcPr>
          <w:p w14:paraId="352D5F3D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28AB66E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240" w:type="dxa"/>
            <w:vAlign w:val="center"/>
          </w:tcPr>
          <w:p w14:paraId="52985BA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A01E3EC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591BA0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29ADB4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9DB6EA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241" w:type="dxa"/>
            <w:vAlign w:val="center"/>
          </w:tcPr>
          <w:p w14:paraId="32304B7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1CAFAE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2B497E" w:rsidRPr="001D634C" w14:paraId="5599D485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49783C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</w:t>
            </w:r>
          </w:p>
        </w:tc>
        <w:tc>
          <w:tcPr>
            <w:tcW w:w="3896" w:type="dxa"/>
          </w:tcPr>
          <w:p w14:paraId="73A866FA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240" w:type="dxa"/>
            <w:vAlign w:val="center"/>
          </w:tcPr>
          <w:p w14:paraId="1E83697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264000,00</w:t>
            </w:r>
          </w:p>
        </w:tc>
        <w:tc>
          <w:tcPr>
            <w:tcW w:w="1240" w:type="dxa"/>
            <w:vAlign w:val="center"/>
          </w:tcPr>
          <w:p w14:paraId="3271388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C9214B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B30A3F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4100B0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6832D5C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241" w:type="dxa"/>
            <w:vAlign w:val="center"/>
          </w:tcPr>
          <w:p w14:paraId="416FEFE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321" w:type="dxa"/>
            <w:vAlign w:val="center"/>
          </w:tcPr>
          <w:p w14:paraId="7E531D5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</w:tbl>
    <w:p w14:paraId="097ACF75" w14:textId="77777777" w:rsidR="001F2083" w:rsidRPr="001D634C" w:rsidRDefault="001F2083" w:rsidP="001F2083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47756683" w14:textId="77777777" w:rsidR="001F2083" w:rsidRPr="001D634C" w:rsidRDefault="001F2083" w:rsidP="001F2083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7DEA9377" w14:textId="77777777" w:rsidR="001F2083" w:rsidRPr="001D634C" w:rsidRDefault="001F2083" w:rsidP="001F2083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2B28414E" w14:textId="77777777" w:rsidR="001F2083" w:rsidRPr="001D634C" w:rsidRDefault="001F2083" w:rsidP="001F2083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3A57CD03" w14:textId="77777777" w:rsidR="001F2083" w:rsidRPr="001D634C" w:rsidRDefault="001F2083" w:rsidP="008C7A41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34ED9ED2" w14:textId="6CB3E641" w:rsidR="008C7A41" w:rsidRPr="001D634C" w:rsidRDefault="008C7A41" w:rsidP="008C7A41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4655B8E7" w14:textId="77777777" w:rsidR="008C7A41" w:rsidRPr="001D634C" w:rsidRDefault="008C7A41" w:rsidP="00751522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17F1C98C" w14:textId="77777777" w:rsidR="002B497E" w:rsidRPr="001D634C" w:rsidRDefault="002B497E" w:rsidP="00751522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3F3CCFAF" w14:textId="77777777" w:rsidR="002B497E" w:rsidRPr="001D634C" w:rsidRDefault="002B497E" w:rsidP="00751522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432211A0" w14:textId="77777777" w:rsidR="002B497E" w:rsidRPr="001D634C" w:rsidRDefault="002B497E" w:rsidP="00751522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7B8F859F" w14:textId="77777777" w:rsidR="002B497E" w:rsidRPr="001D634C" w:rsidRDefault="002B497E" w:rsidP="00751522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2218713D" w14:textId="77777777" w:rsidR="002B497E" w:rsidRPr="001D634C" w:rsidRDefault="002B497E" w:rsidP="00751522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53258A26" w14:textId="77777777" w:rsidR="002B497E" w:rsidRPr="001D634C" w:rsidRDefault="002B497E" w:rsidP="00751522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27BCBAA8" w14:textId="77777777" w:rsidR="002B497E" w:rsidRPr="001D634C" w:rsidRDefault="002B497E" w:rsidP="00751522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69C1A76F" w14:textId="77777777" w:rsidR="002B497E" w:rsidRPr="001D634C" w:rsidRDefault="002B497E" w:rsidP="00751522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72C7028D" w14:textId="77777777" w:rsidR="002B497E" w:rsidRPr="001D634C" w:rsidRDefault="002B497E" w:rsidP="00751522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51D88FE8" w14:textId="77777777" w:rsidR="008C7A41" w:rsidRPr="001D634C" w:rsidRDefault="008C7A41" w:rsidP="00751522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6244E5BE" w14:textId="77777777" w:rsidR="008C7A41" w:rsidRPr="001D634C" w:rsidRDefault="008C7A41" w:rsidP="00751522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35D754CF" w14:textId="77777777" w:rsidR="00C3462E" w:rsidRPr="001D634C" w:rsidRDefault="00C3462E" w:rsidP="00C3462E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68AEA27C" w14:textId="77777777" w:rsidR="00C3462E" w:rsidRPr="001D634C" w:rsidRDefault="00C3462E" w:rsidP="00C3462E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1D8813EC" w14:textId="77777777" w:rsidR="00C3462E" w:rsidRPr="001D634C" w:rsidRDefault="00C3462E" w:rsidP="00C3462E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73D1C00D" w14:textId="77777777" w:rsidR="00C3462E" w:rsidRPr="001D634C" w:rsidRDefault="00C3462E" w:rsidP="00C3462E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2E6AC8EB" w14:textId="77777777" w:rsidR="00C3462E" w:rsidRPr="001D634C" w:rsidRDefault="00C3462E" w:rsidP="00C3462E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1A2365BC" w14:textId="77777777" w:rsidR="00C3462E" w:rsidRPr="001D634C" w:rsidRDefault="00C3462E" w:rsidP="00C3462E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41FA162F" w14:textId="29170843" w:rsidR="00C3462E" w:rsidRPr="001D634C" w:rsidRDefault="00C3462E" w:rsidP="00C3462E">
      <w:pPr>
        <w:jc w:val="right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Приложение № 16 к Программе</w:t>
      </w:r>
    </w:p>
    <w:p w14:paraId="3231DC9F" w14:textId="77777777" w:rsidR="00C3462E" w:rsidRPr="001D634C" w:rsidRDefault="00C3462E" w:rsidP="00C3462E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3DE9878B" w14:textId="77777777" w:rsidR="00C3462E" w:rsidRPr="001D634C" w:rsidRDefault="00C3462E" w:rsidP="00C3462E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ПЛАН МЕРОПРИЯТИЙ </w:t>
      </w:r>
    </w:p>
    <w:p w14:paraId="4301B9C9" w14:textId="77777777" w:rsidR="00C3462E" w:rsidRPr="001D634C" w:rsidRDefault="00C3462E" w:rsidP="00C3462E">
      <w:pPr>
        <w:jc w:val="center"/>
        <w:rPr>
          <w:rFonts w:ascii="Liberation Serif" w:hAnsi="Liberation Serif" w:cs="Liberation Serif"/>
          <w:bCs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по выполнению подпрограммы «</w:t>
      </w:r>
      <w:r w:rsidRPr="001D634C">
        <w:rPr>
          <w:rFonts w:ascii="Liberation Serif" w:hAnsi="Liberation Serif" w:cs="Liberation Serif"/>
          <w:bCs/>
          <w:sz w:val="28"/>
          <w:szCs w:val="28"/>
        </w:rPr>
        <w:t>Строительство и реконструкция объектов благоустройства»</w:t>
      </w:r>
    </w:p>
    <w:p w14:paraId="24409F77" w14:textId="77777777" w:rsidR="001F2083" w:rsidRPr="001D634C" w:rsidRDefault="001F2083" w:rsidP="00C3462E">
      <w:pPr>
        <w:jc w:val="center"/>
        <w:rPr>
          <w:rFonts w:ascii="Liberation Serif" w:hAnsi="Liberation Serif" w:cs="Liberation Serif"/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62"/>
        <w:gridCol w:w="3896"/>
        <w:gridCol w:w="1240"/>
        <w:gridCol w:w="1240"/>
        <w:gridCol w:w="1240"/>
        <w:gridCol w:w="1240"/>
        <w:gridCol w:w="1240"/>
        <w:gridCol w:w="1240"/>
        <w:gridCol w:w="1241"/>
        <w:gridCol w:w="1321"/>
      </w:tblGrid>
      <w:tr w:rsidR="001F2083" w:rsidRPr="001D634C" w14:paraId="23B743B3" w14:textId="77777777" w:rsidTr="009A644E">
        <w:trPr>
          <w:cantSplit/>
          <w:trHeight w:val="340"/>
        </w:trPr>
        <w:tc>
          <w:tcPr>
            <w:tcW w:w="662" w:type="dxa"/>
            <w:vMerge w:val="restart"/>
            <w:textDirection w:val="btLr"/>
            <w:vAlign w:val="center"/>
          </w:tcPr>
          <w:p w14:paraId="7FB0F88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896" w:type="dxa"/>
            <w:vMerge w:val="restart"/>
            <w:vAlign w:val="center"/>
          </w:tcPr>
          <w:p w14:paraId="433BB40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8681" w:type="dxa"/>
            <w:gridSpan w:val="7"/>
            <w:vAlign w:val="center"/>
          </w:tcPr>
          <w:p w14:paraId="6477428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4E40B6F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1F2083" w:rsidRPr="001D634C" w14:paraId="2EF33FBC" w14:textId="77777777" w:rsidTr="009A644E">
        <w:tc>
          <w:tcPr>
            <w:tcW w:w="662" w:type="dxa"/>
            <w:vMerge/>
          </w:tcPr>
          <w:p w14:paraId="48ACDF1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896" w:type="dxa"/>
            <w:vMerge/>
          </w:tcPr>
          <w:p w14:paraId="2AF6CCD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14:paraId="591C63D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240" w:type="dxa"/>
            <w:vAlign w:val="center"/>
          </w:tcPr>
          <w:p w14:paraId="312FEB6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1665B6C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57213E7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31663D1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240" w:type="dxa"/>
            <w:vAlign w:val="center"/>
          </w:tcPr>
          <w:p w14:paraId="3A42576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1E1EC44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1D5DDAA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3499E4E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240" w:type="dxa"/>
            <w:vAlign w:val="center"/>
          </w:tcPr>
          <w:p w14:paraId="0EEE45A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65F3278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3C405CA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0C2F611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40" w:type="dxa"/>
            <w:vAlign w:val="center"/>
          </w:tcPr>
          <w:p w14:paraId="10AD655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671558E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38FF71E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3AC16D4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240" w:type="dxa"/>
            <w:vAlign w:val="center"/>
          </w:tcPr>
          <w:p w14:paraId="298B20A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596F8B6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274453E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03546C9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241" w:type="dxa"/>
            <w:vAlign w:val="center"/>
          </w:tcPr>
          <w:p w14:paraId="58D686E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3901AED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109D996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0912740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23F9530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F2083" w:rsidRPr="001D634C" w14:paraId="5B6AAD15" w14:textId="77777777" w:rsidTr="009A644E">
        <w:trPr>
          <w:trHeight w:val="283"/>
        </w:trPr>
        <w:tc>
          <w:tcPr>
            <w:tcW w:w="662" w:type="dxa"/>
            <w:vAlign w:val="center"/>
          </w:tcPr>
          <w:p w14:paraId="44E0E35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896" w:type="dxa"/>
            <w:vAlign w:val="center"/>
          </w:tcPr>
          <w:p w14:paraId="027F5F5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  <w:vAlign w:val="center"/>
          </w:tcPr>
          <w:p w14:paraId="6B7996C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  <w:vAlign w:val="center"/>
          </w:tcPr>
          <w:p w14:paraId="329A01A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593F08D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6243D6E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5F986D3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  <w:vAlign w:val="center"/>
          </w:tcPr>
          <w:p w14:paraId="75A2457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6D4F134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0DA3AE8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F2083" w:rsidRPr="001D634C" w14:paraId="12D63705" w14:textId="77777777" w:rsidTr="009A644E">
        <w:tc>
          <w:tcPr>
            <w:tcW w:w="662" w:type="dxa"/>
            <w:vAlign w:val="center"/>
          </w:tcPr>
          <w:p w14:paraId="267EE22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896" w:type="dxa"/>
            <w:vAlign w:val="center"/>
          </w:tcPr>
          <w:p w14:paraId="6CB61495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204076FE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6421A04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29621,90</w:t>
            </w:r>
          </w:p>
        </w:tc>
        <w:tc>
          <w:tcPr>
            <w:tcW w:w="1240" w:type="dxa"/>
            <w:vAlign w:val="center"/>
          </w:tcPr>
          <w:p w14:paraId="790D970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11821,90</w:t>
            </w:r>
          </w:p>
        </w:tc>
        <w:tc>
          <w:tcPr>
            <w:tcW w:w="1240" w:type="dxa"/>
            <w:vAlign w:val="center"/>
          </w:tcPr>
          <w:p w14:paraId="196706D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240" w:type="dxa"/>
            <w:vAlign w:val="center"/>
          </w:tcPr>
          <w:p w14:paraId="207D205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B4FA8E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A10E38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34F5212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3B06E6E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1D634C" w14:paraId="3FD15552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F09664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896" w:type="dxa"/>
            <w:vAlign w:val="center"/>
          </w:tcPr>
          <w:p w14:paraId="74304275" w14:textId="62D0861A" w:rsidR="001F2083" w:rsidRPr="001D634C" w:rsidRDefault="001F2083" w:rsidP="002B497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7A72755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1750,00</w:t>
            </w:r>
          </w:p>
        </w:tc>
        <w:tc>
          <w:tcPr>
            <w:tcW w:w="1240" w:type="dxa"/>
            <w:vAlign w:val="center"/>
          </w:tcPr>
          <w:p w14:paraId="140D828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1750,00</w:t>
            </w:r>
          </w:p>
        </w:tc>
        <w:tc>
          <w:tcPr>
            <w:tcW w:w="1240" w:type="dxa"/>
            <w:vAlign w:val="center"/>
          </w:tcPr>
          <w:p w14:paraId="65550D6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AEFB6C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944D1E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03484C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09D75AB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5BF880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1D634C" w14:paraId="5DE9F56D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CC3052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896" w:type="dxa"/>
            <w:vAlign w:val="center"/>
          </w:tcPr>
          <w:p w14:paraId="4269F185" w14:textId="74B58D2A" w:rsidR="001F2083" w:rsidRPr="001D634C" w:rsidRDefault="001F2083" w:rsidP="002B497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75634C2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27871,90</w:t>
            </w:r>
          </w:p>
        </w:tc>
        <w:tc>
          <w:tcPr>
            <w:tcW w:w="1240" w:type="dxa"/>
            <w:vAlign w:val="center"/>
          </w:tcPr>
          <w:p w14:paraId="7D6DC0B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10071,90</w:t>
            </w:r>
          </w:p>
        </w:tc>
        <w:tc>
          <w:tcPr>
            <w:tcW w:w="1240" w:type="dxa"/>
            <w:vAlign w:val="center"/>
          </w:tcPr>
          <w:p w14:paraId="76874E8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240" w:type="dxa"/>
            <w:vAlign w:val="center"/>
          </w:tcPr>
          <w:p w14:paraId="3FDD4CD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7DAABC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AFDB86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42992F7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09BE204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1D634C" w14:paraId="69EDA7CE" w14:textId="77777777" w:rsidTr="009A644E">
        <w:tc>
          <w:tcPr>
            <w:tcW w:w="662" w:type="dxa"/>
            <w:vAlign w:val="center"/>
          </w:tcPr>
          <w:p w14:paraId="73792D1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3898" w:type="dxa"/>
            <w:gridSpan w:val="9"/>
            <w:vAlign w:val="center"/>
          </w:tcPr>
          <w:p w14:paraId="0AC2B02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Капитальные вложения</w:t>
            </w:r>
          </w:p>
        </w:tc>
      </w:tr>
      <w:tr w:rsidR="001F2083" w:rsidRPr="001D634C" w14:paraId="04A6758C" w14:textId="77777777" w:rsidTr="009A644E">
        <w:tc>
          <w:tcPr>
            <w:tcW w:w="662" w:type="dxa"/>
            <w:vAlign w:val="center"/>
          </w:tcPr>
          <w:p w14:paraId="5D4B748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896" w:type="dxa"/>
            <w:vAlign w:val="center"/>
          </w:tcPr>
          <w:p w14:paraId="32C2786C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по капитальным вложениям, 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69929A1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29621,90</w:t>
            </w:r>
          </w:p>
        </w:tc>
        <w:tc>
          <w:tcPr>
            <w:tcW w:w="1240" w:type="dxa"/>
            <w:vAlign w:val="center"/>
          </w:tcPr>
          <w:p w14:paraId="382ED39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11821,90</w:t>
            </w:r>
          </w:p>
        </w:tc>
        <w:tc>
          <w:tcPr>
            <w:tcW w:w="1240" w:type="dxa"/>
            <w:vAlign w:val="center"/>
          </w:tcPr>
          <w:p w14:paraId="777893F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240" w:type="dxa"/>
            <w:vAlign w:val="center"/>
          </w:tcPr>
          <w:p w14:paraId="67D1161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B4A36F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92B992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289FCEA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15C6BF5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1D634C" w14:paraId="0B6768B9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0F83DA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896" w:type="dxa"/>
            <w:vAlign w:val="center"/>
          </w:tcPr>
          <w:p w14:paraId="4E61CF36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1957368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1750,00</w:t>
            </w:r>
          </w:p>
        </w:tc>
        <w:tc>
          <w:tcPr>
            <w:tcW w:w="1240" w:type="dxa"/>
            <w:vAlign w:val="center"/>
          </w:tcPr>
          <w:p w14:paraId="41D33A7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1750,00</w:t>
            </w:r>
          </w:p>
        </w:tc>
        <w:tc>
          <w:tcPr>
            <w:tcW w:w="1240" w:type="dxa"/>
            <w:vAlign w:val="center"/>
          </w:tcPr>
          <w:p w14:paraId="5F77099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4B8240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74AD42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CBA554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4367697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14551F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1D634C" w14:paraId="7CE9FF0E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192946F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896" w:type="dxa"/>
            <w:vAlign w:val="center"/>
          </w:tcPr>
          <w:p w14:paraId="5F944FB0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57C20A99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4A1D6C7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27871,90</w:t>
            </w:r>
          </w:p>
        </w:tc>
        <w:tc>
          <w:tcPr>
            <w:tcW w:w="1240" w:type="dxa"/>
            <w:vAlign w:val="center"/>
          </w:tcPr>
          <w:p w14:paraId="65D8009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10071,90</w:t>
            </w:r>
          </w:p>
        </w:tc>
        <w:tc>
          <w:tcPr>
            <w:tcW w:w="1240" w:type="dxa"/>
            <w:vAlign w:val="center"/>
          </w:tcPr>
          <w:p w14:paraId="2A9C043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240" w:type="dxa"/>
            <w:vAlign w:val="center"/>
          </w:tcPr>
          <w:p w14:paraId="3E59830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B04520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FCA952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59C8DA2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0964D91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1D634C" w14:paraId="4A5ECAEB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7EAADE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3896" w:type="dxa"/>
            <w:vAlign w:val="center"/>
          </w:tcPr>
          <w:p w14:paraId="411E4D76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428E79D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683,90</w:t>
            </w:r>
          </w:p>
        </w:tc>
        <w:tc>
          <w:tcPr>
            <w:tcW w:w="1240" w:type="dxa"/>
            <w:vAlign w:val="center"/>
          </w:tcPr>
          <w:p w14:paraId="6EE4FC0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683,90</w:t>
            </w:r>
          </w:p>
        </w:tc>
        <w:tc>
          <w:tcPr>
            <w:tcW w:w="1240" w:type="dxa"/>
            <w:vAlign w:val="center"/>
          </w:tcPr>
          <w:p w14:paraId="61A4967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22D46D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E03B0B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E9F846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18A709B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B2C37A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1D634C" w14:paraId="5C982ADE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19B726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3896" w:type="dxa"/>
            <w:vAlign w:val="center"/>
          </w:tcPr>
          <w:p w14:paraId="338011B6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</w:t>
            </w:r>
          </w:p>
          <w:p w14:paraId="53345379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работы    </w:t>
            </w:r>
          </w:p>
        </w:tc>
        <w:tc>
          <w:tcPr>
            <w:tcW w:w="1240" w:type="dxa"/>
            <w:vAlign w:val="center"/>
          </w:tcPr>
          <w:p w14:paraId="1973396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27188,00</w:t>
            </w:r>
          </w:p>
        </w:tc>
        <w:tc>
          <w:tcPr>
            <w:tcW w:w="1240" w:type="dxa"/>
            <w:vAlign w:val="center"/>
          </w:tcPr>
          <w:p w14:paraId="746ED6B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9388,00</w:t>
            </w:r>
          </w:p>
        </w:tc>
        <w:tc>
          <w:tcPr>
            <w:tcW w:w="1240" w:type="dxa"/>
            <w:vAlign w:val="center"/>
          </w:tcPr>
          <w:p w14:paraId="5B30660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240" w:type="dxa"/>
            <w:vAlign w:val="center"/>
          </w:tcPr>
          <w:p w14:paraId="6AC6E6E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B94BC8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41253A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0E1FECD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79CD85E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1D634C" w14:paraId="55950B03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BE8B2B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896" w:type="dxa"/>
            <w:vAlign w:val="center"/>
          </w:tcPr>
          <w:p w14:paraId="791DE8B4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Реализация проектов инициативного </w:t>
            </w:r>
          </w:p>
          <w:p w14:paraId="0B753EC0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бюджетирования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240" w:type="dxa"/>
            <w:vAlign w:val="center"/>
          </w:tcPr>
          <w:p w14:paraId="2BF4FAE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29220,60</w:t>
            </w:r>
          </w:p>
        </w:tc>
        <w:tc>
          <w:tcPr>
            <w:tcW w:w="1240" w:type="dxa"/>
            <w:vAlign w:val="center"/>
          </w:tcPr>
          <w:p w14:paraId="70496D3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11420,60</w:t>
            </w:r>
          </w:p>
        </w:tc>
        <w:tc>
          <w:tcPr>
            <w:tcW w:w="1240" w:type="dxa"/>
            <w:vAlign w:val="center"/>
          </w:tcPr>
          <w:p w14:paraId="4BF0C5C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240" w:type="dxa"/>
            <w:vAlign w:val="center"/>
          </w:tcPr>
          <w:p w14:paraId="6EDF5C0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9DB178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522172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77DF9BE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586C80C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1D634C" w14:paraId="29F8794A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1D45F2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3896" w:type="dxa"/>
            <w:vAlign w:val="center"/>
          </w:tcPr>
          <w:p w14:paraId="52D52EA4" w14:textId="73F57433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576B2B5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1750,00</w:t>
            </w:r>
          </w:p>
        </w:tc>
        <w:tc>
          <w:tcPr>
            <w:tcW w:w="1240" w:type="dxa"/>
            <w:vAlign w:val="center"/>
          </w:tcPr>
          <w:p w14:paraId="456B43D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1750,00</w:t>
            </w:r>
          </w:p>
        </w:tc>
        <w:tc>
          <w:tcPr>
            <w:tcW w:w="1240" w:type="dxa"/>
            <w:vAlign w:val="center"/>
          </w:tcPr>
          <w:p w14:paraId="3F16334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1BABA2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385732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1A0072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633EFE1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2A5B40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1D634C" w14:paraId="6F88ECDC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C51D25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12</w:t>
            </w:r>
          </w:p>
        </w:tc>
        <w:tc>
          <w:tcPr>
            <w:tcW w:w="3896" w:type="dxa"/>
            <w:vAlign w:val="center"/>
          </w:tcPr>
          <w:p w14:paraId="29FE5461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1CF7D6BF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6AF6182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27470,60</w:t>
            </w:r>
          </w:p>
        </w:tc>
        <w:tc>
          <w:tcPr>
            <w:tcW w:w="1240" w:type="dxa"/>
            <w:vAlign w:val="center"/>
          </w:tcPr>
          <w:p w14:paraId="7E08936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9670,60</w:t>
            </w:r>
          </w:p>
        </w:tc>
        <w:tc>
          <w:tcPr>
            <w:tcW w:w="1240" w:type="dxa"/>
            <w:vAlign w:val="center"/>
          </w:tcPr>
          <w:p w14:paraId="2A0C12D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240" w:type="dxa"/>
            <w:vAlign w:val="center"/>
          </w:tcPr>
          <w:p w14:paraId="2C3C7B8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75BE2A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B13F1A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1729346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22CB625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443ED193" w14:textId="77777777" w:rsidTr="002B497E">
        <w:trPr>
          <w:trHeight w:val="283"/>
        </w:trPr>
        <w:tc>
          <w:tcPr>
            <w:tcW w:w="662" w:type="dxa"/>
            <w:vAlign w:val="center"/>
          </w:tcPr>
          <w:p w14:paraId="7B02AB1E" w14:textId="13703759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896" w:type="dxa"/>
            <w:vAlign w:val="center"/>
          </w:tcPr>
          <w:p w14:paraId="306B9ABB" w14:textId="5307FFB6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  <w:vAlign w:val="center"/>
          </w:tcPr>
          <w:p w14:paraId="2B1BC317" w14:textId="74E9D3AA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  <w:vAlign w:val="center"/>
          </w:tcPr>
          <w:p w14:paraId="631803F3" w14:textId="496A05D6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2B5C5CC4" w14:textId="036EBDEF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115F9CBA" w14:textId="4A792F79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1C0C5707" w14:textId="261F10E5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  <w:vAlign w:val="center"/>
          </w:tcPr>
          <w:p w14:paraId="207357A6" w14:textId="10D7F62A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03F64650" w14:textId="480B5BFC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19F417B9" w14:textId="76D4AB42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2B497E" w:rsidRPr="001D634C" w14:paraId="3D8D4C6D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2F3AFC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3896" w:type="dxa"/>
            <w:vAlign w:val="center"/>
          </w:tcPr>
          <w:p w14:paraId="09AB48E0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Сквер «Оленёнок», </w:t>
            </w:r>
          </w:p>
          <w:p w14:paraId="0B177C4A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1F07DE3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5356,60</w:t>
            </w:r>
          </w:p>
        </w:tc>
        <w:tc>
          <w:tcPr>
            <w:tcW w:w="1240" w:type="dxa"/>
            <w:vAlign w:val="center"/>
          </w:tcPr>
          <w:p w14:paraId="0BE52B8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5356,60</w:t>
            </w:r>
          </w:p>
        </w:tc>
        <w:tc>
          <w:tcPr>
            <w:tcW w:w="1240" w:type="dxa"/>
            <w:vAlign w:val="center"/>
          </w:tcPr>
          <w:p w14:paraId="71C335A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8ED30A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E71A9A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985493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2956F15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775641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41E0A973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0B9C06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</w:t>
            </w:r>
          </w:p>
        </w:tc>
        <w:tc>
          <w:tcPr>
            <w:tcW w:w="3896" w:type="dxa"/>
            <w:vAlign w:val="center"/>
          </w:tcPr>
          <w:p w14:paraId="2117CC5F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290829F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850,00</w:t>
            </w:r>
          </w:p>
        </w:tc>
        <w:tc>
          <w:tcPr>
            <w:tcW w:w="1240" w:type="dxa"/>
            <w:vAlign w:val="center"/>
          </w:tcPr>
          <w:p w14:paraId="393E86D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850,00</w:t>
            </w:r>
          </w:p>
        </w:tc>
        <w:tc>
          <w:tcPr>
            <w:tcW w:w="1240" w:type="dxa"/>
            <w:vAlign w:val="center"/>
          </w:tcPr>
          <w:p w14:paraId="2EC833C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17770A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E2966D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55B64C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5E3701E2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F502D2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5BE08BC7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62D185D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3896" w:type="dxa"/>
            <w:vAlign w:val="center"/>
          </w:tcPr>
          <w:p w14:paraId="42F88487" w14:textId="57BB0593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240" w:type="dxa"/>
            <w:vAlign w:val="center"/>
          </w:tcPr>
          <w:p w14:paraId="53010F1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4506,60</w:t>
            </w:r>
          </w:p>
        </w:tc>
        <w:tc>
          <w:tcPr>
            <w:tcW w:w="1240" w:type="dxa"/>
            <w:vAlign w:val="center"/>
          </w:tcPr>
          <w:p w14:paraId="6AAD2D0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4506,60</w:t>
            </w:r>
          </w:p>
        </w:tc>
        <w:tc>
          <w:tcPr>
            <w:tcW w:w="1240" w:type="dxa"/>
            <w:vAlign w:val="center"/>
          </w:tcPr>
          <w:p w14:paraId="10A5B53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026F8D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22550D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C9AD77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3B48D32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3D8B68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32468AC9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05F26A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16</w:t>
            </w:r>
          </w:p>
        </w:tc>
        <w:tc>
          <w:tcPr>
            <w:tcW w:w="3896" w:type="dxa"/>
            <w:vAlign w:val="center"/>
          </w:tcPr>
          <w:p w14:paraId="6D5A10C8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3342B32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248,60</w:t>
            </w:r>
          </w:p>
        </w:tc>
        <w:tc>
          <w:tcPr>
            <w:tcW w:w="1240" w:type="dxa"/>
            <w:vAlign w:val="center"/>
          </w:tcPr>
          <w:p w14:paraId="20DED72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248,60</w:t>
            </w:r>
          </w:p>
        </w:tc>
        <w:tc>
          <w:tcPr>
            <w:tcW w:w="1240" w:type="dxa"/>
            <w:vAlign w:val="center"/>
          </w:tcPr>
          <w:p w14:paraId="1FF1993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28E96F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343258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202852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75BBFBD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7B97EE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</w:tr>
      <w:tr w:rsidR="002B497E" w:rsidRPr="001D634C" w14:paraId="21DDD35E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747083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</w:t>
            </w:r>
          </w:p>
        </w:tc>
        <w:tc>
          <w:tcPr>
            <w:tcW w:w="3896" w:type="dxa"/>
            <w:vAlign w:val="center"/>
          </w:tcPr>
          <w:p w14:paraId="5B127BCB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240" w:type="dxa"/>
            <w:vAlign w:val="center"/>
          </w:tcPr>
          <w:p w14:paraId="6F2410D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4258,00</w:t>
            </w:r>
          </w:p>
        </w:tc>
        <w:tc>
          <w:tcPr>
            <w:tcW w:w="1240" w:type="dxa"/>
            <w:vAlign w:val="center"/>
          </w:tcPr>
          <w:p w14:paraId="55A69F6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4258,00</w:t>
            </w:r>
          </w:p>
        </w:tc>
        <w:tc>
          <w:tcPr>
            <w:tcW w:w="1240" w:type="dxa"/>
            <w:vAlign w:val="center"/>
          </w:tcPr>
          <w:p w14:paraId="743E458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3FD2ED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2FAEB4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F22238C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7BBA706C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A77D2C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</w:tr>
      <w:tr w:rsidR="002B497E" w:rsidRPr="001D634C" w14:paraId="40F7428E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602840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18</w:t>
            </w:r>
          </w:p>
        </w:tc>
        <w:tc>
          <w:tcPr>
            <w:tcW w:w="3896" w:type="dxa"/>
            <w:vAlign w:val="center"/>
          </w:tcPr>
          <w:p w14:paraId="398FFA4D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Площадь Челябинская, 2 этап, </w:t>
            </w:r>
          </w:p>
          <w:p w14:paraId="63823C2E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164B933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6034,00</w:t>
            </w:r>
          </w:p>
        </w:tc>
        <w:tc>
          <w:tcPr>
            <w:tcW w:w="1240" w:type="dxa"/>
            <w:vAlign w:val="center"/>
          </w:tcPr>
          <w:p w14:paraId="6C5C85E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6034,00</w:t>
            </w:r>
          </w:p>
        </w:tc>
        <w:tc>
          <w:tcPr>
            <w:tcW w:w="1240" w:type="dxa"/>
            <w:vAlign w:val="center"/>
          </w:tcPr>
          <w:p w14:paraId="348969E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6B06FF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9C39D7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07D809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59BA8222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31F406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283EE83C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68C11AD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19</w:t>
            </w:r>
          </w:p>
        </w:tc>
        <w:tc>
          <w:tcPr>
            <w:tcW w:w="3896" w:type="dxa"/>
            <w:vAlign w:val="center"/>
          </w:tcPr>
          <w:p w14:paraId="532EF74E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4BD23F5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900,00</w:t>
            </w:r>
          </w:p>
        </w:tc>
        <w:tc>
          <w:tcPr>
            <w:tcW w:w="1240" w:type="dxa"/>
            <w:vAlign w:val="center"/>
          </w:tcPr>
          <w:p w14:paraId="5BD46B1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900,00</w:t>
            </w:r>
          </w:p>
        </w:tc>
        <w:tc>
          <w:tcPr>
            <w:tcW w:w="1240" w:type="dxa"/>
            <w:vAlign w:val="center"/>
          </w:tcPr>
          <w:p w14:paraId="7F1DD2B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62A4DA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FF244C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C4668B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142BA16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8DAAD8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11324028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10600C62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</w:t>
            </w:r>
          </w:p>
        </w:tc>
        <w:tc>
          <w:tcPr>
            <w:tcW w:w="3896" w:type="dxa"/>
            <w:vAlign w:val="center"/>
          </w:tcPr>
          <w:p w14:paraId="4FC7C31F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3D956CF4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2881ADA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5134,00</w:t>
            </w:r>
          </w:p>
        </w:tc>
        <w:tc>
          <w:tcPr>
            <w:tcW w:w="1240" w:type="dxa"/>
            <w:vAlign w:val="center"/>
          </w:tcPr>
          <w:p w14:paraId="11F081F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5134,00</w:t>
            </w:r>
          </w:p>
        </w:tc>
        <w:tc>
          <w:tcPr>
            <w:tcW w:w="1240" w:type="dxa"/>
            <w:vAlign w:val="center"/>
          </w:tcPr>
          <w:p w14:paraId="52B5C7F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2C4A77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D59798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C987FE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216F493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55962D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19890820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FD3F4C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</w:t>
            </w:r>
          </w:p>
        </w:tc>
        <w:tc>
          <w:tcPr>
            <w:tcW w:w="3896" w:type="dxa"/>
            <w:vAlign w:val="center"/>
          </w:tcPr>
          <w:p w14:paraId="1162639E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0694586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34,00</w:t>
            </w:r>
          </w:p>
        </w:tc>
        <w:tc>
          <w:tcPr>
            <w:tcW w:w="1240" w:type="dxa"/>
            <w:vAlign w:val="center"/>
          </w:tcPr>
          <w:p w14:paraId="04101D2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34,00</w:t>
            </w:r>
          </w:p>
        </w:tc>
        <w:tc>
          <w:tcPr>
            <w:tcW w:w="1240" w:type="dxa"/>
            <w:vAlign w:val="center"/>
          </w:tcPr>
          <w:p w14:paraId="793AD0F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070246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931103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A48839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4AED481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BF38D8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</w:tr>
      <w:tr w:rsidR="002B497E" w:rsidRPr="001D634C" w14:paraId="7C45ED6F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909812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22</w:t>
            </w:r>
          </w:p>
        </w:tc>
        <w:tc>
          <w:tcPr>
            <w:tcW w:w="3896" w:type="dxa"/>
            <w:vAlign w:val="center"/>
          </w:tcPr>
          <w:p w14:paraId="3CAD751D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240" w:type="dxa"/>
            <w:vAlign w:val="center"/>
          </w:tcPr>
          <w:p w14:paraId="6572A43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5100,00</w:t>
            </w:r>
          </w:p>
        </w:tc>
        <w:tc>
          <w:tcPr>
            <w:tcW w:w="1240" w:type="dxa"/>
            <w:vAlign w:val="center"/>
          </w:tcPr>
          <w:p w14:paraId="7A1395A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5100,00</w:t>
            </w:r>
          </w:p>
        </w:tc>
        <w:tc>
          <w:tcPr>
            <w:tcW w:w="1240" w:type="dxa"/>
            <w:vAlign w:val="center"/>
          </w:tcPr>
          <w:p w14:paraId="5C61B55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B76739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A3D4F6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D1C23AC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5B913DB2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DF8C90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</w:tr>
      <w:tr w:rsidR="002B497E" w:rsidRPr="001D634C" w14:paraId="7A60A108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21B2A2F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23</w:t>
            </w:r>
          </w:p>
        </w:tc>
        <w:tc>
          <w:tcPr>
            <w:tcW w:w="3896" w:type="dxa"/>
            <w:vAlign w:val="center"/>
          </w:tcPr>
          <w:p w14:paraId="5D222635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Площадь Челябинская, 1 этап, </w:t>
            </w:r>
          </w:p>
          <w:p w14:paraId="0220A89B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39F1049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6E4B181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51E7EA0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90A911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56E260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DB5DD9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2502DE2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A1107A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578E5343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680EB5C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24</w:t>
            </w:r>
          </w:p>
        </w:tc>
        <w:tc>
          <w:tcPr>
            <w:tcW w:w="3896" w:type="dxa"/>
            <w:vAlign w:val="center"/>
          </w:tcPr>
          <w:p w14:paraId="17616A18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240" w:type="dxa"/>
            <w:vAlign w:val="center"/>
          </w:tcPr>
          <w:p w14:paraId="0F2FCE6C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380EC57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29B999C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04E432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57449A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9395A0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683F0B9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5AC8C4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5B2D6DCC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A1D188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</w:t>
            </w:r>
          </w:p>
        </w:tc>
        <w:tc>
          <w:tcPr>
            <w:tcW w:w="3896" w:type="dxa"/>
            <w:vAlign w:val="center"/>
          </w:tcPr>
          <w:p w14:paraId="19425E5E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240" w:type="dxa"/>
            <w:vAlign w:val="center"/>
          </w:tcPr>
          <w:p w14:paraId="222AEA8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6374279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7A1FB0E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CD39BF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D121B3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AAB867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3153645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73E46C2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</w:tr>
      <w:tr w:rsidR="002B497E" w:rsidRPr="001D634C" w14:paraId="06B9AF0F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8DA057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26</w:t>
            </w:r>
          </w:p>
        </w:tc>
        <w:tc>
          <w:tcPr>
            <w:tcW w:w="3896" w:type="dxa"/>
            <w:vAlign w:val="center"/>
          </w:tcPr>
          <w:p w14:paraId="5F10CF0B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Сквер радости, </w:t>
            </w:r>
          </w:p>
          <w:p w14:paraId="22E3BBFA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15AF3DA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7EDC6B8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6917228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7940C9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5B34F7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AFBC5C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77DEEBF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E0FFF1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608D20D4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1C7D918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27</w:t>
            </w:r>
          </w:p>
        </w:tc>
        <w:tc>
          <w:tcPr>
            <w:tcW w:w="3896" w:type="dxa"/>
            <w:vAlign w:val="center"/>
          </w:tcPr>
          <w:p w14:paraId="184532BA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31B7CA03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72CD90A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5333666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75EB800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69CC412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71AD3DC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B3E794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36BFC19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5733A3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45CA3C8F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21313E8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</w:t>
            </w:r>
          </w:p>
        </w:tc>
        <w:tc>
          <w:tcPr>
            <w:tcW w:w="3896" w:type="dxa"/>
            <w:vAlign w:val="center"/>
          </w:tcPr>
          <w:p w14:paraId="7939A9BF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240" w:type="dxa"/>
            <w:vAlign w:val="center"/>
          </w:tcPr>
          <w:p w14:paraId="3431EE4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7A8E4D2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40323EE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2A3580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F746B3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0420E0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2121BFD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6CA9BD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</w:tr>
      <w:tr w:rsidR="002B497E" w:rsidRPr="001D634C" w14:paraId="76D53C7E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73BE9D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</w:t>
            </w:r>
          </w:p>
        </w:tc>
        <w:tc>
          <w:tcPr>
            <w:tcW w:w="3896" w:type="dxa"/>
            <w:vAlign w:val="center"/>
          </w:tcPr>
          <w:p w14:paraId="1086DB96" w14:textId="77777777" w:rsidR="002B497E" w:rsidRPr="001D634C" w:rsidRDefault="002B497E" w:rsidP="002B497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Памятный Знак «Каменск-Уральский город трудовой доблести» обл. Свердловская, </w:t>
            </w:r>
          </w:p>
          <w:p w14:paraId="20A2D459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р-н Каменский, автомобильная дорога «Южный обход г. Каменск-Уральский» </w:t>
            </w: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lastRenderedPageBreak/>
              <w:t>(кадастровый квартал 66:12:5221004)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240" w:type="dxa"/>
            <w:vAlign w:val="center"/>
          </w:tcPr>
          <w:p w14:paraId="21B91F6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29,60</w:t>
            </w:r>
          </w:p>
        </w:tc>
        <w:tc>
          <w:tcPr>
            <w:tcW w:w="1240" w:type="dxa"/>
            <w:vAlign w:val="center"/>
          </w:tcPr>
          <w:p w14:paraId="55F7117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29,60</w:t>
            </w:r>
          </w:p>
        </w:tc>
        <w:tc>
          <w:tcPr>
            <w:tcW w:w="1240" w:type="dxa"/>
            <w:vAlign w:val="center"/>
          </w:tcPr>
          <w:p w14:paraId="02666BB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E3ED84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BFC916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36343A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72276E0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DB5E9B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</w:tr>
      <w:tr w:rsidR="002B497E" w:rsidRPr="001D634C" w14:paraId="08779B13" w14:textId="77777777" w:rsidTr="002B497E">
        <w:trPr>
          <w:trHeight w:val="283"/>
        </w:trPr>
        <w:tc>
          <w:tcPr>
            <w:tcW w:w="662" w:type="dxa"/>
            <w:vAlign w:val="center"/>
          </w:tcPr>
          <w:p w14:paraId="2B6D5629" w14:textId="61438CA3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896" w:type="dxa"/>
            <w:vAlign w:val="center"/>
          </w:tcPr>
          <w:p w14:paraId="1C8F2608" w14:textId="777730EA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  <w:vAlign w:val="center"/>
          </w:tcPr>
          <w:p w14:paraId="3AB2D128" w14:textId="329C69D5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  <w:vAlign w:val="center"/>
          </w:tcPr>
          <w:p w14:paraId="790EB39C" w14:textId="3594EEB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440D5DD5" w14:textId="2D96B042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4FD59F73" w14:textId="08F49C49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5152EE45" w14:textId="2B1C5ADD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  <w:vAlign w:val="center"/>
          </w:tcPr>
          <w:p w14:paraId="758BB1B1" w14:textId="79D6888E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0B2CD155" w14:textId="3641993C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5167716F" w14:textId="0DA07123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2B497E" w:rsidRPr="001D634C" w14:paraId="3335BF80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6D7EB49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</w:t>
            </w:r>
          </w:p>
        </w:tc>
        <w:tc>
          <w:tcPr>
            <w:tcW w:w="3896" w:type="dxa"/>
            <w:vAlign w:val="center"/>
          </w:tcPr>
          <w:p w14:paraId="30E21630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240" w:type="dxa"/>
            <w:vAlign w:val="center"/>
          </w:tcPr>
          <w:p w14:paraId="6C79FE7C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29,60</w:t>
            </w:r>
          </w:p>
        </w:tc>
        <w:tc>
          <w:tcPr>
            <w:tcW w:w="1240" w:type="dxa"/>
            <w:vAlign w:val="center"/>
          </w:tcPr>
          <w:p w14:paraId="1F24CD1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29,60</w:t>
            </w:r>
          </w:p>
        </w:tc>
        <w:tc>
          <w:tcPr>
            <w:tcW w:w="1240" w:type="dxa"/>
            <w:vAlign w:val="center"/>
          </w:tcPr>
          <w:p w14:paraId="61DCB08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A6C848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025214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B7BAD9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22C038A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34B1A1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63383226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00059B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31</w:t>
            </w:r>
          </w:p>
        </w:tc>
        <w:tc>
          <w:tcPr>
            <w:tcW w:w="3896" w:type="dxa"/>
            <w:vAlign w:val="center"/>
          </w:tcPr>
          <w:p w14:paraId="187F38AC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63ADDAE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29,60</w:t>
            </w:r>
          </w:p>
        </w:tc>
        <w:tc>
          <w:tcPr>
            <w:tcW w:w="1240" w:type="dxa"/>
            <w:vAlign w:val="center"/>
          </w:tcPr>
          <w:p w14:paraId="1FB2ACA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29,60</w:t>
            </w:r>
          </w:p>
        </w:tc>
        <w:tc>
          <w:tcPr>
            <w:tcW w:w="1240" w:type="dxa"/>
            <w:vAlign w:val="center"/>
          </w:tcPr>
          <w:p w14:paraId="24963E0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2D5CD8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F3ACF72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E35179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75D7BBA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046B26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5C8F48BA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DE8D64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32</w:t>
            </w:r>
          </w:p>
        </w:tc>
        <w:tc>
          <w:tcPr>
            <w:tcW w:w="3896" w:type="dxa"/>
            <w:vAlign w:val="center"/>
          </w:tcPr>
          <w:p w14:paraId="6872943A" w14:textId="77777777" w:rsidR="002B497E" w:rsidRPr="001D634C" w:rsidRDefault="002B497E" w:rsidP="002B497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Памятный Знак «Каменск-Уральский город трудовой доблести» обл. Свердловская, </w:t>
            </w:r>
          </w:p>
          <w:p w14:paraId="0EAD54E8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р-н Каменский, автомобильная дорога «Южный обход г. Каменск-Уральский» (кадастровый квартал 66:12:2413008)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240" w:type="dxa"/>
            <w:vAlign w:val="center"/>
          </w:tcPr>
          <w:p w14:paraId="2A9F07F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29,70</w:t>
            </w:r>
          </w:p>
        </w:tc>
        <w:tc>
          <w:tcPr>
            <w:tcW w:w="1240" w:type="dxa"/>
            <w:vAlign w:val="center"/>
          </w:tcPr>
          <w:p w14:paraId="32019E12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29,70</w:t>
            </w:r>
          </w:p>
        </w:tc>
        <w:tc>
          <w:tcPr>
            <w:tcW w:w="1240" w:type="dxa"/>
            <w:vAlign w:val="center"/>
          </w:tcPr>
          <w:p w14:paraId="0319DE6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274C77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514073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C66305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475A0FA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517C93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</w:tr>
      <w:tr w:rsidR="002B497E" w:rsidRPr="001D634C" w14:paraId="4B9CD133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FE5EA2C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33</w:t>
            </w:r>
          </w:p>
        </w:tc>
        <w:tc>
          <w:tcPr>
            <w:tcW w:w="3896" w:type="dxa"/>
            <w:vAlign w:val="center"/>
          </w:tcPr>
          <w:p w14:paraId="32559BB0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240" w:type="dxa"/>
            <w:vAlign w:val="center"/>
          </w:tcPr>
          <w:p w14:paraId="1942729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29,70</w:t>
            </w:r>
          </w:p>
        </w:tc>
        <w:tc>
          <w:tcPr>
            <w:tcW w:w="1240" w:type="dxa"/>
            <w:vAlign w:val="center"/>
          </w:tcPr>
          <w:p w14:paraId="2533323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29,70</w:t>
            </w:r>
          </w:p>
        </w:tc>
        <w:tc>
          <w:tcPr>
            <w:tcW w:w="1240" w:type="dxa"/>
            <w:vAlign w:val="center"/>
          </w:tcPr>
          <w:p w14:paraId="381B6C7C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F1DA37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F1504F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46B5CE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05D8E61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D009D3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4A311E04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A12799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34</w:t>
            </w:r>
          </w:p>
        </w:tc>
        <w:tc>
          <w:tcPr>
            <w:tcW w:w="3896" w:type="dxa"/>
            <w:vAlign w:val="center"/>
          </w:tcPr>
          <w:p w14:paraId="11CFEE40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70F3D6E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29,70</w:t>
            </w:r>
          </w:p>
        </w:tc>
        <w:tc>
          <w:tcPr>
            <w:tcW w:w="1240" w:type="dxa"/>
            <w:vAlign w:val="center"/>
          </w:tcPr>
          <w:p w14:paraId="55884AF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29,70</w:t>
            </w:r>
          </w:p>
        </w:tc>
        <w:tc>
          <w:tcPr>
            <w:tcW w:w="1240" w:type="dxa"/>
            <w:vAlign w:val="center"/>
          </w:tcPr>
          <w:p w14:paraId="68B0A0B2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B11CAF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4A5558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5CFF5E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7619D6D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854D9B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4D301519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95965C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</w:t>
            </w:r>
          </w:p>
        </w:tc>
        <w:tc>
          <w:tcPr>
            <w:tcW w:w="3896" w:type="dxa"/>
            <w:vAlign w:val="center"/>
          </w:tcPr>
          <w:p w14:paraId="55A36E52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Тротуар по ул. 4-й Пятилетки от ул. Кутузова до ул. Суворова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79CC1B80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2647E3E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342,00</w:t>
            </w:r>
          </w:p>
        </w:tc>
        <w:tc>
          <w:tcPr>
            <w:tcW w:w="1240" w:type="dxa"/>
            <w:vAlign w:val="center"/>
          </w:tcPr>
          <w:p w14:paraId="2EFFE0A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342,00</w:t>
            </w:r>
          </w:p>
        </w:tc>
        <w:tc>
          <w:tcPr>
            <w:tcW w:w="1240" w:type="dxa"/>
            <w:vAlign w:val="center"/>
          </w:tcPr>
          <w:p w14:paraId="295938B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EE0744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3D8C3E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DE0F43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0A051C9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126EBC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</w:tr>
      <w:tr w:rsidR="002B497E" w:rsidRPr="001D634C" w14:paraId="2EAB8933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8A637D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36</w:t>
            </w:r>
          </w:p>
        </w:tc>
        <w:tc>
          <w:tcPr>
            <w:tcW w:w="3896" w:type="dxa"/>
            <w:vAlign w:val="center"/>
          </w:tcPr>
          <w:p w14:paraId="2BB8737E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240" w:type="dxa"/>
            <w:vAlign w:val="center"/>
          </w:tcPr>
          <w:p w14:paraId="5E337A72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342,00</w:t>
            </w:r>
          </w:p>
        </w:tc>
        <w:tc>
          <w:tcPr>
            <w:tcW w:w="1240" w:type="dxa"/>
            <w:vAlign w:val="center"/>
          </w:tcPr>
          <w:p w14:paraId="77ED40C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342,00</w:t>
            </w:r>
          </w:p>
        </w:tc>
        <w:tc>
          <w:tcPr>
            <w:tcW w:w="1240" w:type="dxa"/>
            <w:vAlign w:val="center"/>
          </w:tcPr>
          <w:p w14:paraId="63DBED0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7224A92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99368A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722AF8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48B588B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74BB6A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11113758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5BB43AC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37</w:t>
            </w:r>
          </w:p>
        </w:tc>
        <w:tc>
          <w:tcPr>
            <w:tcW w:w="3896" w:type="dxa"/>
            <w:vAlign w:val="center"/>
          </w:tcPr>
          <w:p w14:paraId="7C1FBE4D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68D47F3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342,00</w:t>
            </w:r>
          </w:p>
        </w:tc>
        <w:tc>
          <w:tcPr>
            <w:tcW w:w="1240" w:type="dxa"/>
            <w:vAlign w:val="center"/>
          </w:tcPr>
          <w:p w14:paraId="3B223D5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342,00</w:t>
            </w:r>
          </w:p>
        </w:tc>
        <w:tc>
          <w:tcPr>
            <w:tcW w:w="1240" w:type="dxa"/>
            <w:vAlign w:val="center"/>
          </w:tcPr>
          <w:p w14:paraId="2B975DC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8F5D08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94E4D3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BF6412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012F4CA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E9BFBA2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</w:tbl>
    <w:p w14:paraId="5C84E081" w14:textId="77777777" w:rsidR="001F2083" w:rsidRPr="001D634C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70A59987" w14:textId="77777777" w:rsidR="001F2083" w:rsidRPr="001D634C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1BFFBE57" w14:textId="77777777" w:rsidR="001F2083" w:rsidRPr="001D634C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4CA8B83E" w14:textId="77777777" w:rsidR="001F2083" w:rsidRPr="001D634C" w:rsidRDefault="001F2083" w:rsidP="00C3462E">
      <w:pPr>
        <w:jc w:val="center"/>
        <w:rPr>
          <w:rFonts w:ascii="Liberation Serif" w:hAnsi="Liberation Serif" w:cs="Liberation Serif"/>
          <w:bCs/>
          <w:sz w:val="28"/>
          <w:szCs w:val="28"/>
        </w:rPr>
      </w:pPr>
    </w:p>
    <w:p w14:paraId="72182DDD" w14:textId="77777777" w:rsidR="00D23AB8" w:rsidRPr="001D634C" w:rsidRDefault="00D23AB8" w:rsidP="00C3462E">
      <w:pPr>
        <w:jc w:val="center"/>
        <w:rPr>
          <w:rFonts w:ascii="Liberation Serif" w:hAnsi="Liberation Serif" w:cs="Liberation Serif"/>
          <w:bCs/>
          <w:sz w:val="28"/>
          <w:szCs w:val="28"/>
        </w:rPr>
      </w:pPr>
    </w:p>
    <w:p w14:paraId="6CF3D86E" w14:textId="77777777" w:rsidR="00D23AB8" w:rsidRPr="001D634C" w:rsidRDefault="00D23AB8" w:rsidP="00062C78">
      <w:pPr>
        <w:ind w:right="-2"/>
        <w:rPr>
          <w:rFonts w:ascii="Liberation Serif" w:hAnsi="Liberation Serif" w:cs="Liberation Serif"/>
          <w:sz w:val="28"/>
          <w:szCs w:val="28"/>
        </w:rPr>
      </w:pPr>
    </w:p>
    <w:p w14:paraId="1EF04183" w14:textId="77777777" w:rsidR="002B497E" w:rsidRPr="001D634C" w:rsidRDefault="002B497E" w:rsidP="00334B41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6BDE49EA" w14:textId="77777777" w:rsidR="002B497E" w:rsidRPr="001D634C" w:rsidRDefault="002B497E" w:rsidP="00334B41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60CE51B0" w14:textId="77777777" w:rsidR="002B497E" w:rsidRPr="001D634C" w:rsidRDefault="002B497E" w:rsidP="00334B41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12A458AD" w14:textId="77777777" w:rsidR="002B497E" w:rsidRPr="001D634C" w:rsidRDefault="002B497E" w:rsidP="00334B41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562FBF50" w14:textId="77777777" w:rsidR="002B497E" w:rsidRPr="001D634C" w:rsidRDefault="002B497E" w:rsidP="00334B41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0F4846CB" w14:textId="77777777" w:rsidR="002B497E" w:rsidRPr="001D634C" w:rsidRDefault="002B497E" w:rsidP="00334B41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2BB3E0DB" w14:textId="695319EA" w:rsidR="00334B41" w:rsidRPr="001D634C" w:rsidRDefault="000D106B" w:rsidP="00334B41">
      <w:pPr>
        <w:ind w:right="-2" w:firstLine="10490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   </w:t>
      </w:r>
      <w:r w:rsidR="00334B41" w:rsidRPr="001D634C">
        <w:rPr>
          <w:rFonts w:ascii="Liberation Serif" w:hAnsi="Liberation Serif" w:cs="Liberation Serif"/>
          <w:sz w:val="28"/>
          <w:szCs w:val="28"/>
        </w:rPr>
        <w:t>Приложение № 1</w:t>
      </w:r>
      <w:r w:rsidR="008C7A41" w:rsidRPr="001D634C">
        <w:rPr>
          <w:rFonts w:ascii="Liberation Serif" w:hAnsi="Liberation Serif" w:cs="Liberation Serif"/>
          <w:sz w:val="28"/>
          <w:szCs w:val="28"/>
        </w:rPr>
        <w:t>7</w:t>
      </w:r>
      <w:r w:rsidR="00334B41" w:rsidRPr="001D634C">
        <w:rPr>
          <w:rFonts w:ascii="Liberation Serif" w:hAnsi="Liberation Serif" w:cs="Liberation Serif"/>
          <w:sz w:val="28"/>
          <w:szCs w:val="28"/>
        </w:rPr>
        <w:t xml:space="preserve"> к Программе</w:t>
      </w:r>
    </w:p>
    <w:p w14:paraId="2EC5FF8F" w14:textId="77777777" w:rsidR="00334B41" w:rsidRPr="001D634C" w:rsidRDefault="00334B41" w:rsidP="00334B41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7CE9EE28" w14:textId="77777777" w:rsidR="00334B41" w:rsidRPr="001D634C" w:rsidRDefault="00334B41" w:rsidP="00334B41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ПЛАН МЕРОПРИЯТИЙ </w:t>
      </w:r>
    </w:p>
    <w:p w14:paraId="3562733C" w14:textId="52E7E84C" w:rsidR="00334B41" w:rsidRPr="001D634C" w:rsidRDefault="00334B41" w:rsidP="00334B41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по выполнению подпрограммы «Обеспечение деятельности органа местного самоуправления «Комитет по архитектуре и градостроительству Каменск-Уральского городского округа</w:t>
      </w:r>
      <w:r w:rsidR="00533D71" w:rsidRPr="001D634C">
        <w:rPr>
          <w:rFonts w:ascii="Liberation Serif" w:hAnsi="Liberation Serif" w:cs="Liberation Serif"/>
          <w:sz w:val="28"/>
          <w:szCs w:val="28"/>
        </w:rPr>
        <w:t>»</w:t>
      </w:r>
    </w:p>
    <w:p w14:paraId="54109193" w14:textId="77777777" w:rsidR="001F2083" w:rsidRPr="001D634C" w:rsidRDefault="001F2083" w:rsidP="00334B41">
      <w:pPr>
        <w:jc w:val="center"/>
        <w:rPr>
          <w:rFonts w:ascii="Liberation Serif" w:hAnsi="Liberation Serif" w:cs="Liberation Serif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62"/>
        <w:gridCol w:w="3896"/>
        <w:gridCol w:w="1240"/>
        <w:gridCol w:w="1240"/>
        <w:gridCol w:w="1240"/>
        <w:gridCol w:w="1240"/>
        <w:gridCol w:w="1240"/>
        <w:gridCol w:w="1240"/>
        <w:gridCol w:w="1241"/>
        <w:gridCol w:w="1321"/>
      </w:tblGrid>
      <w:tr w:rsidR="001F2083" w:rsidRPr="001D634C" w14:paraId="67CBDDE8" w14:textId="77777777" w:rsidTr="009A644E">
        <w:trPr>
          <w:cantSplit/>
          <w:trHeight w:val="340"/>
        </w:trPr>
        <w:tc>
          <w:tcPr>
            <w:tcW w:w="662" w:type="dxa"/>
            <w:vMerge w:val="restart"/>
            <w:textDirection w:val="btLr"/>
            <w:vAlign w:val="center"/>
          </w:tcPr>
          <w:p w14:paraId="5BBA291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896" w:type="dxa"/>
            <w:vMerge w:val="restart"/>
            <w:vAlign w:val="center"/>
          </w:tcPr>
          <w:p w14:paraId="0FC729E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8681" w:type="dxa"/>
            <w:gridSpan w:val="7"/>
            <w:vAlign w:val="center"/>
          </w:tcPr>
          <w:p w14:paraId="66A0496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2E2BF7B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1F2083" w:rsidRPr="001D634C" w14:paraId="2AECC4BA" w14:textId="77777777" w:rsidTr="009A644E">
        <w:tc>
          <w:tcPr>
            <w:tcW w:w="662" w:type="dxa"/>
            <w:vMerge/>
          </w:tcPr>
          <w:p w14:paraId="130CFBB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896" w:type="dxa"/>
            <w:vMerge/>
          </w:tcPr>
          <w:p w14:paraId="7421DE5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14:paraId="525CA72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240" w:type="dxa"/>
            <w:vAlign w:val="center"/>
          </w:tcPr>
          <w:p w14:paraId="47851EF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5901D27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35F48FF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024434C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240" w:type="dxa"/>
            <w:vAlign w:val="center"/>
          </w:tcPr>
          <w:p w14:paraId="0DA875C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12BC215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5657548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6F53988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240" w:type="dxa"/>
            <w:vAlign w:val="center"/>
          </w:tcPr>
          <w:p w14:paraId="750FAE8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75A6C36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19A37BA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2FCC37F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40" w:type="dxa"/>
            <w:vAlign w:val="center"/>
          </w:tcPr>
          <w:p w14:paraId="488B1D2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1BEB0E2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238AE0F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21E4FB5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240" w:type="dxa"/>
            <w:vAlign w:val="center"/>
          </w:tcPr>
          <w:p w14:paraId="688ACE0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300F072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B928C3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50199EB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241" w:type="dxa"/>
            <w:vAlign w:val="center"/>
          </w:tcPr>
          <w:p w14:paraId="01EA23E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0E6F22F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589D285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20223EF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5CD678F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F2083" w:rsidRPr="001D634C" w14:paraId="3DFDF7E1" w14:textId="77777777" w:rsidTr="009A644E">
        <w:trPr>
          <w:trHeight w:val="283"/>
        </w:trPr>
        <w:tc>
          <w:tcPr>
            <w:tcW w:w="662" w:type="dxa"/>
            <w:vAlign w:val="center"/>
          </w:tcPr>
          <w:p w14:paraId="5843D13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896" w:type="dxa"/>
            <w:vAlign w:val="center"/>
          </w:tcPr>
          <w:p w14:paraId="3CBED77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  <w:vAlign w:val="center"/>
          </w:tcPr>
          <w:p w14:paraId="005BF26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  <w:vAlign w:val="center"/>
          </w:tcPr>
          <w:p w14:paraId="62701A6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01B20DA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26C3A4C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3A95349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  <w:vAlign w:val="center"/>
          </w:tcPr>
          <w:p w14:paraId="090F94F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35D1C6B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4BC0C97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F2083" w:rsidRPr="001D634C" w14:paraId="41783821" w14:textId="77777777" w:rsidTr="009A644E">
        <w:tc>
          <w:tcPr>
            <w:tcW w:w="662" w:type="dxa"/>
            <w:vAlign w:val="center"/>
          </w:tcPr>
          <w:p w14:paraId="531B532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896" w:type="dxa"/>
            <w:vAlign w:val="center"/>
          </w:tcPr>
          <w:p w14:paraId="5A52900E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2C6D5775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79C0EC5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245207,00</w:t>
            </w:r>
          </w:p>
        </w:tc>
        <w:tc>
          <w:tcPr>
            <w:tcW w:w="1240" w:type="dxa"/>
            <w:vAlign w:val="center"/>
          </w:tcPr>
          <w:p w14:paraId="793767F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36660,50</w:t>
            </w:r>
          </w:p>
        </w:tc>
        <w:tc>
          <w:tcPr>
            <w:tcW w:w="1240" w:type="dxa"/>
            <w:vAlign w:val="center"/>
          </w:tcPr>
          <w:p w14:paraId="5D9D89D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44608,20</w:t>
            </w:r>
          </w:p>
        </w:tc>
        <w:tc>
          <w:tcPr>
            <w:tcW w:w="1240" w:type="dxa"/>
            <w:vAlign w:val="center"/>
          </w:tcPr>
          <w:p w14:paraId="7FBEB03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42166,90</w:t>
            </w:r>
          </w:p>
        </w:tc>
        <w:tc>
          <w:tcPr>
            <w:tcW w:w="1240" w:type="dxa"/>
            <w:vAlign w:val="center"/>
          </w:tcPr>
          <w:p w14:paraId="517BDC8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43771,40</w:t>
            </w:r>
          </w:p>
        </w:tc>
        <w:tc>
          <w:tcPr>
            <w:tcW w:w="1240" w:type="dxa"/>
            <w:vAlign w:val="center"/>
          </w:tcPr>
          <w:p w14:paraId="17C885F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241" w:type="dxa"/>
            <w:vAlign w:val="center"/>
          </w:tcPr>
          <w:p w14:paraId="02C7CA1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21" w:type="dxa"/>
            <w:vAlign w:val="center"/>
          </w:tcPr>
          <w:p w14:paraId="45A0B62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1D634C" w14:paraId="01FB086D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C0E2B8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896" w:type="dxa"/>
            <w:vAlign w:val="center"/>
          </w:tcPr>
          <w:p w14:paraId="06A9605F" w14:textId="77777777" w:rsidR="001F2083" w:rsidRPr="001D634C" w:rsidRDefault="001F2083" w:rsidP="009A644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2AE2CD1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245207,00</w:t>
            </w:r>
          </w:p>
        </w:tc>
        <w:tc>
          <w:tcPr>
            <w:tcW w:w="1240" w:type="dxa"/>
            <w:vAlign w:val="center"/>
          </w:tcPr>
          <w:p w14:paraId="59E1D3A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36660,50</w:t>
            </w:r>
          </w:p>
        </w:tc>
        <w:tc>
          <w:tcPr>
            <w:tcW w:w="1240" w:type="dxa"/>
            <w:vAlign w:val="center"/>
          </w:tcPr>
          <w:p w14:paraId="478081C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44608,20</w:t>
            </w:r>
          </w:p>
        </w:tc>
        <w:tc>
          <w:tcPr>
            <w:tcW w:w="1240" w:type="dxa"/>
            <w:vAlign w:val="center"/>
          </w:tcPr>
          <w:p w14:paraId="27FFBBA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42166,90</w:t>
            </w:r>
          </w:p>
        </w:tc>
        <w:tc>
          <w:tcPr>
            <w:tcW w:w="1240" w:type="dxa"/>
            <w:vAlign w:val="center"/>
          </w:tcPr>
          <w:p w14:paraId="18CE17D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43771,40</w:t>
            </w:r>
          </w:p>
        </w:tc>
        <w:tc>
          <w:tcPr>
            <w:tcW w:w="1240" w:type="dxa"/>
            <w:vAlign w:val="center"/>
          </w:tcPr>
          <w:p w14:paraId="35761CE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241" w:type="dxa"/>
            <w:vAlign w:val="center"/>
          </w:tcPr>
          <w:p w14:paraId="0F3EA1E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21" w:type="dxa"/>
            <w:vAlign w:val="center"/>
          </w:tcPr>
          <w:p w14:paraId="70D6F82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1D634C" w14:paraId="20DBCD8D" w14:textId="77777777" w:rsidTr="009A644E">
        <w:tc>
          <w:tcPr>
            <w:tcW w:w="662" w:type="dxa"/>
          </w:tcPr>
          <w:p w14:paraId="167EF4A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3898" w:type="dxa"/>
            <w:gridSpan w:val="9"/>
          </w:tcPr>
          <w:p w14:paraId="1F7D315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Прочие нужды</w:t>
            </w:r>
          </w:p>
        </w:tc>
      </w:tr>
      <w:tr w:rsidR="001F2083" w:rsidRPr="001D634C" w14:paraId="52B0B677" w14:textId="77777777" w:rsidTr="009A644E">
        <w:tc>
          <w:tcPr>
            <w:tcW w:w="662" w:type="dxa"/>
            <w:vAlign w:val="center"/>
          </w:tcPr>
          <w:p w14:paraId="2B694B0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3896" w:type="dxa"/>
            <w:vAlign w:val="center"/>
          </w:tcPr>
          <w:p w14:paraId="016F225C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по прочим нуждам, </w:t>
            </w:r>
          </w:p>
          <w:p w14:paraId="1F85D15B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6BBD50C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245207,00</w:t>
            </w:r>
          </w:p>
        </w:tc>
        <w:tc>
          <w:tcPr>
            <w:tcW w:w="1240" w:type="dxa"/>
            <w:vAlign w:val="center"/>
          </w:tcPr>
          <w:p w14:paraId="58D1850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36660,50</w:t>
            </w:r>
          </w:p>
        </w:tc>
        <w:tc>
          <w:tcPr>
            <w:tcW w:w="1240" w:type="dxa"/>
            <w:vAlign w:val="center"/>
          </w:tcPr>
          <w:p w14:paraId="78EA2B5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44608,20</w:t>
            </w:r>
          </w:p>
        </w:tc>
        <w:tc>
          <w:tcPr>
            <w:tcW w:w="1240" w:type="dxa"/>
            <w:vAlign w:val="center"/>
          </w:tcPr>
          <w:p w14:paraId="4A8DD73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42166,90</w:t>
            </w:r>
          </w:p>
        </w:tc>
        <w:tc>
          <w:tcPr>
            <w:tcW w:w="1240" w:type="dxa"/>
            <w:vAlign w:val="center"/>
          </w:tcPr>
          <w:p w14:paraId="3E852EF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43771,40</w:t>
            </w:r>
          </w:p>
        </w:tc>
        <w:tc>
          <w:tcPr>
            <w:tcW w:w="1240" w:type="dxa"/>
            <w:vAlign w:val="center"/>
          </w:tcPr>
          <w:p w14:paraId="1667B47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241" w:type="dxa"/>
            <w:vAlign w:val="center"/>
          </w:tcPr>
          <w:p w14:paraId="238300F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21" w:type="dxa"/>
            <w:vAlign w:val="center"/>
          </w:tcPr>
          <w:p w14:paraId="73C7CA8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1D634C" w14:paraId="588F9A7A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6054D9F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896" w:type="dxa"/>
            <w:vAlign w:val="center"/>
          </w:tcPr>
          <w:p w14:paraId="323A66F8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058CFF3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245207,00</w:t>
            </w:r>
          </w:p>
        </w:tc>
        <w:tc>
          <w:tcPr>
            <w:tcW w:w="1240" w:type="dxa"/>
            <w:vAlign w:val="center"/>
          </w:tcPr>
          <w:p w14:paraId="0D272FD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36660,50</w:t>
            </w:r>
          </w:p>
        </w:tc>
        <w:tc>
          <w:tcPr>
            <w:tcW w:w="1240" w:type="dxa"/>
            <w:vAlign w:val="center"/>
          </w:tcPr>
          <w:p w14:paraId="3362ABD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44608,20</w:t>
            </w:r>
          </w:p>
        </w:tc>
        <w:tc>
          <w:tcPr>
            <w:tcW w:w="1240" w:type="dxa"/>
            <w:vAlign w:val="center"/>
          </w:tcPr>
          <w:p w14:paraId="6B67FA9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42166,90</w:t>
            </w:r>
          </w:p>
        </w:tc>
        <w:tc>
          <w:tcPr>
            <w:tcW w:w="1240" w:type="dxa"/>
            <w:vAlign w:val="center"/>
          </w:tcPr>
          <w:p w14:paraId="0F04C99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43771,40</w:t>
            </w:r>
          </w:p>
        </w:tc>
        <w:tc>
          <w:tcPr>
            <w:tcW w:w="1240" w:type="dxa"/>
            <w:vAlign w:val="center"/>
          </w:tcPr>
          <w:p w14:paraId="45B5BCB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241" w:type="dxa"/>
            <w:vAlign w:val="center"/>
          </w:tcPr>
          <w:p w14:paraId="681631D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21" w:type="dxa"/>
            <w:vAlign w:val="center"/>
          </w:tcPr>
          <w:p w14:paraId="3682F22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1D634C" w14:paraId="0975A260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182626E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896" w:type="dxa"/>
            <w:vAlign w:val="center"/>
          </w:tcPr>
          <w:p w14:paraId="0AAEDA3D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Обеспечение деятельности органа местного самоуправления «Комитет по архитектуре и градостроительству Каменск-Уральского городского округа»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</w:p>
          <w:p w14:paraId="70F70EBA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50FCFB1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245207,00</w:t>
            </w:r>
          </w:p>
        </w:tc>
        <w:tc>
          <w:tcPr>
            <w:tcW w:w="1240" w:type="dxa"/>
            <w:vAlign w:val="center"/>
          </w:tcPr>
          <w:p w14:paraId="1439959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36660,50</w:t>
            </w:r>
          </w:p>
        </w:tc>
        <w:tc>
          <w:tcPr>
            <w:tcW w:w="1240" w:type="dxa"/>
            <w:vAlign w:val="center"/>
          </w:tcPr>
          <w:p w14:paraId="002BD15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44608,20</w:t>
            </w:r>
          </w:p>
        </w:tc>
        <w:tc>
          <w:tcPr>
            <w:tcW w:w="1240" w:type="dxa"/>
            <w:vAlign w:val="center"/>
          </w:tcPr>
          <w:p w14:paraId="2C09CAA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42166,90</w:t>
            </w:r>
          </w:p>
        </w:tc>
        <w:tc>
          <w:tcPr>
            <w:tcW w:w="1240" w:type="dxa"/>
            <w:vAlign w:val="center"/>
          </w:tcPr>
          <w:p w14:paraId="0EAFFAF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43771,40</w:t>
            </w:r>
          </w:p>
        </w:tc>
        <w:tc>
          <w:tcPr>
            <w:tcW w:w="1240" w:type="dxa"/>
            <w:vAlign w:val="center"/>
          </w:tcPr>
          <w:p w14:paraId="103B30C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241" w:type="dxa"/>
            <w:vAlign w:val="center"/>
          </w:tcPr>
          <w:p w14:paraId="49CBA08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21" w:type="dxa"/>
            <w:vAlign w:val="center"/>
          </w:tcPr>
          <w:p w14:paraId="23DA518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1D634C" w14:paraId="06D8C53A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0E2EE8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896" w:type="dxa"/>
            <w:vAlign w:val="center"/>
          </w:tcPr>
          <w:p w14:paraId="1CE68179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5201C82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245207,00</w:t>
            </w:r>
          </w:p>
        </w:tc>
        <w:tc>
          <w:tcPr>
            <w:tcW w:w="1240" w:type="dxa"/>
            <w:vAlign w:val="center"/>
          </w:tcPr>
          <w:p w14:paraId="2968C3F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36660,50</w:t>
            </w:r>
          </w:p>
        </w:tc>
        <w:tc>
          <w:tcPr>
            <w:tcW w:w="1240" w:type="dxa"/>
            <w:vAlign w:val="center"/>
          </w:tcPr>
          <w:p w14:paraId="3333C96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44608,20</w:t>
            </w:r>
          </w:p>
        </w:tc>
        <w:tc>
          <w:tcPr>
            <w:tcW w:w="1240" w:type="dxa"/>
            <w:vAlign w:val="center"/>
          </w:tcPr>
          <w:p w14:paraId="64C358D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42166,90</w:t>
            </w:r>
          </w:p>
        </w:tc>
        <w:tc>
          <w:tcPr>
            <w:tcW w:w="1240" w:type="dxa"/>
            <w:vAlign w:val="center"/>
          </w:tcPr>
          <w:p w14:paraId="35347F8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43771,40</w:t>
            </w:r>
          </w:p>
        </w:tc>
        <w:tc>
          <w:tcPr>
            <w:tcW w:w="1240" w:type="dxa"/>
            <w:vAlign w:val="center"/>
          </w:tcPr>
          <w:p w14:paraId="3A0C6FA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241" w:type="dxa"/>
            <w:vAlign w:val="center"/>
          </w:tcPr>
          <w:p w14:paraId="0A25045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21" w:type="dxa"/>
            <w:vAlign w:val="center"/>
          </w:tcPr>
          <w:p w14:paraId="49240B7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</w:tbl>
    <w:p w14:paraId="107E6375" w14:textId="77777777" w:rsidR="001F2083" w:rsidRPr="001D634C" w:rsidRDefault="001F2083" w:rsidP="00334B41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51DFF765" w14:textId="77777777" w:rsidR="008C7A41" w:rsidRPr="001D634C" w:rsidRDefault="008C7A41" w:rsidP="00334B41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17179A8B" w14:textId="77777777" w:rsidR="00334B41" w:rsidRPr="001D634C" w:rsidRDefault="00334B41" w:rsidP="00334B41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09773A8F" w14:textId="77777777" w:rsidR="002B497E" w:rsidRPr="001D634C" w:rsidRDefault="002B497E" w:rsidP="00334B41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1BABA9E0" w14:textId="1D87DBD4" w:rsidR="00334B41" w:rsidRPr="001D634C" w:rsidRDefault="000D106B" w:rsidP="00334B41">
      <w:pPr>
        <w:ind w:right="-2" w:firstLine="10490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   </w:t>
      </w:r>
      <w:r w:rsidR="00334B41" w:rsidRPr="001D634C">
        <w:rPr>
          <w:rFonts w:ascii="Liberation Serif" w:hAnsi="Liberation Serif" w:cs="Liberation Serif"/>
          <w:sz w:val="28"/>
          <w:szCs w:val="28"/>
        </w:rPr>
        <w:t>Приложение № 1</w:t>
      </w:r>
      <w:r w:rsidR="008C7A41" w:rsidRPr="001D634C">
        <w:rPr>
          <w:rFonts w:ascii="Liberation Serif" w:hAnsi="Liberation Serif" w:cs="Liberation Serif"/>
          <w:sz w:val="28"/>
          <w:szCs w:val="28"/>
        </w:rPr>
        <w:t>8</w:t>
      </w:r>
      <w:r w:rsidR="00334B41" w:rsidRPr="001D634C">
        <w:rPr>
          <w:rFonts w:ascii="Liberation Serif" w:hAnsi="Liberation Serif" w:cs="Liberation Serif"/>
          <w:sz w:val="28"/>
          <w:szCs w:val="28"/>
        </w:rPr>
        <w:t xml:space="preserve"> к Программе</w:t>
      </w:r>
    </w:p>
    <w:p w14:paraId="23A0B4B8" w14:textId="77777777" w:rsidR="00334B41" w:rsidRPr="001D634C" w:rsidRDefault="00334B41" w:rsidP="00334B41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5DE7D52F" w14:textId="77777777" w:rsidR="00334B41" w:rsidRPr="001D634C" w:rsidRDefault="00334B41" w:rsidP="00334B41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ПЛАН МЕРОПРИЯТИЙ </w:t>
      </w:r>
    </w:p>
    <w:p w14:paraId="342FAC2E" w14:textId="668FF2DA" w:rsidR="00334B41" w:rsidRPr="001D634C" w:rsidRDefault="00334B41" w:rsidP="00533D71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по выполнению подпрограммы «Обеспечение деятельности муниципального казенного учреждения «Управление капитального строительства»</w:t>
      </w:r>
      <w:r w:rsidR="00533D71" w:rsidRPr="001D634C">
        <w:rPr>
          <w:rFonts w:ascii="Liberation Serif" w:hAnsi="Liberation Serif" w:cs="Liberation Serif"/>
          <w:sz w:val="28"/>
          <w:szCs w:val="28"/>
        </w:rPr>
        <w:t xml:space="preserve"> </w:t>
      </w:r>
    </w:p>
    <w:p w14:paraId="5E24F4B0" w14:textId="77777777" w:rsidR="000D106B" w:rsidRPr="001D634C" w:rsidRDefault="000D106B" w:rsidP="00533D71">
      <w:pPr>
        <w:jc w:val="center"/>
        <w:rPr>
          <w:rFonts w:ascii="Liberation Serif" w:hAnsi="Liberation Serif" w:cs="Liberation Serif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62"/>
        <w:gridCol w:w="3896"/>
        <w:gridCol w:w="1240"/>
        <w:gridCol w:w="1240"/>
        <w:gridCol w:w="1240"/>
        <w:gridCol w:w="1240"/>
        <w:gridCol w:w="1240"/>
        <w:gridCol w:w="1240"/>
        <w:gridCol w:w="1241"/>
        <w:gridCol w:w="1321"/>
      </w:tblGrid>
      <w:tr w:rsidR="000D106B" w:rsidRPr="001D634C" w14:paraId="6C08A0EE" w14:textId="77777777" w:rsidTr="003D617F">
        <w:trPr>
          <w:cantSplit/>
          <w:trHeight w:val="340"/>
        </w:trPr>
        <w:tc>
          <w:tcPr>
            <w:tcW w:w="662" w:type="dxa"/>
            <w:vMerge w:val="restart"/>
            <w:textDirection w:val="btLr"/>
            <w:vAlign w:val="center"/>
          </w:tcPr>
          <w:p w14:paraId="1F86ABA3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896" w:type="dxa"/>
            <w:vMerge w:val="restart"/>
            <w:vAlign w:val="center"/>
          </w:tcPr>
          <w:p w14:paraId="0C735CD7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8681" w:type="dxa"/>
            <w:gridSpan w:val="7"/>
            <w:vAlign w:val="center"/>
          </w:tcPr>
          <w:p w14:paraId="40BD68AA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3D652351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0D106B" w:rsidRPr="001D634C" w14:paraId="5C273329" w14:textId="77777777" w:rsidTr="003D617F">
        <w:tc>
          <w:tcPr>
            <w:tcW w:w="662" w:type="dxa"/>
            <w:vMerge/>
          </w:tcPr>
          <w:p w14:paraId="2212C7BE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896" w:type="dxa"/>
            <w:vMerge/>
          </w:tcPr>
          <w:p w14:paraId="45859279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14:paraId="30510C9E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240" w:type="dxa"/>
            <w:vAlign w:val="center"/>
          </w:tcPr>
          <w:p w14:paraId="305DC904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18F55A19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178E3B0A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467BACD3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240" w:type="dxa"/>
            <w:vAlign w:val="center"/>
          </w:tcPr>
          <w:p w14:paraId="11A1EB5A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0BCEA73A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11F21325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0ED53954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240" w:type="dxa"/>
            <w:vAlign w:val="center"/>
          </w:tcPr>
          <w:p w14:paraId="2504F88D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4ABFF311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40DCB5B5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6E33B51F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40" w:type="dxa"/>
            <w:vAlign w:val="center"/>
          </w:tcPr>
          <w:p w14:paraId="50B85455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4A881446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617EA1A3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520BCCBF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240" w:type="dxa"/>
            <w:vAlign w:val="center"/>
          </w:tcPr>
          <w:p w14:paraId="29BA8FC2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7529CD2E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5FB15765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317296EF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241" w:type="dxa"/>
            <w:vAlign w:val="center"/>
          </w:tcPr>
          <w:p w14:paraId="14150F1E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06F19F89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7E81EFA1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59D301C7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0EF806BD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0D106B" w:rsidRPr="001D634C" w14:paraId="41D76449" w14:textId="77777777" w:rsidTr="003D617F">
        <w:trPr>
          <w:trHeight w:val="283"/>
        </w:trPr>
        <w:tc>
          <w:tcPr>
            <w:tcW w:w="662" w:type="dxa"/>
            <w:vAlign w:val="center"/>
          </w:tcPr>
          <w:p w14:paraId="66E29611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896" w:type="dxa"/>
            <w:vAlign w:val="center"/>
          </w:tcPr>
          <w:p w14:paraId="1DA3F2C7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  <w:vAlign w:val="center"/>
          </w:tcPr>
          <w:p w14:paraId="35A585A6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  <w:vAlign w:val="center"/>
          </w:tcPr>
          <w:p w14:paraId="2A05047A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1D8987A0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4024CDA8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5EF27946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  <w:vAlign w:val="center"/>
          </w:tcPr>
          <w:p w14:paraId="17236B11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44CF2F96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5B61611C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0D106B" w:rsidRPr="001D634C" w14:paraId="10104694" w14:textId="77777777" w:rsidTr="003D617F">
        <w:tc>
          <w:tcPr>
            <w:tcW w:w="662" w:type="dxa"/>
            <w:vAlign w:val="center"/>
          </w:tcPr>
          <w:p w14:paraId="7F2F1AAF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896" w:type="dxa"/>
            <w:vAlign w:val="center"/>
          </w:tcPr>
          <w:p w14:paraId="4D1FA76E" w14:textId="77777777" w:rsidR="000D106B" w:rsidRPr="001D634C" w:rsidRDefault="000D106B" w:rsidP="003D617F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52670A8A" w14:textId="77777777" w:rsidR="000D106B" w:rsidRPr="001D634C" w:rsidRDefault="000D106B" w:rsidP="003D617F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560C3955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256865,30</w:t>
            </w:r>
          </w:p>
        </w:tc>
        <w:tc>
          <w:tcPr>
            <w:tcW w:w="1240" w:type="dxa"/>
            <w:vAlign w:val="center"/>
          </w:tcPr>
          <w:p w14:paraId="2E004C9E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38866,60</w:t>
            </w:r>
          </w:p>
        </w:tc>
        <w:tc>
          <w:tcPr>
            <w:tcW w:w="1240" w:type="dxa"/>
            <w:vAlign w:val="center"/>
          </w:tcPr>
          <w:p w14:paraId="5C8821F6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42200,00</w:t>
            </w:r>
          </w:p>
        </w:tc>
        <w:tc>
          <w:tcPr>
            <w:tcW w:w="1240" w:type="dxa"/>
            <w:vAlign w:val="center"/>
          </w:tcPr>
          <w:p w14:paraId="6D8BCF07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43771,90</w:t>
            </w:r>
          </w:p>
        </w:tc>
        <w:tc>
          <w:tcPr>
            <w:tcW w:w="1240" w:type="dxa"/>
            <w:vAlign w:val="center"/>
          </w:tcPr>
          <w:p w14:paraId="279238A1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45456,20</w:t>
            </w:r>
          </w:p>
        </w:tc>
        <w:tc>
          <w:tcPr>
            <w:tcW w:w="1240" w:type="dxa"/>
            <w:vAlign w:val="center"/>
          </w:tcPr>
          <w:p w14:paraId="2F934059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42582,70</w:t>
            </w:r>
          </w:p>
        </w:tc>
        <w:tc>
          <w:tcPr>
            <w:tcW w:w="1241" w:type="dxa"/>
            <w:vAlign w:val="center"/>
          </w:tcPr>
          <w:p w14:paraId="3F18513A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43987,90</w:t>
            </w:r>
          </w:p>
        </w:tc>
        <w:tc>
          <w:tcPr>
            <w:tcW w:w="1321" w:type="dxa"/>
            <w:vAlign w:val="center"/>
          </w:tcPr>
          <w:p w14:paraId="22F0EF12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0D106B" w:rsidRPr="001D634C" w14:paraId="129CD097" w14:textId="77777777" w:rsidTr="003D617F">
        <w:trPr>
          <w:trHeight w:val="340"/>
        </w:trPr>
        <w:tc>
          <w:tcPr>
            <w:tcW w:w="662" w:type="dxa"/>
            <w:vAlign w:val="center"/>
          </w:tcPr>
          <w:p w14:paraId="5B7068B7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896" w:type="dxa"/>
            <w:vAlign w:val="center"/>
          </w:tcPr>
          <w:p w14:paraId="026E233B" w14:textId="77777777" w:rsidR="000D106B" w:rsidRPr="001D634C" w:rsidRDefault="000D106B" w:rsidP="003D617F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564A2D61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256865,30</w:t>
            </w:r>
          </w:p>
        </w:tc>
        <w:tc>
          <w:tcPr>
            <w:tcW w:w="1240" w:type="dxa"/>
            <w:vAlign w:val="center"/>
          </w:tcPr>
          <w:p w14:paraId="76BBBCC0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38866,60</w:t>
            </w:r>
          </w:p>
        </w:tc>
        <w:tc>
          <w:tcPr>
            <w:tcW w:w="1240" w:type="dxa"/>
            <w:vAlign w:val="center"/>
          </w:tcPr>
          <w:p w14:paraId="1B4512C7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42200,00</w:t>
            </w:r>
          </w:p>
        </w:tc>
        <w:tc>
          <w:tcPr>
            <w:tcW w:w="1240" w:type="dxa"/>
            <w:vAlign w:val="center"/>
          </w:tcPr>
          <w:p w14:paraId="43EE2E0A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43771,90</w:t>
            </w:r>
          </w:p>
        </w:tc>
        <w:tc>
          <w:tcPr>
            <w:tcW w:w="1240" w:type="dxa"/>
            <w:vAlign w:val="center"/>
          </w:tcPr>
          <w:p w14:paraId="236915FE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45456,20</w:t>
            </w:r>
          </w:p>
        </w:tc>
        <w:tc>
          <w:tcPr>
            <w:tcW w:w="1240" w:type="dxa"/>
            <w:vAlign w:val="center"/>
          </w:tcPr>
          <w:p w14:paraId="117D7B61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42582,70</w:t>
            </w:r>
          </w:p>
        </w:tc>
        <w:tc>
          <w:tcPr>
            <w:tcW w:w="1241" w:type="dxa"/>
            <w:vAlign w:val="center"/>
          </w:tcPr>
          <w:p w14:paraId="15F3045E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43987,90</w:t>
            </w:r>
          </w:p>
        </w:tc>
        <w:tc>
          <w:tcPr>
            <w:tcW w:w="1321" w:type="dxa"/>
            <w:vAlign w:val="center"/>
          </w:tcPr>
          <w:p w14:paraId="26FB529B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0D106B" w:rsidRPr="001D634C" w14:paraId="4D288DA4" w14:textId="77777777" w:rsidTr="003D617F">
        <w:tc>
          <w:tcPr>
            <w:tcW w:w="662" w:type="dxa"/>
            <w:vAlign w:val="center"/>
          </w:tcPr>
          <w:p w14:paraId="24FAE0E3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3898" w:type="dxa"/>
            <w:gridSpan w:val="9"/>
            <w:vAlign w:val="center"/>
          </w:tcPr>
          <w:p w14:paraId="47922880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Прочие нужды</w:t>
            </w:r>
          </w:p>
        </w:tc>
      </w:tr>
      <w:tr w:rsidR="000D106B" w:rsidRPr="001D634C" w14:paraId="732A0CE3" w14:textId="77777777" w:rsidTr="003D617F">
        <w:tc>
          <w:tcPr>
            <w:tcW w:w="662" w:type="dxa"/>
            <w:vAlign w:val="center"/>
          </w:tcPr>
          <w:p w14:paraId="27CEAFEF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3896" w:type="dxa"/>
            <w:vAlign w:val="center"/>
          </w:tcPr>
          <w:p w14:paraId="3F40381E" w14:textId="77777777" w:rsidR="000D106B" w:rsidRPr="001D634C" w:rsidRDefault="000D106B" w:rsidP="003D617F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по прочим нуждам, </w:t>
            </w:r>
          </w:p>
          <w:p w14:paraId="1DB5BE01" w14:textId="77777777" w:rsidR="000D106B" w:rsidRPr="001D634C" w:rsidRDefault="000D106B" w:rsidP="003D617F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6046DD71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256865,30</w:t>
            </w:r>
          </w:p>
        </w:tc>
        <w:tc>
          <w:tcPr>
            <w:tcW w:w="1240" w:type="dxa"/>
            <w:vAlign w:val="center"/>
          </w:tcPr>
          <w:p w14:paraId="19AA10EB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38866,60</w:t>
            </w:r>
          </w:p>
        </w:tc>
        <w:tc>
          <w:tcPr>
            <w:tcW w:w="1240" w:type="dxa"/>
            <w:vAlign w:val="center"/>
          </w:tcPr>
          <w:p w14:paraId="2C57CB2F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42200,00</w:t>
            </w:r>
          </w:p>
        </w:tc>
        <w:tc>
          <w:tcPr>
            <w:tcW w:w="1240" w:type="dxa"/>
            <w:vAlign w:val="center"/>
          </w:tcPr>
          <w:p w14:paraId="3F1A8C50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43771,90</w:t>
            </w:r>
          </w:p>
        </w:tc>
        <w:tc>
          <w:tcPr>
            <w:tcW w:w="1240" w:type="dxa"/>
            <w:vAlign w:val="center"/>
          </w:tcPr>
          <w:p w14:paraId="7885A26A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45456,20</w:t>
            </w:r>
          </w:p>
        </w:tc>
        <w:tc>
          <w:tcPr>
            <w:tcW w:w="1240" w:type="dxa"/>
            <w:vAlign w:val="center"/>
          </w:tcPr>
          <w:p w14:paraId="39B4B60B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42582,70</w:t>
            </w:r>
          </w:p>
        </w:tc>
        <w:tc>
          <w:tcPr>
            <w:tcW w:w="1241" w:type="dxa"/>
            <w:vAlign w:val="center"/>
          </w:tcPr>
          <w:p w14:paraId="64B88F72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43987,90</w:t>
            </w:r>
          </w:p>
        </w:tc>
        <w:tc>
          <w:tcPr>
            <w:tcW w:w="1321" w:type="dxa"/>
            <w:vAlign w:val="center"/>
          </w:tcPr>
          <w:p w14:paraId="1764053F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0D106B" w:rsidRPr="001D634C" w14:paraId="77F79B19" w14:textId="77777777" w:rsidTr="003D617F">
        <w:trPr>
          <w:trHeight w:val="340"/>
        </w:trPr>
        <w:tc>
          <w:tcPr>
            <w:tcW w:w="662" w:type="dxa"/>
            <w:vAlign w:val="center"/>
          </w:tcPr>
          <w:p w14:paraId="2F3D59DA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896" w:type="dxa"/>
            <w:vAlign w:val="center"/>
          </w:tcPr>
          <w:p w14:paraId="5FACBD8F" w14:textId="77777777" w:rsidR="000D106B" w:rsidRPr="001D634C" w:rsidRDefault="000D106B" w:rsidP="003D617F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00F10E17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256865,30</w:t>
            </w:r>
          </w:p>
        </w:tc>
        <w:tc>
          <w:tcPr>
            <w:tcW w:w="1240" w:type="dxa"/>
            <w:vAlign w:val="center"/>
          </w:tcPr>
          <w:p w14:paraId="3AB6347D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38866,60</w:t>
            </w:r>
          </w:p>
        </w:tc>
        <w:tc>
          <w:tcPr>
            <w:tcW w:w="1240" w:type="dxa"/>
            <w:vAlign w:val="center"/>
          </w:tcPr>
          <w:p w14:paraId="7B0878B9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42200,00</w:t>
            </w:r>
          </w:p>
        </w:tc>
        <w:tc>
          <w:tcPr>
            <w:tcW w:w="1240" w:type="dxa"/>
            <w:vAlign w:val="center"/>
          </w:tcPr>
          <w:p w14:paraId="0F0C4A4B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43771,90</w:t>
            </w:r>
          </w:p>
        </w:tc>
        <w:tc>
          <w:tcPr>
            <w:tcW w:w="1240" w:type="dxa"/>
            <w:vAlign w:val="center"/>
          </w:tcPr>
          <w:p w14:paraId="658AE71A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45456,20</w:t>
            </w:r>
          </w:p>
        </w:tc>
        <w:tc>
          <w:tcPr>
            <w:tcW w:w="1240" w:type="dxa"/>
            <w:vAlign w:val="center"/>
          </w:tcPr>
          <w:p w14:paraId="1CD0B1B4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42582,70</w:t>
            </w:r>
          </w:p>
        </w:tc>
        <w:tc>
          <w:tcPr>
            <w:tcW w:w="1241" w:type="dxa"/>
            <w:vAlign w:val="center"/>
          </w:tcPr>
          <w:p w14:paraId="0D3E1764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43987,90</w:t>
            </w:r>
          </w:p>
        </w:tc>
        <w:tc>
          <w:tcPr>
            <w:tcW w:w="1321" w:type="dxa"/>
            <w:vAlign w:val="center"/>
          </w:tcPr>
          <w:p w14:paraId="2214185E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0D106B" w:rsidRPr="001D634C" w14:paraId="58E0FA77" w14:textId="77777777" w:rsidTr="003D617F">
        <w:trPr>
          <w:trHeight w:val="340"/>
        </w:trPr>
        <w:tc>
          <w:tcPr>
            <w:tcW w:w="662" w:type="dxa"/>
            <w:vAlign w:val="center"/>
          </w:tcPr>
          <w:p w14:paraId="7105FCD3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896" w:type="dxa"/>
            <w:vAlign w:val="center"/>
          </w:tcPr>
          <w:p w14:paraId="0DC1167A" w14:textId="77777777" w:rsidR="000D106B" w:rsidRPr="001D634C" w:rsidRDefault="000D106B" w:rsidP="003D617F">
            <w:pPr>
              <w:pStyle w:val="ConsPlusCell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Обеспечение деятельности муниципального казенного учреждения «Управление капитального строительства»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</w:p>
          <w:p w14:paraId="4388087B" w14:textId="77777777" w:rsidR="000D106B" w:rsidRPr="001D634C" w:rsidRDefault="000D106B" w:rsidP="003D617F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54BA3F6F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256865,30</w:t>
            </w:r>
          </w:p>
        </w:tc>
        <w:tc>
          <w:tcPr>
            <w:tcW w:w="1240" w:type="dxa"/>
            <w:vAlign w:val="center"/>
          </w:tcPr>
          <w:p w14:paraId="08205C9F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38866,60</w:t>
            </w:r>
          </w:p>
        </w:tc>
        <w:tc>
          <w:tcPr>
            <w:tcW w:w="1240" w:type="dxa"/>
            <w:vAlign w:val="center"/>
          </w:tcPr>
          <w:p w14:paraId="5C8DE453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42200,00</w:t>
            </w:r>
          </w:p>
        </w:tc>
        <w:tc>
          <w:tcPr>
            <w:tcW w:w="1240" w:type="dxa"/>
            <w:vAlign w:val="center"/>
          </w:tcPr>
          <w:p w14:paraId="4A7D3691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43771,90</w:t>
            </w:r>
          </w:p>
        </w:tc>
        <w:tc>
          <w:tcPr>
            <w:tcW w:w="1240" w:type="dxa"/>
            <w:vAlign w:val="center"/>
          </w:tcPr>
          <w:p w14:paraId="40A34087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45456,20</w:t>
            </w:r>
          </w:p>
        </w:tc>
        <w:tc>
          <w:tcPr>
            <w:tcW w:w="1240" w:type="dxa"/>
            <w:vAlign w:val="center"/>
          </w:tcPr>
          <w:p w14:paraId="51EF4B71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42582,70</w:t>
            </w:r>
          </w:p>
        </w:tc>
        <w:tc>
          <w:tcPr>
            <w:tcW w:w="1241" w:type="dxa"/>
            <w:vAlign w:val="center"/>
          </w:tcPr>
          <w:p w14:paraId="642E0411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43987,90</w:t>
            </w:r>
          </w:p>
        </w:tc>
        <w:tc>
          <w:tcPr>
            <w:tcW w:w="1321" w:type="dxa"/>
            <w:vAlign w:val="center"/>
          </w:tcPr>
          <w:p w14:paraId="545EEE18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0D106B" w:rsidRPr="001D634C" w14:paraId="260E74C5" w14:textId="77777777" w:rsidTr="003D617F">
        <w:trPr>
          <w:trHeight w:val="340"/>
        </w:trPr>
        <w:tc>
          <w:tcPr>
            <w:tcW w:w="662" w:type="dxa"/>
            <w:vAlign w:val="center"/>
          </w:tcPr>
          <w:p w14:paraId="49F588B6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896" w:type="dxa"/>
            <w:vAlign w:val="center"/>
          </w:tcPr>
          <w:p w14:paraId="6B8A9404" w14:textId="77777777" w:rsidR="000D106B" w:rsidRPr="001D634C" w:rsidRDefault="000D106B" w:rsidP="003D617F">
            <w:pPr>
              <w:pStyle w:val="ConsPlusCell"/>
              <w:ind w:left="164" w:hanging="130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3E5D5EDB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256865,30</w:t>
            </w:r>
          </w:p>
        </w:tc>
        <w:tc>
          <w:tcPr>
            <w:tcW w:w="1240" w:type="dxa"/>
            <w:vAlign w:val="center"/>
          </w:tcPr>
          <w:p w14:paraId="1F0CC5B6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38866,60</w:t>
            </w:r>
          </w:p>
        </w:tc>
        <w:tc>
          <w:tcPr>
            <w:tcW w:w="1240" w:type="dxa"/>
            <w:vAlign w:val="center"/>
          </w:tcPr>
          <w:p w14:paraId="48099BE7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42200,00</w:t>
            </w:r>
          </w:p>
        </w:tc>
        <w:tc>
          <w:tcPr>
            <w:tcW w:w="1240" w:type="dxa"/>
            <w:vAlign w:val="center"/>
          </w:tcPr>
          <w:p w14:paraId="33AEBD04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43771,90</w:t>
            </w:r>
          </w:p>
        </w:tc>
        <w:tc>
          <w:tcPr>
            <w:tcW w:w="1240" w:type="dxa"/>
            <w:vAlign w:val="center"/>
          </w:tcPr>
          <w:p w14:paraId="519622F6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45456,20</w:t>
            </w:r>
          </w:p>
        </w:tc>
        <w:tc>
          <w:tcPr>
            <w:tcW w:w="1240" w:type="dxa"/>
            <w:vAlign w:val="center"/>
          </w:tcPr>
          <w:p w14:paraId="07C80F69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42582,70</w:t>
            </w:r>
          </w:p>
        </w:tc>
        <w:tc>
          <w:tcPr>
            <w:tcW w:w="1241" w:type="dxa"/>
            <w:vAlign w:val="center"/>
          </w:tcPr>
          <w:p w14:paraId="2103F308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43987,90</w:t>
            </w:r>
          </w:p>
        </w:tc>
        <w:tc>
          <w:tcPr>
            <w:tcW w:w="1321" w:type="dxa"/>
            <w:vAlign w:val="center"/>
          </w:tcPr>
          <w:p w14:paraId="2F8F431D" w14:textId="77777777" w:rsidR="000D106B" w:rsidRPr="001D634C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</w:tbl>
    <w:p w14:paraId="0EB3B72B" w14:textId="77777777" w:rsidR="000D106B" w:rsidRPr="001D634C" w:rsidRDefault="000D106B" w:rsidP="00533D71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57CA9008" w14:textId="77777777" w:rsidR="001F2083" w:rsidRPr="001D634C" w:rsidRDefault="001F2083" w:rsidP="00533D71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71AE62CD" w14:textId="77777777" w:rsidR="001F2083" w:rsidRPr="001D634C" w:rsidRDefault="001F2083" w:rsidP="00533D71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23ED3143" w14:textId="77777777" w:rsidR="00334B41" w:rsidRPr="001D634C" w:rsidRDefault="00334B41" w:rsidP="00334B41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7900F69C" w14:textId="77777777" w:rsidR="00F10400" w:rsidRPr="001D634C" w:rsidRDefault="00F10400" w:rsidP="00334B41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24C62B6F" w14:textId="2AE7C945" w:rsidR="00334B41" w:rsidRPr="001D634C" w:rsidRDefault="000D106B" w:rsidP="00334B41">
      <w:pPr>
        <w:ind w:right="-2" w:firstLine="10490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   </w:t>
      </w:r>
      <w:r w:rsidR="00334B41" w:rsidRPr="001D634C">
        <w:rPr>
          <w:rFonts w:ascii="Liberation Serif" w:hAnsi="Liberation Serif" w:cs="Liberation Serif"/>
          <w:sz w:val="28"/>
          <w:szCs w:val="28"/>
        </w:rPr>
        <w:t>Приложение № 1</w:t>
      </w:r>
      <w:r w:rsidR="00F40C59" w:rsidRPr="001D634C">
        <w:rPr>
          <w:rFonts w:ascii="Liberation Serif" w:hAnsi="Liberation Serif" w:cs="Liberation Serif"/>
          <w:sz w:val="28"/>
          <w:szCs w:val="28"/>
        </w:rPr>
        <w:t>9</w:t>
      </w:r>
      <w:r w:rsidR="00334B41" w:rsidRPr="001D634C">
        <w:rPr>
          <w:rFonts w:ascii="Liberation Serif" w:hAnsi="Liberation Serif" w:cs="Liberation Serif"/>
          <w:sz w:val="28"/>
          <w:szCs w:val="28"/>
        </w:rPr>
        <w:t xml:space="preserve"> к Программе</w:t>
      </w:r>
    </w:p>
    <w:p w14:paraId="5C9E1634" w14:textId="77777777" w:rsidR="00533D71" w:rsidRPr="001D634C" w:rsidRDefault="00533D71" w:rsidP="00334B41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15D8BF55" w14:textId="77777777" w:rsidR="00334B41" w:rsidRPr="001D634C" w:rsidRDefault="00334B41" w:rsidP="00334B41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ПЛАН МЕРОПРИЯТИЙ </w:t>
      </w:r>
    </w:p>
    <w:p w14:paraId="67BE9501" w14:textId="3E0E2497" w:rsidR="00334B41" w:rsidRPr="001D634C" w:rsidRDefault="00334B41" w:rsidP="00533D71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по выполнению подпрограммы «Мероприятия в области строительства, архитектуры и градостроительства»</w:t>
      </w:r>
      <w:r w:rsidR="00533D71" w:rsidRPr="001D634C">
        <w:rPr>
          <w:rFonts w:ascii="Liberation Serif" w:hAnsi="Liberation Serif" w:cs="Liberation Serif"/>
          <w:sz w:val="28"/>
          <w:szCs w:val="28"/>
        </w:rPr>
        <w:t xml:space="preserve"> </w:t>
      </w:r>
    </w:p>
    <w:p w14:paraId="2B93FC3E" w14:textId="77777777" w:rsidR="001F2083" w:rsidRPr="001D634C" w:rsidRDefault="001F2083" w:rsidP="00533D71">
      <w:pPr>
        <w:jc w:val="center"/>
        <w:rPr>
          <w:rFonts w:ascii="Liberation Serif" w:hAnsi="Liberation Serif" w:cs="Liberation Serif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62"/>
        <w:gridCol w:w="3896"/>
        <w:gridCol w:w="1240"/>
        <w:gridCol w:w="1240"/>
        <w:gridCol w:w="1240"/>
        <w:gridCol w:w="1240"/>
        <w:gridCol w:w="1240"/>
        <w:gridCol w:w="1240"/>
        <w:gridCol w:w="1241"/>
        <w:gridCol w:w="1321"/>
      </w:tblGrid>
      <w:tr w:rsidR="001F2083" w:rsidRPr="001D634C" w14:paraId="42006F80" w14:textId="77777777" w:rsidTr="009A644E">
        <w:trPr>
          <w:cantSplit/>
          <w:trHeight w:val="340"/>
        </w:trPr>
        <w:tc>
          <w:tcPr>
            <w:tcW w:w="662" w:type="dxa"/>
            <w:vMerge w:val="restart"/>
            <w:textDirection w:val="btLr"/>
            <w:vAlign w:val="center"/>
          </w:tcPr>
          <w:p w14:paraId="39FA18D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896" w:type="dxa"/>
            <w:vMerge w:val="restart"/>
            <w:vAlign w:val="center"/>
          </w:tcPr>
          <w:p w14:paraId="4A97B90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8681" w:type="dxa"/>
            <w:gridSpan w:val="7"/>
            <w:vAlign w:val="center"/>
          </w:tcPr>
          <w:p w14:paraId="39A177D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027E4A9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1F2083" w:rsidRPr="001D634C" w14:paraId="384F9195" w14:textId="77777777" w:rsidTr="009A644E">
        <w:tc>
          <w:tcPr>
            <w:tcW w:w="662" w:type="dxa"/>
            <w:vMerge/>
          </w:tcPr>
          <w:p w14:paraId="25C269E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896" w:type="dxa"/>
            <w:vMerge/>
          </w:tcPr>
          <w:p w14:paraId="2E64A83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14:paraId="6695364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240" w:type="dxa"/>
            <w:vAlign w:val="center"/>
          </w:tcPr>
          <w:p w14:paraId="054FC01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первый </w:t>
            </w:r>
          </w:p>
          <w:p w14:paraId="5F88458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09E162A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26937DF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240" w:type="dxa"/>
            <w:vAlign w:val="center"/>
          </w:tcPr>
          <w:p w14:paraId="0354FF0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второй </w:t>
            </w:r>
          </w:p>
          <w:p w14:paraId="6EC9224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35361E5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783616A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240" w:type="dxa"/>
            <w:vAlign w:val="center"/>
          </w:tcPr>
          <w:p w14:paraId="4E1060A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третий </w:t>
            </w:r>
          </w:p>
          <w:p w14:paraId="6558F24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2052B70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2044545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40" w:type="dxa"/>
            <w:vAlign w:val="center"/>
          </w:tcPr>
          <w:p w14:paraId="786494C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45AC63D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017F2F5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0746BB6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240" w:type="dxa"/>
            <w:vAlign w:val="center"/>
          </w:tcPr>
          <w:p w14:paraId="3F8F04E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пятый </w:t>
            </w:r>
          </w:p>
          <w:p w14:paraId="6CBBEBA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004BF34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7CC1D39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241" w:type="dxa"/>
            <w:vAlign w:val="center"/>
          </w:tcPr>
          <w:p w14:paraId="32DE78E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шестой</w:t>
            </w:r>
          </w:p>
          <w:p w14:paraId="1BD04D1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 xml:space="preserve">год </w:t>
            </w:r>
          </w:p>
          <w:p w14:paraId="212A672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планового периода</w:t>
            </w:r>
          </w:p>
          <w:p w14:paraId="72C3864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52022B9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F2083" w:rsidRPr="001D634C" w14:paraId="42C6DBB5" w14:textId="77777777" w:rsidTr="009A644E">
        <w:trPr>
          <w:trHeight w:val="283"/>
        </w:trPr>
        <w:tc>
          <w:tcPr>
            <w:tcW w:w="662" w:type="dxa"/>
            <w:vAlign w:val="center"/>
          </w:tcPr>
          <w:p w14:paraId="5F90C46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896" w:type="dxa"/>
            <w:vAlign w:val="center"/>
          </w:tcPr>
          <w:p w14:paraId="4FCBF4B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  <w:vAlign w:val="center"/>
          </w:tcPr>
          <w:p w14:paraId="5E77108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  <w:vAlign w:val="center"/>
          </w:tcPr>
          <w:p w14:paraId="18C0F56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3D93A11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639821C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5E53FBF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  <w:vAlign w:val="center"/>
          </w:tcPr>
          <w:p w14:paraId="56F659E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43E3893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0B1514A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1F2083" w:rsidRPr="001D634C" w14:paraId="209EFB0B" w14:textId="77777777" w:rsidTr="009A644E">
        <w:tc>
          <w:tcPr>
            <w:tcW w:w="662" w:type="dxa"/>
            <w:vAlign w:val="center"/>
          </w:tcPr>
          <w:p w14:paraId="61E784B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896" w:type="dxa"/>
            <w:vAlign w:val="center"/>
          </w:tcPr>
          <w:p w14:paraId="09DA879F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1F9181E8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2C315C0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17293,60</w:t>
            </w:r>
          </w:p>
        </w:tc>
        <w:tc>
          <w:tcPr>
            <w:tcW w:w="1240" w:type="dxa"/>
            <w:vAlign w:val="center"/>
          </w:tcPr>
          <w:p w14:paraId="7CA43B9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358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1D634C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90</w:t>
            </w:r>
          </w:p>
        </w:tc>
        <w:tc>
          <w:tcPr>
            <w:tcW w:w="1240" w:type="dxa"/>
            <w:vAlign w:val="center"/>
          </w:tcPr>
          <w:p w14:paraId="438F729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240" w:type="dxa"/>
            <w:vAlign w:val="center"/>
          </w:tcPr>
          <w:p w14:paraId="712BD73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3131,40</w:t>
            </w:r>
          </w:p>
        </w:tc>
        <w:tc>
          <w:tcPr>
            <w:tcW w:w="1240" w:type="dxa"/>
            <w:vAlign w:val="center"/>
          </w:tcPr>
          <w:p w14:paraId="39EBE99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2803,30</w:t>
            </w:r>
          </w:p>
        </w:tc>
        <w:tc>
          <w:tcPr>
            <w:tcW w:w="1240" w:type="dxa"/>
            <w:vAlign w:val="center"/>
          </w:tcPr>
          <w:p w14:paraId="2A6E127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5BC71E5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00E3076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1D634C" w14:paraId="451FA037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E11909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896" w:type="dxa"/>
            <w:vAlign w:val="center"/>
          </w:tcPr>
          <w:p w14:paraId="52E3D92A" w14:textId="77777777" w:rsidR="001F2083" w:rsidRPr="001D634C" w:rsidRDefault="001F2083" w:rsidP="009A644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0A0EF13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17293,60</w:t>
            </w:r>
          </w:p>
        </w:tc>
        <w:tc>
          <w:tcPr>
            <w:tcW w:w="1240" w:type="dxa"/>
            <w:vAlign w:val="center"/>
          </w:tcPr>
          <w:p w14:paraId="7A48C21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358,90</w:t>
            </w:r>
          </w:p>
        </w:tc>
        <w:tc>
          <w:tcPr>
            <w:tcW w:w="1240" w:type="dxa"/>
            <w:vAlign w:val="center"/>
          </w:tcPr>
          <w:p w14:paraId="544BCB6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240" w:type="dxa"/>
            <w:vAlign w:val="center"/>
          </w:tcPr>
          <w:p w14:paraId="7AC6BB1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3131,40</w:t>
            </w:r>
          </w:p>
        </w:tc>
        <w:tc>
          <w:tcPr>
            <w:tcW w:w="1240" w:type="dxa"/>
            <w:vAlign w:val="center"/>
          </w:tcPr>
          <w:p w14:paraId="3503E2D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2803,30</w:t>
            </w:r>
          </w:p>
        </w:tc>
        <w:tc>
          <w:tcPr>
            <w:tcW w:w="1240" w:type="dxa"/>
            <w:vAlign w:val="center"/>
          </w:tcPr>
          <w:p w14:paraId="7122B74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5BDF440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1F4214A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1D634C" w14:paraId="789DC0E7" w14:textId="77777777" w:rsidTr="009A644E">
        <w:trPr>
          <w:trHeight w:val="283"/>
        </w:trPr>
        <w:tc>
          <w:tcPr>
            <w:tcW w:w="662" w:type="dxa"/>
            <w:vAlign w:val="center"/>
          </w:tcPr>
          <w:p w14:paraId="69522B6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3898" w:type="dxa"/>
            <w:gridSpan w:val="9"/>
            <w:vAlign w:val="center"/>
          </w:tcPr>
          <w:p w14:paraId="10571A6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</w:rPr>
              <w:t>Прочие нужды</w:t>
            </w:r>
          </w:p>
        </w:tc>
      </w:tr>
      <w:tr w:rsidR="001F2083" w:rsidRPr="001D634C" w14:paraId="5A553F98" w14:textId="77777777" w:rsidTr="009A644E">
        <w:tc>
          <w:tcPr>
            <w:tcW w:w="662" w:type="dxa"/>
            <w:vAlign w:val="center"/>
          </w:tcPr>
          <w:p w14:paraId="56FE610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3896" w:type="dxa"/>
            <w:vAlign w:val="center"/>
          </w:tcPr>
          <w:p w14:paraId="77DDB809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по прочим нуждам, </w:t>
            </w:r>
          </w:p>
          <w:p w14:paraId="0FEA37B2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2767560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17293,60</w:t>
            </w:r>
          </w:p>
        </w:tc>
        <w:tc>
          <w:tcPr>
            <w:tcW w:w="1240" w:type="dxa"/>
            <w:vAlign w:val="center"/>
          </w:tcPr>
          <w:p w14:paraId="425CCE8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358,90</w:t>
            </w:r>
          </w:p>
        </w:tc>
        <w:tc>
          <w:tcPr>
            <w:tcW w:w="1240" w:type="dxa"/>
            <w:vAlign w:val="center"/>
          </w:tcPr>
          <w:p w14:paraId="7D6C8F9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240" w:type="dxa"/>
            <w:vAlign w:val="center"/>
          </w:tcPr>
          <w:p w14:paraId="48CCD58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3131,40</w:t>
            </w:r>
          </w:p>
        </w:tc>
        <w:tc>
          <w:tcPr>
            <w:tcW w:w="1240" w:type="dxa"/>
            <w:vAlign w:val="center"/>
          </w:tcPr>
          <w:p w14:paraId="7527FDF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2803,30</w:t>
            </w:r>
          </w:p>
        </w:tc>
        <w:tc>
          <w:tcPr>
            <w:tcW w:w="1240" w:type="dxa"/>
            <w:vAlign w:val="center"/>
          </w:tcPr>
          <w:p w14:paraId="1A47FFB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5729246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6066945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1D634C" w14:paraId="20819B18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1375855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896" w:type="dxa"/>
            <w:vAlign w:val="center"/>
          </w:tcPr>
          <w:p w14:paraId="1E88E2ED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047657C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17293,60</w:t>
            </w:r>
          </w:p>
        </w:tc>
        <w:tc>
          <w:tcPr>
            <w:tcW w:w="1240" w:type="dxa"/>
            <w:vAlign w:val="center"/>
          </w:tcPr>
          <w:p w14:paraId="4B12DB5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358,90</w:t>
            </w:r>
          </w:p>
        </w:tc>
        <w:tc>
          <w:tcPr>
            <w:tcW w:w="1240" w:type="dxa"/>
            <w:vAlign w:val="center"/>
          </w:tcPr>
          <w:p w14:paraId="2D75753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240" w:type="dxa"/>
            <w:vAlign w:val="center"/>
          </w:tcPr>
          <w:p w14:paraId="0E1EAC4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3131,40</w:t>
            </w:r>
          </w:p>
        </w:tc>
        <w:tc>
          <w:tcPr>
            <w:tcW w:w="1240" w:type="dxa"/>
            <w:vAlign w:val="center"/>
          </w:tcPr>
          <w:p w14:paraId="49C4E05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2803,30</w:t>
            </w:r>
          </w:p>
        </w:tc>
        <w:tc>
          <w:tcPr>
            <w:tcW w:w="1240" w:type="dxa"/>
            <w:vAlign w:val="center"/>
          </w:tcPr>
          <w:p w14:paraId="20DF1F5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2AC1BC6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65664C1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1D634C" w14:paraId="464E5D6B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2727BCE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896" w:type="dxa"/>
            <w:vAlign w:val="center"/>
          </w:tcPr>
          <w:p w14:paraId="3A8724A4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Разработка Генерального плана Каменск-Уральского городского округа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6D9573E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800,00</w:t>
            </w:r>
          </w:p>
        </w:tc>
        <w:tc>
          <w:tcPr>
            <w:tcW w:w="1240" w:type="dxa"/>
            <w:vAlign w:val="center"/>
          </w:tcPr>
          <w:p w14:paraId="198D4ED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D15B4B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800,00</w:t>
            </w:r>
          </w:p>
        </w:tc>
        <w:tc>
          <w:tcPr>
            <w:tcW w:w="1240" w:type="dxa"/>
            <w:vAlign w:val="center"/>
          </w:tcPr>
          <w:p w14:paraId="24C2B5E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CCA696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C3AEE4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5BD52EA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C6ABFD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</w:tr>
      <w:tr w:rsidR="001F2083" w:rsidRPr="001D634C" w14:paraId="5D923CDF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762A23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896" w:type="dxa"/>
            <w:vAlign w:val="center"/>
          </w:tcPr>
          <w:p w14:paraId="2DF52737" w14:textId="77777777" w:rsidR="001F2083" w:rsidRPr="001D634C" w:rsidRDefault="001F2083" w:rsidP="009A644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30EE34A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800,00</w:t>
            </w:r>
          </w:p>
        </w:tc>
        <w:tc>
          <w:tcPr>
            <w:tcW w:w="1240" w:type="dxa"/>
            <w:vAlign w:val="center"/>
          </w:tcPr>
          <w:p w14:paraId="3D66FC6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2EDE06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800,00</w:t>
            </w:r>
          </w:p>
        </w:tc>
        <w:tc>
          <w:tcPr>
            <w:tcW w:w="1240" w:type="dxa"/>
            <w:vAlign w:val="center"/>
          </w:tcPr>
          <w:p w14:paraId="6AC7636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E3C596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C3EA44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3A30116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1177FE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1D634C" w14:paraId="678505E2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E36183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3896" w:type="dxa"/>
            <w:vAlign w:val="center"/>
          </w:tcPr>
          <w:p w14:paraId="0C4B0032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Подготовка документации по планировке территории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34534353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794A93B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240" w:type="dxa"/>
            <w:vAlign w:val="center"/>
          </w:tcPr>
          <w:p w14:paraId="3D1238D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F1B43B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4023C8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4D971A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4E995E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500,00</w:t>
            </w:r>
          </w:p>
        </w:tc>
        <w:tc>
          <w:tcPr>
            <w:tcW w:w="1241" w:type="dxa"/>
            <w:vAlign w:val="center"/>
          </w:tcPr>
          <w:p w14:paraId="20291D3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500,00</w:t>
            </w:r>
          </w:p>
        </w:tc>
        <w:tc>
          <w:tcPr>
            <w:tcW w:w="1321" w:type="dxa"/>
            <w:vAlign w:val="center"/>
          </w:tcPr>
          <w:p w14:paraId="6453378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</w:tr>
      <w:tr w:rsidR="001F2083" w:rsidRPr="001D634C" w14:paraId="4B963A3D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53FADE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3896" w:type="dxa"/>
            <w:vAlign w:val="center"/>
          </w:tcPr>
          <w:p w14:paraId="26FE7778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0B39EB4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240" w:type="dxa"/>
            <w:vAlign w:val="center"/>
          </w:tcPr>
          <w:p w14:paraId="4803842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9F13D4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6C7E13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D171B4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A7F0E2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500,00</w:t>
            </w:r>
          </w:p>
        </w:tc>
        <w:tc>
          <w:tcPr>
            <w:tcW w:w="1241" w:type="dxa"/>
            <w:vAlign w:val="center"/>
          </w:tcPr>
          <w:p w14:paraId="774F869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500,00</w:t>
            </w:r>
          </w:p>
        </w:tc>
        <w:tc>
          <w:tcPr>
            <w:tcW w:w="1321" w:type="dxa"/>
            <w:vAlign w:val="center"/>
          </w:tcPr>
          <w:p w14:paraId="40EC7D7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1D634C" w14:paraId="02752E98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B8B92C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896" w:type="dxa"/>
            <w:vAlign w:val="center"/>
          </w:tcPr>
          <w:p w14:paraId="7489DD23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Создание планово -картографического материала </w:t>
            </w:r>
          </w:p>
          <w:p w14:paraId="67F57E8D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М 1:500, 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5004C45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1200,00</w:t>
            </w:r>
          </w:p>
        </w:tc>
        <w:tc>
          <w:tcPr>
            <w:tcW w:w="1240" w:type="dxa"/>
            <w:vAlign w:val="center"/>
          </w:tcPr>
          <w:p w14:paraId="61EDCEC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B23259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E6749D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240" w:type="dxa"/>
            <w:vAlign w:val="center"/>
          </w:tcPr>
          <w:p w14:paraId="2B8860F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240" w:type="dxa"/>
            <w:vAlign w:val="center"/>
          </w:tcPr>
          <w:p w14:paraId="29FDF0B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241" w:type="dxa"/>
            <w:vAlign w:val="center"/>
          </w:tcPr>
          <w:p w14:paraId="0E07E99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321" w:type="dxa"/>
            <w:vAlign w:val="center"/>
          </w:tcPr>
          <w:p w14:paraId="6099AC5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</w:tr>
      <w:tr w:rsidR="001F2083" w:rsidRPr="001D634C" w14:paraId="099C6DBE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64893E6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11</w:t>
            </w:r>
          </w:p>
        </w:tc>
        <w:tc>
          <w:tcPr>
            <w:tcW w:w="3896" w:type="dxa"/>
            <w:vAlign w:val="center"/>
          </w:tcPr>
          <w:p w14:paraId="002BF6AD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31A2FBA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1200,00</w:t>
            </w:r>
          </w:p>
        </w:tc>
        <w:tc>
          <w:tcPr>
            <w:tcW w:w="1240" w:type="dxa"/>
            <w:vAlign w:val="center"/>
          </w:tcPr>
          <w:p w14:paraId="549C0C7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197AD5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2E2AB1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240" w:type="dxa"/>
            <w:vAlign w:val="center"/>
          </w:tcPr>
          <w:p w14:paraId="3CCA772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240" w:type="dxa"/>
            <w:vAlign w:val="center"/>
          </w:tcPr>
          <w:p w14:paraId="3E4B25A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241" w:type="dxa"/>
            <w:vAlign w:val="center"/>
          </w:tcPr>
          <w:p w14:paraId="63F00BB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321" w:type="dxa"/>
            <w:vAlign w:val="center"/>
          </w:tcPr>
          <w:p w14:paraId="0AFF924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5F3883E8" w14:textId="77777777" w:rsidTr="002B497E">
        <w:trPr>
          <w:trHeight w:val="283"/>
        </w:trPr>
        <w:tc>
          <w:tcPr>
            <w:tcW w:w="662" w:type="dxa"/>
            <w:vAlign w:val="center"/>
          </w:tcPr>
          <w:p w14:paraId="6CD48E2C" w14:textId="6BD60F7B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896" w:type="dxa"/>
            <w:vAlign w:val="center"/>
          </w:tcPr>
          <w:p w14:paraId="315F317C" w14:textId="0E1CCDF5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  <w:vAlign w:val="center"/>
          </w:tcPr>
          <w:p w14:paraId="2BFA337F" w14:textId="0215F59E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  <w:vAlign w:val="center"/>
          </w:tcPr>
          <w:p w14:paraId="3896539F" w14:textId="1F7C5810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7A12D559" w14:textId="004B10FF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3F8FA853" w14:textId="5AD7AD13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05394EB3" w14:textId="1F1792B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  <w:vAlign w:val="center"/>
          </w:tcPr>
          <w:p w14:paraId="028CD4A4" w14:textId="66642C0D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6FC6401D" w14:textId="2BFAEA0E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23967CA5" w14:textId="53F1F42D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</w:tr>
      <w:tr w:rsidR="002B497E" w:rsidRPr="001D634C" w14:paraId="5F934E60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12AB65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12</w:t>
            </w:r>
          </w:p>
        </w:tc>
        <w:tc>
          <w:tcPr>
            <w:tcW w:w="3896" w:type="dxa"/>
            <w:vAlign w:val="center"/>
          </w:tcPr>
          <w:p w14:paraId="6EA2EB4B" w14:textId="77777777" w:rsidR="002B497E" w:rsidRPr="001D634C" w:rsidRDefault="002B497E" w:rsidP="002B497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Формирование земельных участков под размещение объектов, в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 том числе:</w:t>
            </w:r>
          </w:p>
        </w:tc>
        <w:tc>
          <w:tcPr>
            <w:tcW w:w="1240" w:type="dxa"/>
            <w:vAlign w:val="center"/>
          </w:tcPr>
          <w:p w14:paraId="7B29907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1133,90</w:t>
            </w:r>
          </w:p>
        </w:tc>
        <w:tc>
          <w:tcPr>
            <w:tcW w:w="1240" w:type="dxa"/>
            <w:vAlign w:val="center"/>
          </w:tcPr>
          <w:p w14:paraId="0497CE3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133,90</w:t>
            </w:r>
          </w:p>
        </w:tc>
        <w:tc>
          <w:tcPr>
            <w:tcW w:w="1240" w:type="dxa"/>
            <w:vAlign w:val="center"/>
          </w:tcPr>
          <w:p w14:paraId="4ECEFB9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240" w:type="dxa"/>
            <w:vAlign w:val="center"/>
          </w:tcPr>
          <w:p w14:paraId="75974B2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240" w:type="dxa"/>
            <w:vAlign w:val="center"/>
          </w:tcPr>
          <w:p w14:paraId="482B6CA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240" w:type="dxa"/>
            <w:vAlign w:val="center"/>
          </w:tcPr>
          <w:p w14:paraId="44F3961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241" w:type="dxa"/>
            <w:vAlign w:val="center"/>
          </w:tcPr>
          <w:p w14:paraId="4FD1A0E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321" w:type="dxa"/>
            <w:vAlign w:val="center"/>
          </w:tcPr>
          <w:p w14:paraId="3816D91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</w:tr>
      <w:tr w:rsidR="002B497E" w:rsidRPr="001D634C" w14:paraId="12DB2CD1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1329ED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3896" w:type="dxa"/>
            <w:vAlign w:val="center"/>
          </w:tcPr>
          <w:p w14:paraId="7E04F333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1EF2DBD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1133,90</w:t>
            </w:r>
          </w:p>
        </w:tc>
        <w:tc>
          <w:tcPr>
            <w:tcW w:w="1240" w:type="dxa"/>
            <w:vAlign w:val="center"/>
          </w:tcPr>
          <w:p w14:paraId="65E8D21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133,90</w:t>
            </w:r>
          </w:p>
        </w:tc>
        <w:tc>
          <w:tcPr>
            <w:tcW w:w="1240" w:type="dxa"/>
            <w:vAlign w:val="center"/>
          </w:tcPr>
          <w:p w14:paraId="2FD0E0C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240" w:type="dxa"/>
            <w:vAlign w:val="center"/>
          </w:tcPr>
          <w:p w14:paraId="7B4AED2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240" w:type="dxa"/>
            <w:vAlign w:val="center"/>
          </w:tcPr>
          <w:p w14:paraId="0478F55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240" w:type="dxa"/>
            <w:vAlign w:val="center"/>
          </w:tcPr>
          <w:p w14:paraId="2F68F45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241" w:type="dxa"/>
            <w:vAlign w:val="center"/>
          </w:tcPr>
          <w:p w14:paraId="68721FA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321" w:type="dxa"/>
            <w:vAlign w:val="center"/>
          </w:tcPr>
          <w:p w14:paraId="7D35C53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5494C7CB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D5307F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14</w:t>
            </w:r>
          </w:p>
        </w:tc>
        <w:tc>
          <w:tcPr>
            <w:tcW w:w="3896" w:type="dxa"/>
            <w:vAlign w:val="center"/>
          </w:tcPr>
          <w:p w14:paraId="756692B5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Комплексные кадастровые работы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240" w:type="dxa"/>
            <w:vAlign w:val="center"/>
          </w:tcPr>
          <w:p w14:paraId="7B17184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14:paraId="400B0C4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2000,00</w:t>
            </w:r>
          </w:p>
        </w:tc>
        <w:tc>
          <w:tcPr>
            <w:tcW w:w="1240" w:type="dxa"/>
            <w:vAlign w:val="center"/>
          </w:tcPr>
          <w:p w14:paraId="02E2A0F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B46CF4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68B51B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9CB497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14:paraId="66CE9F5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FC4AF0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241" w:type="dxa"/>
            <w:vAlign w:val="center"/>
          </w:tcPr>
          <w:p w14:paraId="577B0C6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321" w:type="dxa"/>
            <w:vAlign w:val="center"/>
          </w:tcPr>
          <w:p w14:paraId="2698F25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018162AC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6AC1A3B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3896" w:type="dxa"/>
            <w:vAlign w:val="center"/>
          </w:tcPr>
          <w:p w14:paraId="21B19B30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359B4AC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2000,00</w:t>
            </w:r>
          </w:p>
        </w:tc>
        <w:tc>
          <w:tcPr>
            <w:tcW w:w="1240" w:type="dxa"/>
            <w:vAlign w:val="center"/>
          </w:tcPr>
          <w:p w14:paraId="2190223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17E3A4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28D9D0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DCD6E4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D0C931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241" w:type="dxa"/>
            <w:vAlign w:val="center"/>
          </w:tcPr>
          <w:p w14:paraId="1674293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321" w:type="dxa"/>
            <w:vAlign w:val="center"/>
          </w:tcPr>
          <w:p w14:paraId="015DAB4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0CC1779E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BB30EB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16</w:t>
            </w:r>
          </w:p>
        </w:tc>
        <w:tc>
          <w:tcPr>
            <w:tcW w:w="3896" w:type="dxa"/>
            <w:vAlign w:val="center"/>
          </w:tcPr>
          <w:p w14:paraId="7F486A96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Сопровождение и техническая поддержка установленного программного продукта «ГрадИнфо»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240" w:type="dxa"/>
            <w:vAlign w:val="center"/>
          </w:tcPr>
          <w:p w14:paraId="182E07D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10934,70</w:t>
            </w:r>
          </w:p>
        </w:tc>
        <w:tc>
          <w:tcPr>
            <w:tcW w:w="1240" w:type="dxa"/>
            <w:vAlign w:val="center"/>
          </w:tcPr>
          <w:p w14:paraId="38F0571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749005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69EE94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2631,40</w:t>
            </w:r>
          </w:p>
        </w:tc>
        <w:tc>
          <w:tcPr>
            <w:tcW w:w="1240" w:type="dxa"/>
            <w:vAlign w:val="center"/>
          </w:tcPr>
          <w:p w14:paraId="59689412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2303,30</w:t>
            </w:r>
          </w:p>
        </w:tc>
        <w:tc>
          <w:tcPr>
            <w:tcW w:w="1240" w:type="dxa"/>
            <w:vAlign w:val="center"/>
          </w:tcPr>
          <w:p w14:paraId="1C056EB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241" w:type="dxa"/>
            <w:vAlign w:val="center"/>
          </w:tcPr>
          <w:p w14:paraId="1775968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321" w:type="dxa"/>
            <w:vAlign w:val="center"/>
          </w:tcPr>
          <w:p w14:paraId="151CCBC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4, 5</w:t>
            </w:r>
          </w:p>
        </w:tc>
      </w:tr>
      <w:tr w:rsidR="002B497E" w:rsidRPr="001D634C" w14:paraId="60EEF183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516AD5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17</w:t>
            </w:r>
          </w:p>
        </w:tc>
        <w:tc>
          <w:tcPr>
            <w:tcW w:w="3896" w:type="dxa"/>
            <w:vAlign w:val="center"/>
          </w:tcPr>
          <w:p w14:paraId="020473EB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7FDFB05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10934,70</w:t>
            </w:r>
          </w:p>
        </w:tc>
        <w:tc>
          <w:tcPr>
            <w:tcW w:w="1240" w:type="dxa"/>
            <w:vAlign w:val="center"/>
          </w:tcPr>
          <w:p w14:paraId="437D261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32B3685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BD750F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2631,40</w:t>
            </w:r>
          </w:p>
        </w:tc>
        <w:tc>
          <w:tcPr>
            <w:tcW w:w="1240" w:type="dxa"/>
            <w:vAlign w:val="center"/>
          </w:tcPr>
          <w:p w14:paraId="2E4962C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2303,30</w:t>
            </w:r>
          </w:p>
        </w:tc>
        <w:tc>
          <w:tcPr>
            <w:tcW w:w="1240" w:type="dxa"/>
            <w:vAlign w:val="center"/>
          </w:tcPr>
          <w:p w14:paraId="50603B39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241" w:type="dxa"/>
            <w:vAlign w:val="center"/>
          </w:tcPr>
          <w:p w14:paraId="16CCD10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321" w:type="dxa"/>
            <w:vAlign w:val="center"/>
          </w:tcPr>
          <w:p w14:paraId="4A7AB7E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3F17FC0A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9B4167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18</w:t>
            </w:r>
          </w:p>
        </w:tc>
        <w:tc>
          <w:tcPr>
            <w:tcW w:w="3896" w:type="dxa"/>
            <w:vAlign w:val="center"/>
          </w:tcPr>
          <w:p w14:paraId="1CCDBD74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Актуализация местных нормативов градостроительного проектирования Каменск-Уральского городского округа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1BE9BACC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70AFEBA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75,00</w:t>
            </w:r>
          </w:p>
        </w:tc>
        <w:tc>
          <w:tcPr>
            <w:tcW w:w="1240" w:type="dxa"/>
            <w:vAlign w:val="center"/>
          </w:tcPr>
          <w:p w14:paraId="27F0C482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75,00</w:t>
            </w:r>
          </w:p>
        </w:tc>
        <w:tc>
          <w:tcPr>
            <w:tcW w:w="1240" w:type="dxa"/>
            <w:vAlign w:val="center"/>
          </w:tcPr>
          <w:p w14:paraId="5AAF6A7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695579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A4EF4D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2135E34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7C11CE0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219B3EA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</w:tr>
      <w:tr w:rsidR="002B497E" w:rsidRPr="001D634C" w14:paraId="48A3EFC1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162CD1E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19</w:t>
            </w:r>
          </w:p>
        </w:tc>
        <w:tc>
          <w:tcPr>
            <w:tcW w:w="3896" w:type="dxa"/>
            <w:vAlign w:val="center"/>
          </w:tcPr>
          <w:p w14:paraId="507DE662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08FC186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75,00</w:t>
            </w:r>
          </w:p>
        </w:tc>
        <w:tc>
          <w:tcPr>
            <w:tcW w:w="1240" w:type="dxa"/>
            <w:vAlign w:val="center"/>
          </w:tcPr>
          <w:p w14:paraId="4A417A0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75,00</w:t>
            </w:r>
          </w:p>
        </w:tc>
        <w:tc>
          <w:tcPr>
            <w:tcW w:w="1240" w:type="dxa"/>
            <w:vAlign w:val="center"/>
          </w:tcPr>
          <w:p w14:paraId="4CF3C22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E6D0B72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85CD8B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CF40A6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593FE45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328A08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1D634C" w14:paraId="7444596F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431913C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20</w:t>
            </w:r>
          </w:p>
        </w:tc>
        <w:tc>
          <w:tcPr>
            <w:tcW w:w="3896" w:type="dxa"/>
            <w:vAlign w:val="center"/>
          </w:tcPr>
          <w:p w14:paraId="0C9D9EA4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b/>
                <w:sz w:val="24"/>
                <w:szCs w:val="24"/>
                <w:lang w:eastAsia="en-US"/>
              </w:rPr>
              <w:t>Проект прохождения границы</w:t>
            </w:r>
            <w:r w:rsidRPr="001D634C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Каменск-Уральского городского округа</w:t>
            </w: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240" w:type="dxa"/>
            <w:vAlign w:val="center"/>
          </w:tcPr>
          <w:p w14:paraId="15DBA60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150,00</w:t>
            </w:r>
          </w:p>
        </w:tc>
        <w:tc>
          <w:tcPr>
            <w:tcW w:w="1240" w:type="dxa"/>
            <w:vAlign w:val="center"/>
          </w:tcPr>
          <w:p w14:paraId="267C8FEB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150,00</w:t>
            </w:r>
          </w:p>
        </w:tc>
        <w:tc>
          <w:tcPr>
            <w:tcW w:w="1240" w:type="dxa"/>
            <w:vAlign w:val="center"/>
          </w:tcPr>
          <w:p w14:paraId="13A9E126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72F19CF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4FE247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4C8E1D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298C9FF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2E19CA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</w:tr>
      <w:tr w:rsidR="002B497E" w:rsidRPr="001D634C" w14:paraId="474C2A78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D27E73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21</w:t>
            </w:r>
          </w:p>
        </w:tc>
        <w:tc>
          <w:tcPr>
            <w:tcW w:w="3896" w:type="dxa"/>
            <w:vAlign w:val="center"/>
          </w:tcPr>
          <w:p w14:paraId="7EDD23FB" w14:textId="77777777" w:rsidR="002B497E" w:rsidRPr="001D634C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04BA44A8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150,00</w:t>
            </w:r>
          </w:p>
        </w:tc>
        <w:tc>
          <w:tcPr>
            <w:tcW w:w="1240" w:type="dxa"/>
            <w:vAlign w:val="center"/>
          </w:tcPr>
          <w:p w14:paraId="78E886DE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150,00</w:t>
            </w:r>
          </w:p>
        </w:tc>
        <w:tc>
          <w:tcPr>
            <w:tcW w:w="1240" w:type="dxa"/>
            <w:vAlign w:val="center"/>
          </w:tcPr>
          <w:p w14:paraId="0B8AE870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B03D8D7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DA2AD3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4DCBDD3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136B1821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1D634C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E89609D" w14:textId="77777777" w:rsidR="002B497E" w:rsidRPr="001D634C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</w:tbl>
    <w:p w14:paraId="500629B7" w14:textId="77777777" w:rsidR="001F2083" w:rsidRPr="001D634C" w:rsidRDefault="001F2083" w:rsidP="001F2083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177B2F71" w14:textId="77777777" w:rsidR="001F2083" w:rsidRPr="001D634C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6BD7D358" w14:textId="77777777" w:rsidR="001F2083" w:rsidRPr="001D634C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51D3DA3E" w14:textId="77777777" w:rsidR="001F2083" w:rsidRPr="001D634C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35452DC8" w14:textId="77777777" w:rsidR="001F2083" w:rsidRPr="001D634C" w:rsidRDefault="001F2083" w:rsidP="00533D71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284B5233" w14:textId="77777777" w:rsidR="00F40C59" w:rsidRPr="001D634C" w:rsidRDefault="00F40C59" w:rsidP="00334B41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67A57959" w14:textId="77777777" w:rsidR="002B497E" w:rsidRPr="001D634C" w:rsidRDefault="002B497E" w:rsidP="00334B41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1A994102" w14:textId="77777777" w:rsidR="00AA4711" w:rsidRPr="001D634C" w:rsidRDefault="00AA4711" w:rsidP="002B497E">
      <w:pPr>
        <w:rPr>
          <w:rFonts w:ascii="Liberation Serif" w:hAnsi="Liberation Serif" w:cs="Liberation Serif"/>
          <w:sz w:val="28"/>
          <w:szCs w:val="28"/>
        </w:rPr>
      </w:pPr>
    </w:p>
    <w:p w14:paraId="75E2677D" w14:textId="3D44FC8B" w:rsidR="00751522" w:rsidRPr="001D634C" w:rsidRDefault="00751522" w:rsidP="0038647D">
      <w:pPr>
        <w:jc w:val="right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Приложение № 20 к Программе</w:t>
      </w:r>
    </w:p>
    <w:p w14:paraId="09A92125" w14:textId="77777777" w:rsidR="00D701A6" w:rsidRPr="001D634C" w:rsidRDefault="00D701A6" w:rsidP="00D701A6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ПЕРЕЧЕНЬ</w:t>
      </w:r>
    </w:p>
    <w:p w14:paraId="3869504C" w14:textId="77777777" w:rsidR="00D701A6" w:rsidRPr="001D634C" w:rsidRDefault="00D701A6" w:rsidP="00D701A6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 xml:space="preserve"> объектов капитального строительства для капитальных вложений </w:t>
      </w:r>
    </w:p>
    <w:p w14:paraId="62763576" w14:textId="25C0F319" w:rsidR="001F2083" w:rsidRPr="001D634C" w:rsidRDefault="00D701A6" w:rsidP="002B497E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1D634C">
        <w:rPr>
          <w:rFonts w:ascii="Liberation Serif" w:hAnsi="Liberation Serif" w:cs="Liberation Serif"/>
          <w:sz w:val="28"/>
          <w:szCs w:val="28"/>
        </w:rPr>
        <w:t>муниципальной программы «Реализация мероприятий в области градостроительной деятельности на территории Каменск-Уральского городского округа на 202</w:t>
      </w:r>
      <w:r w:rsidR="0010217C" w:rsidRPr="001D634C">
        <w:rPr>
          <w:rFonts w:ascii="Liberation Serif" w:hAnsi="Liberation Serif" w:cs="Liberation Serif"/>
          <w:sz w:val="28"/>
          <w:szCs w:val="28"/>
        </w:rPr>
        <w:t>5</w:t>
      </w:r>
      <w:r w:rsidRPr="001D634C">
        <w:rPr>
          <w:rFonts w:ascii="Liberation Serif" w:hAnsi="Liberation Serif" w:cs="Liberation Serif"/>
          <w:sz w:val="28"/>
          <w:szCs w:val="28"/>
        </w:rPr>
        <w:t>-20</w:t>
      </w:r>
      <w:r w:rsidR="0010217C" w:rsidRPr="001D634C">
        <w:rPr>
          <w:rFonts w:ascii="Liberation Serif" w:hAnsi="Liberation Serif" w:cs="Liberation Serif"/>
          <w:sz w:val="28"/>
          <w:szCs w:val="28"/>
        </w:rPr>
        <w:t>30</w:t>
      </w:r>
      <w:r w:rsidRPr="001D634C">
        <w:rPr>
          <w:rFonts w:ascii="Liberation Serif" w:hAnsi="Liberation Serif" w:cs="Liberation Serif"/>
          <w:sz w:val="28"/>
          <w:szCs w:val="28"/>
        </w:rPr>
        <w:t xml:space="preserve"> годы»</w:t>
      </w:r>
    </w:p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1701"/>
        <w:gridCol w:w="1418"/>
        <w:gridCol w:w="1134"/>
        <w:gridCol w:w="992"/>
        <w:gridCol w:w="851"/>
        <w:gridCol w:w="809"/>
        <w:gridCol w:w="1100"/>
        <w:gridCol w:w="1100"/>
        <w:gridCol w:w="1101"/>
        <w:gridCol w:w="948"/>
        <w:gridCol w:w="948"/>
        <w:gridCol w:w="948"/>
        <w:gridCol w:w="948"/>
      </w:tblGrid>
      <w:tr w:rsidR="001F2083" w:rsidRPr="001D634C" w14:paraId="4FA4B5D5" w14:textId="77777777" w:rsidTr="009A644E">
        <w:tc>
          <w:tcPr>
            <w:tcW w:w="562" w:type="dxa"/>
            <w:vMerge w:val="restart"/>
            <w:vAlign w:val="center"/>
          </w:tcPr>
          <w:p w14:paraId="5921D89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№ строки</w:t>
            </w:r>
          </w:p>
        </w:tc>
        <w:tc>
          <w:tcPr>
            <w:tcW w:w="1701" w:type="dxa"/>
            <w:vMerge w:val="restart"/>
            <w:vAlign w:val="center"/>
          </w:tcPr>
          <w:p w14:paraId="028023E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Наименование объекта капитального строительства/ Источники расходов на финансирование объекта капитального строительства</w:t>
            </w:r>
          </w:p>
        </w:tc>
        <w:tc>
          <w:tcPr>
            <w:tcW w:w="1418" w:type="dxa"/>
            <w:vMerge w:val="restart"/>
            <w:vAlign w:val="center"/>
          </w:tcPr>
          <w:p w14:paraId="08ED399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Адрес</w:t>
            </w:r>
          </w:p>
          <w:p w14:paraId="0FC7414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объекта капитального строительства</w:t>
            </w:r>
          </w:p>
        </w:tc>
        <w:tc>
          <w:tcPr>
            <w:tcW w:w="2126" w:type="dxa"/>
            <w:gridSpan w:val="2"/>
            <w:vAlign w:val="center"/>
          </w:tcPr>
          <w:p w14:paraId="6A2129F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Сметная стоимость объекта, тыс. рублей</w:t>
            </w:r>
          </w:p>
          <w:p w14:paraId="1552BA43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  <w:p w14:paraId="21C064D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660" w:type="dxa"/>
            <w:gridSpan w:val="2"/>
            <w:vAlign w:val="center"/>
          </w:tcPr>
          <w:p w14:paraId="6CEA924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Сроки строительства (проектно-сметных работ, экспертизы</w:t>
            </w:r>
          </w:p>
          <w:p w14:paraId="7DF9C03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проектно-сметной документации)</w:t>
            </w:r>
          </w:p>
        </w:tc>
        <w:tc>
          <w:tcPr>
            <w:tcW w:w="7093" w:type="dxa"/>
            <w:gridSpan w:val="7"/>
            <w:vAlign w:val="center"/>
          </w:tcPr>
          <w:p w14:paraId="71511BC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Объем финансирования, тыс. рублей</w:t>
            </w:r>
          </w:p>
        </w:tc>
      </w:tr>
      <w:tr w:rsidR="001F2083" w:rsidRPr="001D634C" w14:paraId="262C7DBD" w14:textId="77777777" w:rsidTr="009A644E">
        <w:tc>
          <w:tcPr>
            <w:tcW w:w="562" w:type="dxa"/>
            <w:vMerge/>
            <w:vAlign w:val="center"/>
          </w:tcPr>
          <w:p w14:paraId="7CE079E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14:paraId="4AB2793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14:paraId="3BE170E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52B5F92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В текущих ценах (на момент составления проектно-сметной документа</w:t>
            </w:r>
          </w:p>
          <w:p w14:paraId="2A2545A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ции)</w:t>
            </w:r>
          </w:p>
        </w:tc>
        <w:tc>
          <w:tcPr>
            <w:tcW w:w="992" w:type="dxa"/>
            <w:vAlign w:val="center"/>
          </w:tcPr>
          <w:p w14:paraId="72EF1A9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 xml:space="preserve">В ценах </w:t>
            </w:r>
          </w:p>
          <w:p w14:paraId="59DC391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соответ</w:t>
            </w:r>
          </w:p>
          <w:p w14:paraId="7088367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 xml:space="preserve">ствующих </w:t>
            </w:r>
          </w:p>
          <w:p w14:paraId="349F96F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лет реализации проекта</w:t>
            </w:r>
          </w:p>
        </w:tc>
        <w:tc>
          <w:tcPr>
            <w:tcW w:w="851" w:type="dxa"/>
            <w:vAlign w:val="center"/>
          </w:tcPr>
          <w:p w14:paraId="696FE3F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Начало</w:t>
            </w:r>
          </w:p>
        </w:tc>
        <w:tc>
          <w:tcPr>
            <w:tcW w:w="809" w:type="dxa"/>
            <w:vAlign w:val="center"/>
          </w:tcPr>
          <w:p w14:paraId="0488565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Ввод</w:t>
            </w:r>
          </w:p>
          <w:p w14:paraId="7D650D8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(завер</w:t>
            </w:r>
          </w:p>
          <w:p w14:paraId="28C4467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шение)</w:t>
            </w:r>
          </w:p>
        </w:tc>
        <w:tc>
          <w:tcPr>
            <w:tcW w:w="1100" w:type="dxa"/>
            <w:vAlign w:val="center"/>
          </w:tcPr>
          <w:p w14:paraId="0CD0F27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Всего</w:t>
            </w:r>
          </w:p>
        </w:tc>
        <w:tc>
          <w:tcPr>
            <w:tcW w:w="1100" w:type="dxa"/>
            <w:vAlign w:val="center"/>
          </w:tcPr>
          <w:p w14:paraId="46F29CE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первый год планового периода</w:t>
            </w:r>
          </w:p>
          <w:p w14:paraId="6479B29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2025 г.</w:t>
            </w:r>
          </w:p>
        </w:tc>
        <w:tc>
          <w:tcPr>
            <w:tcW w:w="1101" w:type="dxa"/>
            <w:vAlign w:val="center"/>
          </w:tcPr>
          <w:p w14:paraId="2BC61E6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второй год  планового  периода</w:t>
            </w:r>
          </w:p>
          <w:p w14:paraId="6A8A434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2026 г.</w:t>
            </w:r>
          </w:p>
        </w:tc>
        <w:tc>
          <w:tcPr>
            <w:tcW w:w="948" w:type="dxa"/>
            <w:vAlign w:val="center"/>
          </w:tcPr>
          <w:p w14:paraId="55446C3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третий год  планового периода</w:t>
            </w:r>
          </w:p>
          <w:p w14:paraId="3CF836E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2027 г.</w:t>
            </w:r>
          </w:p>
        </w:tc>
        <w:tc>
          <w:tcPr>
            <w:tcW w:w="948" w:type="dxa"/>
            <w:vAlign w:val="center"/>
          </w:tcPr>
          <w:p w14:paraId="195EE2E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четвертый год планового периода</w:t>
            </w:r>
          </w:p>
          <w:p w14:paraId="6832BCF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2028 г.</w:t>
            </w:r>
          </w:p>
        </w:tc>
        <w:tc>
          <w:tcPr>
            <w:tcW w:w="948" w:type="dxa"/>
            <w:vAlign w:val="center"/>
          </w:tcPr>
          <w:p w14:paraId="7D88006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пятый год   планового периода</w:t>
            </w:r>
          </w:p>
          <w:p w14:paraId="65857EB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2029 г.</w:t>
            </w:r>
          </w:p>
        </w:tc>
        <w:tc>
          <w:tcPr>
            <w:tcW w:w="948" w:type="dxa"/>
            <w:vAlign w:val="center"/>
          </w:tcPr>
          <w:p w14:paraId="4D5AE49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 xml:space="preserve">шестой год </w:t>
            </w:r>
          </w:p>
          <w:p w14:paraId="3300FC0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планового периода</w:t>
            </w:r>
          </w:p>
          <w:p w14:paraId="47D0893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16"/>
                <w:szCs w:val="16"/>
              </w:rPr>
              <w:t>2030 г.</w:t>
            </w:r>
          </w:p>
        </w:tc>
      </w:tr>
      <w:tr w:rsidR="001F2083" w:rsidRPr="001D634C" w14:paraId="3546758E" w14:textId="77777777" w:rsidTr="009A644E">
        <w:trPr>
          <w:trHeight w:val="283"/>
        </w:trPr>
        <w:tc>
          <w:tcPr>
            <w:tcW w:w="562" w:type="dxa"/>
            <w:vAlign w:val="center"/>
          </w:tcPr>
          <w:p w14:paraId="13E07A1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1701" w:type="dxa"/>
            <w:vAlign w:val="center"/>
          </w:tcPr>
          <w:p w14:paraId="25B8108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418" w:type="dxa"/>
            <w:vAlign w:val="center"/>
          </w:tcPr>
          <w:p w14:paraId="215E0A6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134" w:type="dxa"/>
            <w:vAlign w:val="center"/>
          </w:tcPr>
          <w:p w14:paraId="2FC17CE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992" w:type="dxa"/>
            <w:vAlign w:val="center"/>
          </w:tcPr>
          <w:p w14:paraId="2CE0F32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851" w:type="dxa"/>
            <w:vAlign w:val="center"/>
          </w:tcPr>
          <w:p w14:paraId="4CDCB4B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809" w:type="dxa"/>
            <w:vAlign w:val="center"/>
          </w:tcPr>
          <w:p w14:paraId="4A0EE93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100" w:type="dxa"/>
            <w:vAlign w:val="center"/>
          </w:tcPr>
          <w:p w14:paraId="3915B70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100" w:type="dxa"/>
            <w:vAlign w:val="center"/>
          </w:tcPr>
          <w:p w14:paraId="111C3FE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101" w:type="dxa"/>
            <w:vAlign w:val="center"/>
          </w:tcPr>
          <w:p w14:paraId="03CCFE2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10</w:t>
            </w:r>
          </w:p>
        </w:tc>
        <w:tc>
          <w:tcPr>
            <w:tcW w:w="948" w:type="dxa"/>
            <w:vAlign w:val="center"/>
          </w:tcPr>
          <w:p w14:paraId="6A3FDC1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11</w:t>
            </w:r>
          </w:p>
        </w:tc>
        <w:tc>
          <w:tcPr>
            <w:tcW w:w="948" w:type="dxa"/>
            <w:vAlign w:val="center"/>
          </w:tcPr>
          <w:p w14:paraId="2EEB2CB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12</w:t>
            </w:r>
          </w:p>
        </w:tc>
        <w:tc>
          <w:tcPr>
            <w:tcW w:w="948" w:type="dxa"/>
            <w:vAlign w:val="center"/>
          </w:tcPr>
          <w:p w14:paraId="0F1FDBA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13</w:t>
            </w:r>
          </w:p>
        </w:tc>
        <w:tc>
          <w:tcPr>
            <w:tcW w:w="948" w:type="dxa"/>
            <w:vAlign w:val="center"/>
          </w:tcPr>
          <w:p w14:paraId="54394CD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14</w:t>
            </w:r>
          </w:p>
        </w:tc>
      </w:tr>
      <w:tr w:rsidR="001F2083" w:rsidRPr="001D634C" w14:paraId="5C193958" w14:textId="77777777" w:rsidTr="009A644E">
        <w:trPr>
          <w:trHeight w:val="340"/>
        </w:trPr>
        <w:tc>
          <w:tcPr>
            <w:tcW w:w="562" w:type="dxa"/>
            <w:vAlign w:val="center"/>
          </w:tcPr>
          <w:p w14:paraId="6B18960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1701" w:type="dxa"/>
            <w:vAlign w:val="center"/>
          </w:tcPr>
          <w:p w14:paraId="2941B69C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</w:rPr>
            </w:pPr>
            <w:r w:rsidRPr="001D634C">
              <w:rPr>
                <w:rFonts w:ascii="Liberation Serif" w:hAnsi="Liberation Serif" w:cs="Liberation Serif"/>
                <w:b/>
                <w:bCs/>
              </w:rPr>
              <w:t>Строительство второго подающего водовода от водозаборных сооружений на Нижне-Сысертском водохранилище</w:t>
            </w:r>
          </w:p>
          <w:p w14:paraId="59074D92" w14:textId="77777777" w:rsidR="001F2083" w:rsidRPr="001D634C" w:rsidRDefault="001F2083" w:rsidP="009A644E">
            <w:pPr>
              <w:rPr>
                <w:rFonts w:ascii="Liberation Serif" w:hAnsi="Liberation Serif" w:cs="Liberation Serif"/>
                <w:b/>
                <w:bCs/>
              </w:rPr>
            </w:pPr>
            <w:r w:rsidRPr="001D634C">
              <w:rPr>
                <w:rFonts w:ascii="Liberation Serif" w:hAnsi="Liberation Serif" w:cs="Liberation Serif"/>
                <w:b/>
                <w:bCs/>
              </w:rPr>
              <w:t>(2 этап)</w:t>
            </w:r>
          </w:p>
        </w:tc>
        <w:tc>
          <w:tcPr>
            <w:tcW w:w="1418" w:type="dxa"/>
            <w:vAlign w:val="center"/>
          </w:tcPr>
          <w:p w14:paraId="0837BE2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Территории Белоярского и Сысертского городских округов</w:t>
            </w:r>
          </w:p>
        </w:tc>
        <w:tc>
          <w:tcPr>
            <w:tcW w:w="1134" w:type="dxa"/>
          </w:tcPr>
          <w:p w14:paraId="5D865EB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18"/>
                <w:szCs w:val="18"/>
              </w:rPr>
              <w:t>2740698,16</w:t>
            </w:r>
          </w:p>
        </w:tc>
        <w:tc>
          <w:tcPr>
            <w:tcW w:w="992" w:type="dxa"/>
          </w:tcPr>
          <w:p w14:paraId="06EB908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161572C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2020</w:t>
            </w:r>
          </w:p>
        </w:tc>
        <w:tc>
          <w:tcPr>
            <w:tcW w:w="809" w:type="dxa"/>
            <w:vAlign w:val="center"/>
          </w:tcPr>
          <w:p w14:paraId="4FE0F1F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2025</w:t>
            </w:r>
          </w:p>
        </w:tc>
        <w:tc>
          <w:tcPr>
            <w:tcW w:w="1100" w:type="dxa"/>
          </w:tcPr>
          <w:p w14:paraId="03AE867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00" w:type="dxa"/>
          </w:tcPr>
          <w:p w14:paraId="596A3E6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01" w:type="dxa"/>
          </w:tcPr>
          <w:p w14:paraId="5BE7E85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948" w:type="dxa"/>
          </w:tcPr>
          <w:p w14:paraId="6AC8B73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948" w:type="dxa"/>
          </w:tcPr>
          <w:p w14:paraId="312A2EA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948" w:type="dxa"/>
          </w:tcPr>
          <w:p w14:paraId="3A4D470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948" w:type="dxa"/>
          </w:tcPr>
          <w:p w14:paraId="41AB1A3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F2083" w:rsidRPr="001D634C" w14:paraId="374BE356" w14:textId="77777777" w:rsidTr="009A644E">
        <w:trPr>
          <w:trHeight w:val="340"/>
        </w:trPr>
        <w:tc>
          <w:tcPr>
            <w:tcW w:w="562" w:type="dxa"/>
            <w:vAlign w:val="center"/>
          </w:tcPr>
          <w:p w14:paraId="4EB9D9D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701" w:type="dxa"/>
          </w:tcPr>
          <w:p w14:paraId="4AE78E2F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2"/>
                <w:szCs w:val="22"/>
              </w:rPr>
            </w:pPr>
            <w:r w:rsidRPr="001D634C">
              <w:rPr>
                <w:rFonts w:ascii="Liberation Serif" w:hAnsi="Liberation Serif" w:cs="Liberation Serif"/>
                <w:sz w:val="22"/>
                <w:szCs w:val="22"/>
              </w:rPr>
              <w:t xml:space="preserve">Всего, </w:t>
            </w:r>
          </w:p>
          <w:p w14:paraId="304682EF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2"/>
                <w:szCs w:val="22"/>
              </w:rPr>
              <w:t>в том числе:</w:t>
            </w:r>
          </w:p>
        </w:tc>
        <w:tc>
          <w:tcPr>
            <w:tcW w:w="1418" w:type="dxa"/>
          </w:tcPr>
          <w:p w14:paraId="1C19C6D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3EE12E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992" w:type="dxa"/>
          </w:tcPr>
          <w:p w14:paraId="7F57F7D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851" w:type="dxa"/>
          </w:tcPr>
          <w:p w14:paraId="6CCCD23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809" w:type="dxa"/>
          </w:tcPr>
          <w:p w14:paraId="08A98EC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14:paraId="6BD7397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618478,80</w:t>
            </w:r>
          </w:p>
        </w:tc>
        <w:tc>
          <w:tcPr>
            <w:tcW w:w="1100" w:type="dxa"/>
            <w:vAlign w:val="center"/>
          </w:tcPr>
          <w:p w14:paraId="3AC3730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617828,80</w:t>
            </w:r>
          </w:p>
        </w:tc>
        <w:tc>
          <w:tcPr>
            <w:tcW w:w="1101" w:type="dxa"/>
            <w:vAlign w:val="center"/>
          </w:tcPr>
          <w:p w14:paraId="7720986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650,00</w:t>
            </w:r>
          </w:p>
        </w:tc>
        <w:tc>
          <w:tcPr>
            <w:tcW w:w="948" w:type="dxa"/>
            <w:vAlign w:val="center"/>
          </w:tcPr>
          <w:p w14:paraId="38837E7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2798379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1599357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31A58E2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0,00</w:t>
            </w:r>
          </w:p>
        </w:tc>
      </w:tr>
      <w:tr w:rsidR="001F2083" w:rsidRPr="001D634C" w14:paraId="36FCDDA0" w14:textId="77777777" w:rsidTr="009A644E">
        <w:trPr>
          <w:trHeight w:val="340"/>
        </w:trPr>
        <w:tc>
          <w:tcPr>
            <w:tcW w:w="562" w:type="dxa"/>
            <w:vAlign w:val="center"/>
          </w:tcPr>
          <w:p w14:paraId="15D91EF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701" w:type="dxa"/>
            <w:vAlign w:val="center"/>
          </w:tcPr>
          <w:p w14:paraId="4584D3A6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2"/>
                <w:szCs w:val="22"/>
              </w:rPr>
              <w:t>областной бюджет</w:t>
            </w:r>
          </w:p>
        </w:tc>
        <w:tc>
          <w:tcPr>
            <w:tcW w:w="1418" w:type="dxa"/>
          </w:tcPr>
          <w:p w14:paraId="13B867D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4736E9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992" w:type="dxa"/>
          </w:tcPr>
          <w:p w14:paraId="7B66F431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851" w:type="dxa"/>
          </w:tcPr>
          <w:p w14:paraId="37B2EB5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809" w:type="dxa"/>
          </w:tcPr>
          <w:p w14:paraId="65FC60D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14:paraId="1E1B32C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443616,90</w:t>
            </w:r>
          </w:p>
        </w:tc>
        <w:tc>
          <w:tcPr>
            <w:tcW w:w="1100" w:type="dxa"/>
            <w:vAlign w:val="center"/>
          </w:tcPr>
          <w:p w14:paraId="1478CC8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443616,90</w:t>
            </w:r>
          </w:p>
        </w:tc>
        <w:tc>
          <w:tcPr>
            <w:tcW w:w="1101" w:type="dxa"/>
            <w:vAlign w:val="center"/>
          </w:tcPr>
          <w:p w14:paraId="7949FEC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26C0D012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4DFB150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3462D39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4E5BE8C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0,00</w:t>
            </w:r>
          </w:p>
        </w:tc>
      </w:tr>
      <w:tr w:rsidR="001F2083" w:rsidRPr="001D634C" w14:paraId="44B34501" w14:textId="77777777" w:rsidTr="009A644E">
        <w:trPr>
          <w:trHeight w:val="340"/>
        </w:trPr>
        <w:tc>
          <w:tcPr>
            <w:tcW w:w="562" w:type="dxa"/>
            <w:vAlign w:val="center"/>
          </w:tcPr>
          <w:p w14:paraId="1DCF0EB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701" w:type="dxa"/>
            <w:vAlign w:val="center"/>
          </w:tcPr>
          <w:p w14:paraId="2B74D9FA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2"/>
                <w:szCs w:val="22"/>
              </w:rPr>
            </w:pPr>
            <w:r w:rsidRPr="001D634C">
              <w:rPr>
                <w:rFonts w:ascii="Liberation Serif" w:hAnsi="Liberation Serif" w:cs="Liberation Serif"/>
                <w:sz w:val="22"/>
                <w:szCs w:val="22"/>
              </w:rPr>
              <w:t xml:space="preserve">местный бюджет, </w:t>
            </w:r>
          </w:p>
          <w:p w14:paraId="3CDB0E95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2"/>
                <w:szCs w:val="22"/>
              </w:rPr>
              <w:t>в том числе:</w:t>
            </w:r>
          </w:p>
        </w:tc>
        <w:tc>
          <w:tcPr>
            <w:tcW w:w="1418" w:type="dxa"/>
          </w:tcPr>
          <w:p w14:paraId="3ACB3DE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2127D3E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992" w:type="dxa"/>
          </w:tcPr>
          <w:p w14:paraId="3A5B817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851" w:type="dxa"/>
          </w:tcPr>
          <w:p w14:paraId="6381EF0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809" w:type="dxa"/>
          </w:tcPr>
          <w:p w14:paraId="0ABB6F48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14:paraId="53A8D62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174861,90</w:t>
            </w:r>
          </w:p>
        </w:tc>
        <w:tc>
          <w:tcPr>
            <w:tcW w:w="1100" w:type="dxa"/>
            <w:vAlign w:val="center"/>
          </w:tcPr>
          <w:p w14:paraId="0F2D5EF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174211,90</w:t>
            </w:r>
          </w:p>
        </w:tc>
        <w:tc>
          <w:tcPr>
            <w:tcW w:w="1101" w:type="dxa"/>
            <w:vAlign w:val="center"/>
          </w:tcPr>
          <w:p w14:paraId="5AA091FA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650,00</w:t>
            </w:r>
          </w:p>
        </w:tc>
        <w:tc>
          <w:tcPr>
            <w:tcW w:w="948" w:type="dxa"/>
            <w:vAlign w:val="center"/>
          </w:tcPr>
          <w:p w14:paraId="5D0D0DC4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58D61243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27876A0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10FC9380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0,00</w:t>
            </w:r>
          </w:p>
        </w:tc>
      </w:tr>
      <w:tr w:rsidR="001F2083" w:rsidRPr="001D634C" w14:paraId="2DC09E54" w14:textId="77777777" w:rsidTr="009A644E">
        <w:trPr>
          <w:trHeight w:val="340"/>
        </w:trPr>
        <w:tc>
          <w:tcPr>
            <w:tcW w:w="562" w:type="dxa"/>
            <w:vAlign w:val="center"/>
          </w:tcPr>
          <w:p w14:paraId="2C6B175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701" w:type="dxa"/>
          </w:tcPr>
          <w:p w14:paraId="236B7EF6" w14:textId="77777777" w:rsidR="001F2083" w:rsidRPr="001D634C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  <w:sz w:val="22"/>
                <w:szCs w:val="22"/>
              </w:rPr>
              <w:t>строительно-монтажные работы</w:t>
            </w:r>
          </w:p>
        </w:tc>
        <w:tc>
          <w:tcPr>
            <w:tcW w:w="1418" w:type="dxa"/>
          </w:tcPr>
          <w:p w14:paraId="6DF25DBC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602E23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992" w:type="dxa"/>
          </w:tcPr>
          <w:p w14:paraId="37AE428F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851" w:type="dxa"/>
          </w:tcPr>
          <w:p w14:paraId="333C403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809" w:type="dxa"/>
          </w:tcPr>
          <w:p w14:paraId="297856C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14:paraId="08A5A6C6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174861,90</w:t>
            </w:r>
          </w:p>
        </w:tc>
        <w:tc>
          <w:tcPr>
            <w:tcW w:w="1100" w:type="dxa"/>
            <w:vAlign w:val="center"/>
          </w:tcPr>
          <w:p w14:paraId="55FBC049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174211,90</w:t>
            </w:r>
          </w:p>
        </w:tc>
        <w:tc>
          <w:tcPr>
            <w:tcW w:w="1101" w:type="dxa"/>
            <w:vAlign w:val="center"/>
          </w:tcPr>
          <w:p w14:paraId="360C9FDD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1D634C">
              <w:rPr>
                <w:rFonts w:ascii="Liberation Serif" w:hAnsi="Liberation Serif" w:cs="Liberation Serif"/>
              </w:rPr>
              <w:t>650,00</w:t>
            </w:r>
          </w:p>
        </w:tc>
        <w:tc>
          <w:tcPr>
            <w:tcW w:w="948" w:type="dxa"/>
            <w:vAlign w:val="center"/>
          </w:tcPr>
          <w:p w14:paraId="1D5DB7F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2F67D1BB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3CE5B997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540DBAB5" w14:textId="77777777" w:rsidR="001F2083" w:rsidRPr="001D634C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D634C">
              <w:rPr>
                <w:rFonts w:ascii="Liberation Serif" w:hAnsi="Liberation Serif" w:cs="Liberation Serif"/>
              </w:rPr>
              <w:t>0,00</w:t>
            </w:r>
          </w:p>
        </w:tc>
      </w:tr>
      <w:bookmarkEnd w:id="1"/>
    </w:tbl>
    <w:p w14:paraId="1FE96DB1" w14:textId="77777777" w:rsidR="001F2083" w:rsidRPr="001D634C" w:rsidRDefault="001F2083" w:rsidP="002B497E">
      <w:pPr>
        <w:jc w:val="center"/>
        <w:rPr>
          <w:rFonts w:ascii="Liberation Serif" w:hAnsi="Liberation Serif" w:cs="Liberation Serif"/>
          <w:sz w:val="28"/>
          <w:szCs w:val="28"/>
        </w:rPr>
      </w:pPr>
    </w:p>
    <w:sectPr w:rsidR="001F2083" w:rsidRPr="001D634C" w:rsidSect="00993CBF">
      <w:pgSz w:w="16838" w:h="11906" w:orient="landscape" w:code="9"/>
      <w:pgMar w:top="1134" w:right="567" w:bottom="1134" w:left="1701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D887E0" w14:textId="77777777" w:rsidR="008C62CA" w:rsidRDefault="008C62CA">
      <w:r>
        <w:separator/>
      </w:r>
    </w:p>
  </w:endnote>
  <w:endnote w:type="continuationSeparator" w:id="0">
    <w:p w14:paraId="0EA6208A" w14:textId="77777777" w:rsidR="008C62CA" w:rsidRDefault="008C6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E8AA0" w14:textId="77777777" w:rsidR="008C62CA" w:rsidRDefault="008C62CA">
      <w:r>
        <w:separator/>
      </w:r>
    </w:p>
  </w:footnote>
  <w:footnote w:type="continuationSeparator" w:id="0">
    <w:p w14:paraId="6A36A6B2" w14:textId="77777777" w:rsidR="008C62CA" w:rsidRDefault="008C62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A601D" w14:textId="77777777" w:rsidR="00210E65" w:rsidRDefault="00210E65" w:rsidP="006A700F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45</w:t>
    </w:r>
    <w:r>
      <w:rPr>
        <w:rStyle w:val="a9"/>
      </w:rPr>
      <w:fldChar w:fldCharType="end"/>
    </w:r>
  </w:p>
  <w:p w14:paraId="077607AA" w14:textId="77777777" w:rsidR="00210E65" w:rsidRDefault="00210E65">
    <w:pPr>
      <w:pStyle w:val="a7"/>
    </w:pPr>
  </w:p>
  <w:p w14:paraId="5610B10A" w14:textId="77777777" w:rsidR="00210E65" w:rsidRDefault="00210E65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5983612"/>
      <w:docPartObj>
        <w:docPartGallery w:val="Page Numbers (Top of Page)"/>
        <w:docPartUnique/>
      </w:docPartObj>
    </w:sdtPr>
    <w:sdtContent>
      <w:p w14:paraId="70601B8B" w14:textId="6D376B5A" w:rsidR="000841C1" w:rsidRDefault="000841C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45A150" w14:textId="77777777" w:rsidR="00210E65" w:rsidRDefault="00210E65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74747"/>
    <w:multiLevelType w:val="hybridMultilevel"/>
    <w:tmpl w:val="65387DDE"/>
    <w:lvl w:ilvl="0" w:tplc="618EDB70">
      <w:start w:val="1"/>
      <w:numFmt w:val="bullet"/>
      <w:lvlText w:val=""/>
      <w:lvlJc w:val="left"/>
      <w:pPr>
        <w:ind w:left="74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1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88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96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03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10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17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24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3213" w:hanging="360"/>
      </w:pPr>
      <w:rPr>
        <w:rFonts w:ascii="Wingdings" w:hAnsi="Wingdings" w:hint="default"/>
      </w:rPr>
    </w:lvl>
  </w:abstractNum>
  <w:abstractNum w:abstractNumId="1" w15:restartNumberingAfterBreak="0">
    <w:nsid w:val="05000907"/>
    <w:multiLevelType w:val="hybridMultilevel"/>
    <w:tmpl w:val="D4D0C484"/>
    <w:lvl w:ilvl="0" w:tplc="8AD21A7E">
      <w:start w:val="2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6853E8D"/>
    <w:multiLevelType w:val="hybridMultilevel"/>
    <w:tmpl w:val="C86C7EAC"/>
    <w:lvl w:ilvl="0" w:tplc="A1140C94">
      <w:start w:val="2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15099D"/>
    <w:multiLevelType w:val="hybridMultilevel"/>
    <w:tmpl w:val="6C2A21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E53B9D"/>
    <w:multiLevelType w:val="hybridMultilevel"/>
    <w:tmpl w:val="C58878E2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94339D"/>
    <w:multiLevelType w:val="hybridMultilevel"/>
    <w:tmpl w:val="F03A7252"/>
    <w:lvl w:ilvl="0" w:tplc="04190001">
      <w:start w:val="202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5572A6"/>
    <w:multiLevelType w:val="hybridMultilevel"/>
    <w:tmpl w:val="4920E4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D87CE4"/>
    <w:multiLevelType w:val="hybridMultilevel"/>
    <w:tmpl w:val="170690A4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8F511F"/>
    <w:multiLevelType w:val="hybridMultilevel"/>
    <w:tmpl w:val="962CBD62"/>
    <w:lvl w:ilvl="0" w:tplc="DE18F42A">
      <w:start w:val="2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17421F6"/>
    <w:multiLevelType w:val="hybridMultilevel"/>
    <w:tmpl w:val="15329C4A"/>
    <w:lvl w:ilvl="0" w:tplc="DED29DAA">
      <w:start w:val="2023"/>
      <w:numFmt w:val="bullet"/>
      <w:lvlText w:val=""/>
      <w:lvlJc w:val="left"/>
      <w:pPr>
        <w:ind w:left="720" w:hanging="360"/>
      </w:pPr>
      <w:rPr>
        <w:rFonts w:ascii="Symbol" w:eastAsia="Times New Roman" w:hAnsi="Symbol" w:cs="Liberation Serif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1373A9"/>
    <w:multiLevelType w:val="hybridMultilevel"/>
    <w:tmpl w:val="B8BEDC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8C76F1"/>
    <w:multiLevelType w:val="hybridMultilevel"/>
    <w:tmpl w:val="2F7E4F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6B6006"/>
    <w:multiLevelType w:val="hybridMultilevel"/>
    <w:tmpl w:val="51DCDB6C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73304D"/>
    <w:multiLevelType w:val="hybridMultilevel"/>
    <w:tmpl w:val="A96044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FC754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4B5131E4"/>
    <w:multiLevelType w:val="hybridMultilevel"/>
    <w:tmpl w:val="6658C1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4E6743"/>
    <w:multiLevelType w:val="multilevel"/>
    <w:tmpl w:val="BD6458A4"/>
    <w:lvl w:ilvl="0">
      <w:start w:val="1"/>
      <w:numFmt w:val="decimal"/>
      <w:lvlText w:val="%1."/>
      <w:lvlJc w:val="left"/>
      <w:pPr>
        <w:ind w:left="1099" w:hanging="3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7" w15:restartNumberingAfterBreak="0">
    <w:nsid w:val="596947CA"/>
    <w:multiLevelType w:val="hybridMultilevel"/>
    <w:tmpl w:val="DAEC0E70"/>
    <w:lvl w:ilvl="0" w:tplc="64D002EE">
      <w:start w:val="2023"/>
      <w:numFmt w:val="bullet"/>
      <w:lvlText w:val=""/>
      <w:lvlJc w:val="left"/>
      <w:pPr>
        <w:ind w:left="720" w:hanging="360"/>
      </w:pPr>
      <w:rPr>
        <w:rFonts w:ascii="Symbol" w:eastAsia="Times New Roman" w:hAnsi="Symbol" w:cs="Liberation Serif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157F93"/>
    <w:multiLevelType w:val="hybridMultilevel"/>
    <w:tmpl w:val="EA5209CE"/>
    <w:lvl w:ilvl="0" w:tplc="C3F87D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5B34E33"/>
    <w:multiLevelType w:val="hybridMultilevel"/>
    <w:tmpl w:val="D8FA8F30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CF0454"/>
    <w:multiLevelType w:val="multilevel"/>
    <w:tmpl w:val="75C0C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D76111C"/>
    <w:multiLevelType w:val="multilevel"/>
    <w:tmpl w:val="AB8A76F0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/>
        <w:color w:val="000000"/>
      </w:rPr>
    </w:lvl>
    <w:lvl w:ilvl="1">
      <w:start w:val="1"/>
      <w:numFmt w:val="decimal"/>
      <w:isLgl/>
      <w:lvlText w:val="%1.%2."/>
      <w:lvlJc w:val="left"/>
      <w:pPr>
        <w:ind w:left="13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7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304" w:hanging="2160"/>
      </w:pPr>
      <w:rPr>
        <w:rFonts w:hint="default"/>
      </w:rPr>
    </w:lvl>
  </w:abstractNum>
  <w:num w:numId="1" w16cid:durableId="561259121">
    <w:abstractNumId w:val="14"/>
  </w:num>
  <w:num w:numId="2" w16cid:durableId="12807551">
    <w:abstractNumId w:val="16"/>
  </w:num>
  <w:num w:numId="3" w16cid:durableId="1948148295">
    <w:abstractNumId w:val="21"/>
  </w:num>
  <w:num w:numId="4" w16cid:durableId="371149754">
    <w:abstractNumId w:val="7"/>
  </w:num>
  <w:num w:numId="5" w16cid:durableId="1655792761">
    <w:abstractNumId w:val="4"/>
  </w:num>
  <w:num w:numId="6" w16cid:durableId="1024094686">
    <w:abstractNumId w:val="19"/>
  </w:num>
  <w:num w:numId="7" w16cid:durableId="555122289">
    <w:abstractNumId w:val="8"/>
  </w:num>
  <w:num w:numId="8" w16cid:durableId="2053118497">
    <w:abstractNumId w:val="12"/>
  </w:num>
  <w:num w:numId="9" w16cid:durableId="420639557">
    <w:abstractNumId w:val="2"/>
  </w:num>
  <w:num w:numId="10" w16cid:durableId="1813866227">
    <w:abstractNumId w:val="1"/>
  </w:num>
  <w:num w:numId="11" w16cid:durableId="1291744966">
    <w:abstractNumId w:val="0"/>
  </w:num>
  <w:num w:numId="12" w16cid:durableId="164052848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089933648">
    <w:abstractNumId w:val="13"/>
  </w:num>
  <w:num w:numId="14" w16cid:durableId="1663728494">
    <w:abstractNumId w:val="10"/>
  </w:num>
  <w:num w:numId="15" w16cid:durableId="185942969">
    <w:abstractNumId w:val="18"/>
  </w:num>
  <w:num w:numId="16" w16cid:durableId="1212695290">
    <w:abstractNumId w:val="3"/>
  </w:num>
  <w:num w:numId="17" w16cid:durableId="954361036">
    <w:abstractNumId w:val="5"/>
  </w:num>
  <w:num w:numId="18" w16cid:durableId="637226174">
    <w:abstractNumId w:val="20"/>
  </w:num>
  <w:num w:numId="19" w16cid:durableId="1712849020">
    <w:abstractNumId w:val="17"/>
  </w:num>
  <w:num w:numId="20" w16cid:durableId="1049568844">
    <w:abstractNumId w:val="9"/>
  </w:num>
  <w:num w:numId="21" w16cid:durableId="898900080">
    <w:abstractNumId w:val="11"/>
  </w:num>
  <w:num w:numId="22" w16cid:durableId="2124691777">
    <w:abstractNumId w:val="15"/>
  </w:num>
  <w:num w:numId="23" w16cid:durableId="10269818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D72"/>
    <w:rsid w:val="0000073A"/>
    <w:rsid w:val="00000F82"/>
    <w:rsid w:val="0000115D"/>
    <w:rsid w:val="00001AAB"/>
    <w:rsid w:val="00001BEE"/>
    <w:rsid w:val="00002F20"/>
    <w:rsid w:val="000035B9"/>
    <w:rsid w:val="000036D9"/>
    <w:rsid w:val="00004752"/>
    <w:rsid w:val="0000492E"/>
    <w:rsid w:val="00004E12"/>
    <w:rsid w:val="00005E71"/>
    <w:rsid w:val="000075F1"/>
    <w:rsid w:val="00007ADD"/>
    <w:rsid w:val="000103CF"/>
    <w:rsid w:val="000103D0"/>
    <w:rsid w:val="00010729"/>
    <w:rsid w:val="00010E07"/>
    <w:rsid w:val="0001103E"/>
    <w:rsid w:val="00011C81"/>
    <w:rsid w:val="00012819"/>
    <w:rsid w:val="00012F97"/>
    <w:rsid w:val="00013637"/>
    <w:rsid w:val="00013EA1"/>
    <w:rsid w:val="00014143"/>
    <w:rsid w:val="000143FE"/>
    <w:rsid w:val="000144C8"/>
    <w:rsid w:val="00014508"/>
    <w:rsid w:val="00014CA6"/>
    <w:rsid w:val="00014F6A"/>
    <w:rsid w:val="0001555A"/>
    <w:rsid w:val="00015576"/>
    <w:rsid w:val="00015610"/>
    <w:rsid w:val="00015BA1"/>
    <w:rsid w:val="00015E25"/>
    <w:rsid w:val="00015EDB"/>
    <w:rsid w:val="00015F4D"/>
    <w:rsid w:val="0001699F"/>
    <w:rsid w:val="0001763B"/>
    <w:rsid w:val="0001798B"/>
    <w:rsid w:val="00017E01"/>
    <w:rsid w:val="0002064D"/>
    <w:rsid w:val="00020C97"/>
    <w:rsid w:val="00021F2B"/>
    <w:rsid w:val="0002282F"/>
    <w:rsid w:val="00022EAE"/>
    <w:rsid w:val="00023054"/>
    <w:rsid w:val="00023618"/>
    <w:rsid w:val="00023DB5"/>
    <w:rsid w:val="0002515A"/>
    <w:rsid w:val="00026340"/>
    <w:rsid w:val="00026383"/>
    <w:rsid w:val="000265DD"/>
    <w:rsid w:val="00026E7C"/>
    <w:rsid w:val="000270ED"/>
    <w:rsid w:val="00027AA6"/>
    <w:rsid w:val="00027B2D"/>
    <w:rsid w:val="00027CF5"/>
    <w:rsid w:val="00030436"/>
    <w:rsid w:val="00030BA2"/>
    <w:rsid w:val="00031D2D"/>
    <w:rsid w:val="00032612"/>
    <w:rsid w:val="00032D28"/>
    <w:rsid w:val="000341C7"/>
    <w:rsid w:val="000348E7"/>
    <w:rsid w:val="0003592A"/>
    <w:rsid w:val="00035BD7"/>
    <w:rsid w:val="00036A2D"/>
    <w:rsid w:val="00036FA4"/>
    <w:rsid w:val="00040134"/>
    <w:rsid w:val="000401DB"/>
    <w:rsid w:val="00041979"/>
    <w:rsid w:val="00041C2B"/>
    <w:rsid w:val="00042113"/>
    <w:rsid w:val="000421D1"/>
    <w:rsid w:val="00042650"/>
    <w:rsid w:val="00043A8D"/>
    <w:rsid w:val="00043DD4"/>
    <w:rsid w:val="000443F3"/>
    <w:rsid w:val="00044986"/>
    <w:rsid w:val="00044BC3"/>
    <w:rsid w:val="00044C07"/>
    <w:rsid w:val="00044D4A"/>
    <w:rsid w:val="00045DE4"/>
    <w:rsid w:val="0005034F"/>
    <w:rsid w:val="000505E0"/>
    <w:rsid w:val="0005077F"/>
    <w:rsid w:val="00050EBB"/>
    <w:rsid w:val="00052426"/>
    <w:rsid w:val="00053010"/>
    <w:rsid w:val="00053933"/>
    <w:rsid w:val="00053AAE"/>
    <w:rsid w:val="00054355"/>
    <w:rsid w:val="00054E76"/>
    <w:rsid w:val="0005545C"/>
    <w:rsid w:val="00056006"/>
    <w:rsid w:val="000562D7"/>
    <w:rsid w:val="00056665"/>
    <w:rsid w:val="000578D0"/>
    <w:rsid w:val="00057904"/>
    <w:rsid w:val="00057978"/>
    <w:rsid w:val="00057E79"/>
    <w:rsid w:val="00057F50"/>
    <w:rsid w:val="000604E9"/>
    <w:rsid w:val="000607BD"/>
    <w:rsid w:val="00060FD0"/>
    <w:rsid w:val="000614C1"/>
    <w:rsid w:val="00061795"/>
    <w:rsid w:val="00062349"/>
    <w:rsid w:val="0006238B"/>
    <w:rsid w:val="00062B75"/>
    <w:rsid w:val="00062C78"/>
    <w:rsid w:val="00062D8A"/>
    <w:rsid w:val="0006329C"/>
    <w:rsid w:val="0006357F"/>
    <w:rsid w:val="00063CAC"/>
    <w:rsid w:val="000640DD"/>
    <w:rsid w:val="00064691"/>
    <w:rsid w:val="0006498B"/>
    <w:rsid w:val="00065D70"/>
    <w:rsid w:val="000669A3"/>
    <w:rsid w:val="0006799E"/>
    <w:rsid w:val="000707D8"/>
    <w:rsid w:val="00070A14"/>
    <w:rsid w:val="0007138C"/>
    <w:rsid w:val="000713E9"/>
    <w:rsid w:val="00072256"/>
    <w:rsid w:val="0007276D"/>
    <w:rsid w:val="00072AFF"/>
    <w:rsid w:val="00072CDA"/>
    <w:rsid w:val="00072D61"/>
    <w:rsid w:val="00073E73"/>
    <w:rsid w:val="00075A84"/>
    <w:rsid w:val="000773FA"/>
    <w:rsid w:val="0008097A"/>
    <w:rsid w:val="00080AB7"/>
    <w:rsid w:val="00080DA5"/>
    <w:rsid w:val="00080E9A"/>
    <w:rsid w:val="00080F19"/>
    <w:rsid w:val="000816F4"/>
    <w:rsid w:val="00082010"/>
    <w:rsid w:val="00082929"/>
    <w:rsid w:val="00082CED"/>
    <w:rsid w:val="00082DFC"/>
    <w:rsid w:val="00083001"/>
    <w:rsid w:val="00083497"/>
    <w:rsid w:val="000838B0"/>
    <w:rsid w:val="00083CDD"/>
    <w:rsid w:val="000841C1"/>
    <w:rsid w:val="000849F5"/>
    <w:rsid w:val="00086261"/>
    <w:rsid w:val="000869B0"/>
    <w:rsid w:val="00086E9F"/>
    <w:rsid w:val="0008737D"/>
    <w:rsid w:val="00090139"/>
    <w:rsid w:val="00091175"/>
    <w:rsid w:val="000914ED"/>
    <w:rsid w:val="000926C4"/>
    <w:rsid w:val="00092806"/>
    <w:rsid w:val="00092BD7"/>
    <w:rsid w:val="000933C3"/>
    <w:rsid w:val="0009359F"/>
    <w:rsid w:val="00093639"/>
    <w:rsid w:val="00093D04"/>
    <w:rsid w:val="0009457F"/>
    <w:rsid w:val="00094623"/>
    <w:rsid w:val="000950BF"/>
    <w:rsid w:val="00095A14"/>
    <w:rsid w:val="00095D2E"/>
    <w:rsid w:val="00096A0F"/>
    <w:rsid w:val="000970A8"/>
    <w:rsid w:val="000973C7"/>
    <w:rsid w:val="0009756C"/>
    <w:rsid w:val="000979E4"/>
    <w:rsid w:val="000A08D3"/>
    <w:rsid w:val="000A0A3E"/>
    <w:rsid w:val="000A0C56"/>
    <w:rsid w:val="000A0C5A"/>
    <w:rsid w:val="000A1365"/>
    <w:rsid w:val="000A1545"/>
    <w:rsid w:val="000A21F2"/>
    <w:rsid w:val="000A29FE"/>
    <w:rsid w:val="000A2C08"/>
    <w:rsid w:val="000A3176"/>
    <w:rsid w:val="000A31D6"/>
    <w:rsid w:val="000A3476"/>
    <w:rsid w:val="000A38D1"/>
    <w:rsid w:val="000A4501"/>
    <w:rsid w:val="000A52C6"/>
    <w:rsid w:val="000A5548"/>
    <w:rsid w:val="000A5F69"/>
    <w:rsid w:val="000A6CC2"/>
    <w:rsid w:val="000A6CCB"/>
    <w:rsid w:val="000A7A5E"/>
    <w:rsid w:val="000B1D52"/>
    <w:rsid w:val="000B1E88"/>
    <w:rsid w:val="000B31CC"/>
    <w:rsid w:val="000B42BD"/>
    <w:rsid w:val="000B4CF6"/>
    <w:rsid w:val="000B4D96"/>
    <w:rsid w:val="000B5836"/>
    <w:rsid w:val="000B633D"/>
    <w:rsid w:val="000B6B14"/>
    <w:rsid w:val="000B6D0A"/>
    <w:rsid w:val="000B70F0"/>
    <w:rsid w:val="000B78EA"/>
    <w:rsid w:val="000C015F"/>
    <w:rsid w:val="000C1A46"/>
    <w:rsid w:val="000C2882"/>
    <w:rsid w:val="000C2A0B"/>
    <w:rsid w:val="000C2F0C"/>
    <w:rsid w:val="000C34E5"/>
    <w:rsid w:val="000C365E"/>
    <w:rsid w:val="000C3792"/>
    <w:rsid w:val="000C3809"/>
    <w:rsid w:val="000C3A09"/>
    <w:rsid w:val="000C3AB7"/>
    <w:rsid w:val="000C464D"/>
    <w:rsid w:val="000C4A21"/>
    <w:rsid w:val="000C4B9E"/>
    <w:rsid w:val="000C527F"/>
    <w:rsid w:val="000C56A7"/>
    <w:rsid w:val="000C5B93"/>
    <w:rsid w:val="000C67F3"/>
    <w:rsid w:val="000C686E"/>
    <w:rsid w:val="000C7C11"/>
    <w:rsid w:val="000D072B"/>
    <w:rsid w:val="000D0BBD"/>
    <w:rsid w:val="000D106B"/>
    <w:rsid w:val="000D1177"/>
    <w:rsid w:val="000D118F"/>
    <w:rsid w:val="000D1C53"/>
    <w:rsid w:val="000D1DBE"/>
    <w:rsid w:val="000D3A09"/>
    <w:rsid w:val="000D4336"/>
    <w:rsid w:val="000D49CE"/>
    <w:rsid w:val="000D4CB7"/>
    <w:rsid w:val="000D50D3"/>
    <w:rsid w:val="000D512E"/>
    <w:rsid w:val="000D5A97"/>
    <w:rsid w:val="000D6665"/>
    <w:rsid w:val="000D675D"/>
    <w:rsid w:val="000D7707"/>
    <w:rsid w:val="000E1727"/>
    <w:rsid w:val="000E19BF"/>
    <w:rsid w:val="000E2C99"/>
    <w:rsid w:val="000E2DDB"/>
    <w:rsid w:val="000E2E15"/>
    <w:rsid w:val="000E3258"/>
    <w:rsid w:val="000E367C"/>
    <w:rsid w:val="000E3823"/>
    <w:rsid w:val="000E3B4A"/>
    <w:rsid w:val="000E47E1"/>
    <w:rsid w:val="000E4A66"/>
    <w:rsid w:val="000E59C1"/>
    <w:rsid w:val="000E5E0B"/>
    <w:rsid w:val="000E61B5"/>
    <w:rsid w:val="000E6E03"/>
    <w:rsid w:val="000E729C"/>
    <w:rsid w:val="000E72E4"/>
    <w:rsid w:val="000E7AC0"/>
    <w:rsid w:val="000F00A1"/>
    <w:rsid w:val="000F08E2"/>
    <w:rsid w:val="000F0A64"/>
    <w:rsid w:val="000F0F8A"/>
    <w:rsid w:val="000F21A6"/>
    <w:rsid w:val="000F22B6"/>
    <w:rsid w:val="000F2C7D"/>
    <w:rsid w:val="000F3261"/>
    <w:rsid w:val="000F5160"/>
    <w:rsid w:val="000F5C5D"/>
    <w:rsid w:val="000F5E50"/>
    <w:rsid w:val="000F603E"/>
    <w:rsid w:val="000F6063"/>
    <w:rsid w:val="000F6456"/>
    <w:rsid w:val="00100581"/>
    <w:rsid w:val="00101294"/>
    <w:rsid w:val="0010212A"/>
    <w:rsid w:val="0010217C"/>
    <w:rsid w:val="00102188"/>
    <w:rsid w:val="0010378F"/>
    <w:rsid w:val="00103AE7"/>
    <w:rsid w:val="0010476F"/>
    <w:rsid w:val="00104AD5"/>
    <w:rsid w:val="00104C75"/>
    <w:rsid w:val="00104EDB"/>
    <w:rsid w:val="00105292"/>
    <w:rsid w:val="00105470"/>
    <w:rsid w:val="00105C3B"/>
    <w:rsid w:val="00105E3E"/>
    <w:rsid w:val="00106EB3"/>
    <w:rsid w:val="00107C5C"/>
    <w:rsid w:val="0011030C"/>
    <w:rsid w:val="001109A9"/>
    <w:rsid w:val="001109F7"/>
    <w:rsid w:val="00110A28"/>
    <w:rsid w:val="00110AA9"/>
    <w:rsid w:val="00110DBD"/>
    <w:rsid w:val="00110E0F"/>
    <w:rsid w:val="00110F30"/>
    <w:rsid w:val="00110FB9"/>
    <w:rsid w:val="001114D1"/>
    <w:rsid w:val="00111853"/>
    <w:rsid w:val="00111900"/>
    <w:rsid w:val="00111D99"/>
    <w:rsid w:val="001122D6"/>
    <w:rsid w:val="001127D6"/>
    <w:rsid w:val="001128FC"/>
    <w:rsid w:val="00112F0D"/>
    <w:rsid w:val="00113324"/>
    <w:rsid w:val="001139D0"/>
    <w:rsid w:val="00113B7F"/>
    <w:rsid w:val="00114374"/>
    <w:rsid w:val="00114641"/>
    <w:rsid w:val="001147B5"/>
    <w:rsid w:val="00114E2D"/>
    <w:rsid w:val="00115889"/>
    <w:rsid w:val="00116307"/>
    <w:rsid w:val="00116D32"/>
    <w:rsid w:val="001171A8"/>
    <w:rsid w:val="00117860"/>
    <w:rsid w:val="0012055E"/>
    <w:rsid w:val="001210D5"/>
    <w:rsid w:val="0012189A"/>
    <w:rsid w:val="0012365F"/>
    <w:rsid w:val="00123CCE"/>
    <w:rsid w:val="00124353"/>
    <w:rsid w:val="0012465D"/>
    <w:rsid w:val="00124ADE"/>
    <w:rsid w:val="00124E2C"/>
    <w:rsid w:val="001250AA"/>
    <w:rsid w:val="001254A1"/>
    <w:rsid w:val="001257CD"/>
    <w:rsid w:val="00126A0F"/>
    <w:rsid w:val="0012718A"/>
    <w:rsid w:val="00127A13"/>
    <w:rsid w:val="001301F8"/>
    <w:rsid w:val="00130CBC"/>
    <w:rsid w:val="00131DB7"/>
    <w:rsid w:val="00132862"/>
    <w:rsid w:val="001329C4"/>
    <w:rsid w:val="00132C49"/>
    <w:rsid w:val="00132CFF"/>
    <w:rsid w:val="00132D0E"/>
    <w:rsid w:val="00133450"/>
    <w:rsid w:val="00134CB3"/>
    <w:rsid w:val="00134F87"/>
    <w:rsid w:val="00136529"/>
    <w:rsid w:val="001374F2"/>
    <w:rsid w:val="00137AA8"/>
    <w:rsid w:val="00141170"/>
    <w:rsid w:val="001419D6"/>
    <w:rsid w:val="00141CE0"/>
    <w:rsid w:val="00142967"/>
    <w:rsid w:val="001432DC"/>
    <w:rsid w:val="001437DD"/>
    <w:rsid w:val="00143C63"/>
    <w:rsid w:val="00144C02"/>
    <w:rsid w:val="00144C79"/>
    <w:rsid w:val="00144F3D"/>
    <w:rsid w:val="00145307"/>
    <w:rsid w:val="00145314"/>
    <w:rsid w:val="00145BDD"/>
    <w:rsid w:val="00145F91"/>
    <w:rsid w:val="00145FD7"/>
    <w:rsid w:val="00146275"/>
    <w:rsid w:val="001464F0"/>
    <w:rsid w:val="00147C73"/>
    <w:rsid w:val="00147E01"/>
    <w:rsid w:val="00147F88"/>
    <w:rsid w:val="00150207"/>
    <w:rsid w:val="00150682"/>
    <w:rsid w:val="00150DF2"/>
    <w:rsid w:val="0015103A"/>
    <w:rsid w:val="00151777"/>
    <w:rsid w:val="001517D2"/>
    <w:rsid w:val="001519A4"/>
    <w:rsid w:val="0015203C"/>
    <w:rsid w:val="00153133"/>
    <w:rsid w:val="0015419B"/>
    <w:rsid w:val="00154240"/>
    <w:rsid w:val="0015438C"/>
    <w:rsid w:val="00154485"/>
    <w:rsid w:val="001546CB"/>
    <w:rsid w:val="001548DA"/>
    <w:rsid w:val="00155FB5"/>
    <w:rsid w:val="00156E77"/>
    <w:rsid w:val="00156EC3"/>
    <w:rsid w:val="00157941"/>
    <w:rsid w:val="001611A2"/>
    <w:rsid w:val="00161C80"/>
    <w:rsid w:val="001623CE"/>
    <w:rsid w:val="001629FA"/>
    <w:rsid w:val="00162BB2"/>
    <w:rsid w:val="00163FE7"/>
    <w:rsid w:val="00164263"/>
    <w:rsid w:val="00164598"/>
    <w:rsid w:val="001648A2"/>
    <w:rsid w:val="001648B5"/>
    <w:rsid w:val="00164B68"/>
    <w:rsid w:val="00165631"/>
    <w:rsid w:val="0016572A"/>
    <w:rsid w:val="00165D58"/>
    <w:rsid w:val="0016613E"/>
    <w:rsid w:val="00166974"/>
    <w:rsid w:val="00167A68"/>
    <w:rsid w:val="00167B2E"/>
    <w:rsid w:val="0017040C"/>
    <w:rsid w:val="00171485"/>
    <w:rsid w:val="00171DDD"/>
    <w:rsid w:val="00172876"/>
    <w:rsid w:val="001729F8"/>
    <w:rsid w:val="00172A5E"/>
    <w:rsid w:val="001752A1"/>
    <w:rsid w:val="0017551A"/>
    <w:rsid w:val="0017617E"/>
    <w:rsid w:val="00176379"/>
    <w:rsid w:val="00176605"/>
    <w:rsid w:val="00176B50"/>
    <w:rsid w:val="00177917"/>
    <w:rsid w:val="00177CC3"/>
    <w:rsid w:val="00177EA0"/>
    <w:rsid w:val="00177EFE"/>
    <w:rsid w:val="001807B8"/>
    <w:rsid w:val="00180A15"/>
    <w:rsid w:val="00181215"/>
    <w:rsid w:val="00181301"/>
    <w:rsid w:val="0018138D"/>
    <w:rsid w:val="001815E5"/>
    <w:rsid w:val="00182F78"/>
    <w:rsid w:val="00183562"/>
    <w:rsid w:val="00183A98"/>
    <w:rsid w:val="001843C8"/>
    <w:rsid w:val="00184F6B"/>
    <w:rsid w:val="00185006"/>
    <w:rsid w:val="001850FB"/>
    <w:rsid w:val="00185809"/>
    <w:rsid w:val="001858D7"/>
    <w:rsid w:val="00186405"/>
    <w:rsid w:val="001865F3"/>
    <w:rsid w:val="00186BCF"/>
    <w:rsid w:val="00186C56"/>
    <w:rsid w:val="00186CFF"/>
    <w:rsid w:val="00187019"/>
    <w:rsid w:val="00187A93"/>
    <w:rsid w:val="00187F8C"/>
    <w:rsid w:val="00190199"/>
    <w:rsid w:val="00192B23"/>
    <w:rsid w:val="00193043"/>
    <w:rsid w:val="00193B20"/>
    <w:rsid w:val="001945B3"/>
    <w:rsid w:val="00194AFE"/>
    <w:rsid w:val="00195B18"/>
    <w:rsid w:val="00195C3A"/>
    <w:rsid w:val="00195EF8"/>
    <w:rsid w:val="00196349"/>
    <w:rsid w:val="00196EB6"/>
    <w:rsid w:val="00197565"/>
    <w:rsid w:val="001977F9"/>
    <w:rsid w:val="00197913"/>
    <w:rsid w:val="00197B4E"/>
    <w:rsid w:val="00197D16"/>
    <w:rsid w:val="00197FE1"/>
    <w:rsid w:val="001A10CE"/>
    <w:rsid w:val="001A2D50"/>
    <w:rsid w:val="001A2F67"/>
    <w:rsid w:val="001A3D2B"/>
    <w:rsid w:val="001A4D34"/>
    <w:rsid w:val="001A4DF1"/>
    <w:rsid w:val="001A5838"/>
    <w:rsid w:val="001A590C"/>
    <w:rsid w:val="001A63B9"/>
    <w:rsid w:val="001A6C95"/>
    <w:rsid w:val="001A6F48"/>
    <w:rsid w:val="001A7496"/>
    <w:rsid w:val="001A74A4"/>
    <w:rsid w:val="001A795F"/>
    <w:rsid w:val="001A7C40"/>
    <w:rsid w:val="001B02CB"/>
    <w:rsid w:val="001B06DE"/>
    <w:rsid w:val="001B0C37"/>
    <w:rsid w:val="001B1C30"/>
    <w:rsid w:val="001B1E06"/>
    <w:rsid w:val="001B34A6"/>
    <w:rsid w:val="001B3FB8"/>
    <w:rsid w:val="001B4580"/>
    <w:rsid w:val="001B472C"/>
    <w:rsid w:val="001B4B3B"/>
    <w:rsid w:val="001B4BAA"/>
    <w:rsid w:val="001B6447"/>
    <w:rsid w:val="001B6771"/>
    <w:rsid w:val="001C072C"/>
    <w:rsid w:val="001C0BCB"/>
    <w:rsid w:val="001C0CD4"/>
    <w:rsid w:val="001C2658"/>
    <w:rsid w:val="001C2F27"/>
    <w:rsid w:val="001C3189"/>
    <w:rsid w:val="001C35F4"/>
    <w:rsid w:val="001C3790"/>
    <w:rsid w:val="001C3865"/>
    <w:rsid w:val="001C3E1F"/>
    <w:rsid w:val="001C4511"/>
    <w:rsid w:val="001C47ED"/>
    <w:rsid w:val="001C5C6A"/>
    <w:rsid w:val="001C5F83"/>
    <w:rsid w:val="001C6B64"/>
    <w:rsid w:val="001C6D6B"/>
    <w:rsid w:val="001C6F51"/>
    <w:rsid w:val="001C7CF6"/>
    <w:rsid w:val="001C7D4A"/>
    <w:rsid w:val="001D0A45"/>
    <w:rsid w:val="001D1A3E"/>
    <w:rsid w:val="001D3706"/>
    <w:rsid w:val="001D39BD"/>
    <w:rsid w:val="001D3F61"/>
    <w:rsid w:val="001D421B"/>
    <w:rsid w:val="001D42D1"/>
    <w:rsid w:val="001D436F"/>
    <w:rsid w:val="001D4FA8"/>
    <w:rsid w:val="001D612F"/>
    <w:rsid w:val="001D634C"/>
    <w:rsid w:val="001D64A2"/>
    <w:rsid w:val="001D740C"/>
    <w:rsid w:val="001D782F"/>
    <w:rsid w:val="001D7DD1"/>
    <w:rsid w:val="001E00C8"/>
    <w:rsid w:val="001E0509"/>
    <w:rsid w:val="001E0CDD"/>
    <w:rsid w:val="001E125D"/>
    <w:rsid w:val="001E1679"/>
    <w:rsid w:val="001E16A8"/>
    <w:rsid w:val="001E21EF"/>
    <w:rsid w:val="001E24C4"/>
    <w:rsid w:val="001E2BD0"/>
    <w:rsid w:val="001E2CCB"/>
    <w:rsid w:val="001E37B9"/>
    <w:rsid w:val="001E393F"/>
    <w:rsid w:val="001E44B7"/>
    <w:rsid w:val="001E458B"/>
    <w:rsid w:val="001E4F7F"/>
    <w:rsid w:val="001E5788"/>
    <w:rsid w:val="001E5D36"/>
    <w:rsid w:val="001E5DB6"/>
    <w:rsid w:val="001E625E"/>
    <w:rsid w:val="001E77FF"/>
    <w:rsid w:val="001E7ED2"/>
    <w:rsid w:val="001F2083"/>
    <w:rsid w:val="001F27C7"/>
    <w:rsid w:val="001F294C"/>
    <w:rsid w:val="001F32D9"/>
    <w:rsid w:val="001F3437"/>
    <w:rsid w:val="001F41B5"/>
    <w:rsid w:val="001F468C"/>
    <w:rsid w:val="001F49CC"/>
    <w:rsid w:val="001F4ED7"/>
    <w:rsid w:val="001F4FB9"/>
    <w:rsid w:val="001F6F8F"/>
    <w:rsid w:val="001F6FA4"/>
    <w:rsid w:val="0020047F"/>
    <w:rsid w:val="0020081D"/>
    <w:rsid w:val="00200EFE"/>
    <w:rsid w:val="0020151D"/>
    <w:rsid w:val="002017A9"/>
    <w:rsid w:val="00201968"/>
    <w:rsid w:val="00202A5A"/>
    <w:rsid w:val="00202B7D"/>
    <w:rsid w:val="00203500"/>
    <w:rsid w:val="00203CB0"/>
    <w:rsid w:val="00204405"/>
    <w:rsid w:val="00204497"/>
    <w:rsid w:val="00204B6B"/>
    <w:rsid w:val="00205117"/>
    <w:rsid w:val="00206DDC"/>
    <w:rsid w:val="002076BA"/>
    <w:rsid w:val="00207709"/>
    <w:rsid w:val="00207E76"/>
    <w:rsid w:val="00210188"/>
    <w:rsid w:val="00210E65"/>
    <w:rsid w:val="00211912"/>
    <w:rsid w:val="00212A6B"/>
    <w:rsid w:val="002135A8"/>
    <w:rsid w:val="002139BB"/>
    <w:rsid w:val="002144CB"/>
    <w:rsid w:val="00214663"/>
    <w:rsid w:val="00214977"/>
    <w:rsid w:val="0021562F"/>
    <w:rsid w:val="00215687"/>
    <w:rsid w:val="002156A6"/>
    <w:rsid w:val="002159B1"/>
    <w:rsid w:val="00215ABD"/>
    <w:rsid w:val="00216890"/>
    <w:rsid w:val="00217210"/>
    <w:rsid w:val="00217289"/>
    <w:rsid w:val="00217AAE"/>
    <w:rsid w:val="002201C7"/>
    <w:rsid w:val="00220638"/>
    <w:rsid w:val="00221156"/>
    <w:rsid w:val="00221215"/>
    <w:rsid w:val="002216EA"/>
    <w:rsid w:val="00222C81"/>
    <w:rsid w:val="00222F2C"/>
    <w:rsid w:val="00222FE1"/>
    <w:rsid w:val="00223014"/>
    <w:rsid w:val="00223346"/>
    <w:rsid w:val="002235CA"/>
    <w:rsid w:val="00223864"/>
    <w:rsid w:val="0022393F"/>
    <w:rsid w:val="00223B49"/>
    <w:rsid w:val="00224720"/>
    <w:rsid w:val="00224E66"/>
    <w:rsid w:val="002258E6"/>
    <w:rsid w:val="00225A4C"/>
    <w:rsid w:val="00225E72"/>
    <w:rsid w:val="00226852"/>
    <w:rsid w:val="002270A1"/>
    <w:rsid w:val="00227166"/>
    <w:rsid w:val="00227231"/>
    <w:rsid w:val="00227A29"/>
    <w:rsid w:val="00227A73"/>
    <w:rsid w:val="00227EFB"/>
    <w:rsid w:val="002302A2"/>
    <w:rsid w:val="00230539"/>
    <w:rsid w:val="0023055F"/>
    <w:rsid w:val="00230B56"/>
    <w:rsid w:val="00231327"/>
    <w:rsid w:val="00231929"/>
    <w:rsid w:val="002319D0"/>
    <w:rsid w:val="0023315B"/>
    <w:rsid w:val="00233419"/>
    <w:rsid w:val="002342D8"/>
    <w:rsid w:val="00234429"/>
    <w:rsid w:val="00234ADA"/>
    <w:rsid w:val="00234F9C"/>
    <w:rsid w:val="00235658"/>
    <w:rsid w:val="002358CC"/>
    <w:rsid w:val="00236B12"/>
    <w:rsid w:val="00236B96"/>
    <w:rsid w:val="0023714B"/>
    <w:rsid w:val="002401CE"/>
    <w:rsid w:val="002406D5"/>
    <w:rsid w:val="0024093B"/>
    <w:rsid w:val="002414F4"/>
    <w:rsid w:val="00241A4D"/>
    <w:rsid w:val="00241CC0"/>
    <w:rsid w:val="00241F3B"/>
    <w:rsid w:val="002433C9"/>
    <w:rsid w:val="00243FC5"/>
    <w:rsid w:val="00244269"/>
    <w:rsid w:val="002442C6"/>
    <w:rsid w:val="002445E3"/>
    <w:rsid w:val="002449D1"/>
    <w:rsid w:val="00245326"/>
    <w:rsid w:val="00246252"/>
    <w:rsid w:val="00246672"/>
    <w:rsid w:val="002478D8"/>
    <w:rsid w:val="00250840"/>
    <w:rsid w:val="00250862"/>
    <w:rsid w:val="00250974"/>
    <w:rsid w:val="002516B5"/>
    <w:rsid w:val="00251744"/>
    <w:rsid w:val="00251CE6"/>
    <w:rsid w:val="00251DB8"/>
    <w:rsid w:val="00251F08"/>
    <w:rsid w:val="002520C9"/>
    <w:rsid w:val="002527A6"/>
    <w:rsid w:val="00252CA5"/>
    <w:rsid w:val="0025405F"/>
    <w:rsid w:val="0025446E"/>
    <w:rsid w:val="00254AAB"/>
    <w:rsid w:val="00254D07"/>
    <w:rsid w:val="00256779"/>
    <w:rsid w:val="002572DC"/>
    <w:rsid w:val="00257738"/>
    <w:rsid w:val="00257952"/>
    <w:rsid w:val="00261D06"/>
    <w:rsid w:val="00261EE6"/>
    <w:rsid w:val="00262CD3"/>
    <w:rsid w:val="0026391D"/>
    <w:rsid w:val="00263983"/>
    <w:rsid w:val="00264071"/>
    <w:rsid w:val="002640C3"/>
    <w:rsid w:val="0026492C"/>
    <w:rsid w:val="00265639"/>
    <w:rsid w:val="00265903"/>
    <w:rsid w:val="00265D27"/>
    <w:rsid w:val="00266691"/>
    <w:rsid w:val="0026696F"/>
    <w:rsid w:val="00267059"/>
    <w:rsid w:val="0026724D"/>
    <w:rsid w:val="00267CFA"/>
    <w:rsid w:val="0027053E"/>
    <w:rsid w:val="00271B1F"/>
    <w:rsid w:val="002724BD"/>
    <w:rsid w:val="00272C3F"/>
    <w:rsid w:val="0027374F"/>
    <w:rsid w:val="00274217"/>
    <w:rsid w:val="00274385"/>
    <w:rsid w:val="0027498B"/>
    <w:rsid w:val="00274F4D"/>
    <w:rsid w:val="0027533D"/>
    <w:rsid w:val="00276F6F"/>
    <w:rsid w:val="00276F82"/>
    <w:rsid w:val="00280882"/>
    <w:rsid w:val="00280C06"/>
    <w:rsid w:val="00281AE8"/>
    <w:rsid w:val="00283E4F"/>
    <w:rsid w:val="0028434B"/>
    <w:rsid w:val="0028472B"/>
    <w:rsid w:val="002851EB"/>
    <w:rsid w:val="002856BE"/>
    <w:rsid w:val="0028603A"/>
    <w:rsid w:val="002861D0"/>
    <w:rsid w:val="00286C26"/>
    <w:rsid w:val="00287B57"/>
    <w:rsid w:val="0029007A"/>
    <w:rsid w:val="00290D3A"/>
    <w:rsid w:val="002912C6"/>
    <w:rsid w:val="00292FC1"/>
    <w:rsid w:val="00293DC8"/>
    <w:rsid w:val="00294163"/>
    <w:rsid w:val="0029417E"/>
    <w:rsid w:val="00294193"/>
    <w:rsid w:val="0029503E"/>
    <w:rsid w:val="002950D4"/>
    <w:rsid w:val="00297A16"/>
    <w:rsid w:val="002A0DA6"/>
    <w:rsid w:val="002A10D9"/>
    <w:rsid w:val="002A14C9"/>
    <w:rsid w:val="002A2693"/>
    <w:rsid w:val="002A2D70"/>
    <w:rsid w:val="002A380E"/>
    <w:rsid w:val="002A3AA6"/>
    <w:rsid w:val="002A4F12"/>
    <w:rsid w:val="002A5558"/>
    <w:rsid w:val="002A5FD3"/>
    <w:rsid w:val="002A69DE"/>
    <w:rsid w:val="002A6B46"/>
    <w:rsid w:val="002A6E3E"/>
    <w:rsid w:val="002A790F"/>
    <w:rsid w:val="002B008F"/>
    <w:rsid w:val="002B0803"/>
    <w:rsid w:val="002B101D"/>
    <w:rsid w:val="002B1D5E"/>
    <w:rsid w:val="002B24C6"/>
    <w:rsid w:val="002B26BC"/>
    <w:rsid w:val="002B28A3"/>
    <w:rsid w:val="002B31E3"/>
    <w:rsid w:val="002B3CA0"/>
    <w:rsid w:val="002B40C6"/>
    <w:rsid w:val="002B44B1"/>
    <w:rsid w:val="002B497E"/>
    <w:rsid w:val="002B4C72"/>
    <w:rsid w:val="002B4F19"/>
    <w:rsid w:val="002B506B"/>
    <w:rsid w:val="002B5250"/>
    <w:rsid w:val="002B6C73"/>
    <w:rsid w:val="002C028D"/>
    <w:rsid w:val="002C075F"/>
    <w:rsid w:val="002C1CC8"/>
    <w:rsid w:val="002C24E3"/>
    <w:rsid w:val="002C2AFB"/>
    <w:rsid w:val="002C3D6D"/>
    <w:rsid w:val="002C3D6F"/>
    <w:rsid w:val="002C451D"/>
    <w:rsid w:val="002C461C"/>
    <w:rsid w:val="002C4874"/>
    <w:rsid w:val="002C4E89"/>
    <w:rsid w:val="002C53C4"/>
    <w:rsid w:val="002C573E"/>
    <w:rsid w:val="002C5C0F"/>
    <w:rsid w:val="002C69C0"/>
    <w:rsid w:val="002D003F"/>
    <w:rsid w:val="002D032F"/>
    <w:rsid w:val="002D0AC7"/>
    <w:rsid w:val="002D143E"/>
    <w:rsid w:val="002D17D5"/>
    <w:rsid w:val="002D17DB"/>
    <w:rsid w:val="002D1DE2"/>
    <w:rsid w:val="002D22E2"/>
    <w:rsid w:val="002D250B"/>
    <w:rsid w:val="002D27BA"/>
    <w:rsid w:val="002D2BE5"/>
    <w:rsid w:val="002D308B"/>
    <w:rsid w:val="002D3332"/>
    <w:rsid w:val="002D41E6"/>
    <w:rsid w:val="002D48A2"/>
    <w:rsid w:val="002D526C"/>
    <w:rsid w:val="002D5486"/>
    <w:rsid w:val="002D5637"/>
    <w:rsid w:val="002D5AF8"/>
    <w:rsid w:val="002D5D78"/>
    <w:rsid w:val="002D63AB"/>
    <w:rsid w:val="002E011A"/>
    <w:rsid w:val="002E074C"/>
    <w:rsid w:val="002E18DC"/>
    <w:rsid w:val="002E22B5"/>
    <w:rsid w:val="002E23E7"/>
    <w:rsid w:val="002E5ED1"/>
    <w:rsid w:val="002E5FE8"/>
    <w:rsid w:val="002E64CF"/>
    <w:rsid w:val="002E7087"/>
    <w:rsid w:val="002E7182"/>
    <w:rsid w:val="002E7705"/>
    <w:rsid w:val="002E7B14"/>
    <w:rsid w:val="002E7F51"/>
    <w:rsid w:val="002F00EE"/>
    <w:rsid w:val="002F13E9"/>
    <w:rsid w:val="002F29B0"/>
    <w:rsid w:val="002F2D13"/>
    <w:rsid w:val="002F2E13"/>
    <w:rsid w:val="002F2EFE"/>
    <w:rsid w:val="002F333E"/>
    <w:rsid w:val="002F3367"/>
    <w:rsid w:val="002F351F"/>
    <w:rsid w:val="002F4766"/>
    <w:rsid w:val="002F4BB2"/>
    <w:rsid w:val="002F577F"/>
    <w:rsid w:val="002F5A28"/>
    <w:rsid w:val="002F64D8"/>
    <w:rsid w:val="002F6D93"/>
    <w:rsid w:val="002F7055"/>
    <w:rsid w:val="002F7532"/>
    <w:rsid w:val="002F7621"/>
    <w:rsid w:val="002F7683"/>
    <w:rsid w:val="0030009E"/>
    <w:rsid w:val="0030029C"/>
    <w:rsid w:val="00300D37"/>
    <w:rsid w:val="00301109"/>
    <w:rsid w:val="00301A7C"/>
    <w:rsid w:val="00301D09"/>
    <w:rsid w:val="0030217C"/>
    <w:rsid w:val="0030254D"/>
    <w:rsid w:val="003027DB"/>
    <w:rsid w:val="00303B4F"/>
    <w:rsid w:val="00304602"/>
    <w:rsid w:val="00305320"/>
    <w:rsid w:val="00305861"/>
    <w:rsid w:val="00305DC2"/>
    <w:rsid w:val="003076D1"/>
    <w:rsid w:val="00307DA3"/>
    <w:rsid w:val="00310196"/>
    <w:rsid w:val="00310CE0"/>
    <w:rsid w:val="00312623"/>
    <w:rsid w:val="0031314A"/>
    <w:rsid w:val="00313654"/>
    <w:rsid w:val="00313CEB"/>
    <w:rsid w:val="003146C7"/>
    <w:rsid w:val="00314E53"/>
    <w:rsid w:val="0031503A"/>
    <w:rsid w:val="003152B7"/>
    <w:rsid w:val="00315B44"/>
    <w:rsid w:val="00317EDE"/>
    <w:rsid w:val="00320B81"/>
    <w:rsid w:val="00320C6F"/>
    <w:rsid w:val="00320ED4"/>
    <w:rsid w:val="0032170F"/>
    <w:rsid w:val="00321AFA"/>
    <w:rsid w:val="00322932"/>
    <w:rsid w:val="00322A70"/>
    <w:rsid w:val="0032397B"/>
    <w:rsid w:val="003239EB"/>
    <w:rsid w:val="0032485A"/>
    <w:rsid w:val="00326248"/>
    <w:rsid w:val="00326318"/>
    <w:rsid w:val="00326C69"/>
    <w:rsid w:val="00327B29"/>
    <w:rsid w:val="00327F91"/>
    <w:rsid w:val="003306EB"/>
    <w:rsid w:val="0033071F"/>
    <w:rsid w:val="00330781"/>
    <w:rsid w:val="00331037"/>
    <w:rsid w:val="00331CAB"/>
    <w:rsid w:val="003321BC"/>
    <w:rsid w:val="003322BA"/>
    <w:rsid w:val="003324C2"/>
    <w:rsid w:val="00332B3F"/>
    <w:rsid w:val="00333350"/>
    <w:rsid w:val="003334FF"/>
    <w:rsid w:val="003337F1"/>
    <w:rsid w:val="00334A52"/>
    <w:rsid w:val="00334B41"/>
    <w:rsid w:val="00334C0D"/>
    <w:rsid w:val="00335F7E"/>
    <w:rsid w:val="00335F84"/>
    <w:rsid w:val="00336205"/>
    <w:rsid w:val="00336E99"/>
    <w:rsid w:val="00337DFD"/>
    <w:rsid w:val="00340847"/>
    <w:rsid w:val="003410DB"/>
    <w:rsid w:val="00341104"/>
    <w:rsid w:val="003417EC"/>
    <w:rsid w:val="0034264D"/>
    <w:rsid w:val="003428CC"/>
    <w:rsid w:val="00344803"/>
    <w:rsid w:val="00344B8C"/>
    <w:rsid w:val="00344BF0"/>
    <w:rsid w:val="00344ED4"/>
    <w:rsid w:val="00345A56"/>
    <w:rsid w:val="00345D07"/>
    <w:rsid w:val="00345F8A"/>
    <w:rsid w:val="00346D3A"/>
    <w:rsid w:val="00347703"/>
    <w:rsid w:val="00347979"/>
    <w:rsid w:val="003501AE"/>
    <w:rsid w:val="00350704"/>
    <w:rsid w:val="00350CF0"/>
    <w:rsid w:val="00350DB6"/>
    <w:rsid w:val="00351ECB"/>
    <w:rsid w:val="003521E5"/>
    <w:rsid w:val="0035235D"/>
    <w:rsid w:val="003523A3"/>
    <w:rsid w:val="003526BA"/>
    <w:rsid w:val="00352C1B"/>
    <w:rsid w:val="00353609"/>
    <w:rsid w:val="00353852"/>
    <w:rsid w:val="003538AB"/>
    <w:rsid w:val="00356940"/>
    <w:rsid w:val="00356E58"/>
    <w:rsid w:val="0035710D"/>
    <w:rsid w:val="00357577"/>
    <w:rsid w:val="00357B29"/>
    <w:rsid w:val="00357B5D"/>
    <w:rsid w:val="0036132A"/>
    <w:rsid w:val="003614D5"/>
    <w:rsid w:val="00361C39"/>
    <w:rsid w:val="00362222"/>
    <w:rsid w:val="00362962"/>
    <w:rsid w:val="00362BD2"/>
    <w:rsid w:val="00363249"/>
    <w:rsid w:val="00363813"/>
    <w:rsid w:val="003652C2"/>
    <w:rsid w:val="00365A06"/>
    <w:rsid w:val="00365B0A"/>
    <w:rsid w:val="00366233"/>
    <w:rsid w:val="00366A24"/>
    <w:rsid w:val="00366F92"/>
    <w:rsid w:val="00367894"/>
    <w:rsid w:val="003707FC"/>
    <w:rsid w:val="00370911"/>
    <w:rsid w:val="00370D57"/>
    <w:rsid w:val="00371097"/>
    <w:rsid w:val="00371E71"/>
    <w:rsid w:val="0037227A"/>
    <w:rsid w:val="00372731"/>
    <w:rsid w:val="0037346A"/>
    <w:rsid w:val="00373866"/>
    <w:rsid w:val="0037548C"/>
    <w:rsid w:val="003757C4"/>
    <w:rsid w:val="00375C42"/>
    <w:rsid w:val="003767E4"/>
    <w:rsid w:val="00376A3C"/>
    <w:rsid w:val="00377435"/>
    <w:rsid w:val="00377891"/>
    <w:rsid w:val="00380B47"/>
    <w:rsid w:val="00380B72"/>
    <w:rsid w:val="00380E1A"/>
    <w:rsid w:val="0038101B"/>
    <w:rsid w:val="0038236A"/>
    <w:rsid w:val="00382862"/>
    <w:rsid w:val="00382888"/>
    <w:rsid w:val="00382C5A"/>
    <w:rsid w:val="00383349"/>
    <w:rsid w:val="003841E8"/>
    <w:rsid w:val="00384C39"/>
    <w:rsid w:val="00384E04"/>
    <w:rsid w:val="003859E7"/>
    <w:rsid w:val="0038647D"/>
    <w:rsid w:val="003864FE"/>
    <w:rsid w:val="00386C34"/>
    <w:rsid w:val="00386F9F"/>
    <w:rsid w:val="0038768A"/>
    <w:rsid w:val="003915CF"/>
    <w:rsid w:val="003930B0"/>
    <w:rsid w:val="00393B5E"/>
    <w:rsid w:val="003940DB"/>
    <w:rsid w:val="003942CA"/>
    <w:rsid w:val="0039579F"/>
    <w:rsid w:val="00395F28"/>
    <w:rsid w:val="00396312"/>
    <w:rsid w:val="00397717"/>
    <w:rsid w:val="003978D9"/>
    <w:rsid w:val="003A01B6"/>
    <w:rsid w:val="003A0B6A"/>
    <w:rsid w:val="003A15E5"/>
    <w:rsid w:val="003A1AC9"/>
    <w:rsid w:val="003A2163"/>
    <w:rsid w:val="003A3CF7"/>
    <w:rsid w:val="003A3E25"/>
    <w:rsid w:val="003A3F98"/>
    <w:rsid w:val="003A5EC0"/>
    <w:rsid w:val="003A79CA"/>
    <w:rsid w:val="003B00A2"/>
    <w:rsid w:val="003B0154"/>
    <w:rsid w:val="003B0411"/>
    <w:rsid w:val="003B12A6"/>
    <w:rsid w:val="003B1952"/>
    <w:rsid w:val="003B198C"/>
    <w:rsid w:val="003B1CD8"/>
    <w:rsid w:val="003B249A"/>
    <w:rsid w:val="003B2C70"/>
    <w:rsid w:val="003B33B3"/>
    <w:rsid w:val="003B3912"/>
    <w:rsid w:val="003B39CE"/>
    <w:rsid w:val="003B4A91"/>
    <w:rsid w:val="003B4E41"/>
    <w:rsid w:val="003B6D7D"/>
    <w:rsid w:val="003B7128"/>
    <w:rsid w:val="003C08A5"/>
    <w:rsid w:val="003C1629"/>
    <w:rsid w:val="003C18E7"/>
    <w:rsid w:val="003C18E9"/>
    <w:rsid w:val="003C1B16"/>
    <w:rsid w:val="003C1DA1"/>
    <w:rsid w:val="003C290A"/>
    <w:rsid w:val="003C2B71"/>
    <w:rsid w:val="003C46BA"/>
    <w:rsid w:val="003C507F"/>
    <w:rsid w:val="003C51C2"/>
    <w:rsid w:val="003C5216"/>
    <w:rsid w:val="003C5477"/>
    <w:rsid w:val="003C57C9"/>
    <w:rsid w:val="003C5CBF"/>
    <w:rsid w:val="003D0E8C"/>
    <w:rsid w:val="003D1287"/>
    <w:rsid w:val="003D1917"/>
    <w:rsid w:val="003D1B76"/>
    <w:rsid w:val="003D2078"/>
    <w:rsid w:val="003D25F6"/>
    <w:rsid w:val="003D2DBA"/>
    <w:rsid w:val="003D2F8E"/>
    <w:rsid w:val="003D377B"/>
    <w:rsid w:val="003D4DD5"/>
    <w:rsid w:val="003D4F68"/>
    <w:rsid w:val="003D54B7"/>
    <w:rsid w:val="003D6073"/>
    <w:rsid w:val="003D6167"/>
    <w:rsid w:val="003D6567"/>
    <w:rsid w:val="003D6D41"/>
    <w:rsid w:val="003D7643"/>
    <w:rsid w:val="003D785C"/>
    <w:rsid w:val="003E06B6"/>
    <w:rsid w:val="003E092A"/>
    <w:rsid w:val="003E0E1C"/>
    <w:rsid w:val="003E1998"/>
    <w:rsid w:val="003E1C89"/>
    <w:rsid w:val="003E1D6D"/>
    <w:rsid w:val="003E2CCC"/>
    <w:rsid w:val="003E2DB3"/>
    <w:rsid w:val="003E3631"/>
    <w:rsid w:val="003E3F1E"/>
    <w:rsid w:val="003E40ED"/>
    <w:rsid w:val="003E57F9"/>
    <w:rsid w:val="003E5C2B"/>
    <w:rsid w:val="003E635D"/>
    <w:rsid w:val="003E7493"/>
    <w:rsid w:val="003E76EF"/>
    <w:rsid w:val="003E7CE3"/>
    <w:rsid w:val="003F06A8"/>
    <w:rsid w:val="003F09DB"/>
    <w:rsid w:val="003F0BFA"/>
    <w:rsid w:val="003F100B"/>
    <w:rsid w:val="003F108D"/>
    <w:rsid w:val="003F2536"/>
    <w:rsid w:val="003F304A"/>
    <w:rsid w:val="003F350A"/>
    <w:rsid w:val="003F4187"/>
    <w:rsid w:val="003F4EC6"/>
    <w:rsid w:val="003F5078"/>
    <w:rsid w:val="003F5188"/>
    <w:rsid w:val="003F56DE"/>
    <w:rsid w:val="003F5B7B"/>
    <w:rsid w:val="003F62A3"/>
    <w:rsid w:val="003F65E2"/>
    <w:rsid w:val="003F77B2"/>
    <w:rsid w:val="003F7C04"/>
    <w:rsid w:val="003F7E3A"/>
    <w:rsid w:val="00400920"/>
    <w:rsid w:val="00400D7A"/>
    <w:rsid w:val="00401D38"/>
    <w:rsid w:val="004029CB"/>
    <w:rsid w:val="00402A25"/>
    <w:rsid w:val="00403083"/>
    <w:rsid w:val="00404008"/>
    <w:rsid w:val="00404248"/>
    <w:rsid w:val="00405094"/>
    <w:rsid w:val="0040515C"/>
    <w:rsid w:val="00405530"/>
    <w:rsid w:val="00405AF3"/>
    <w:rsid w:val="00405C5D"/>
    <w:rsid w:val="004064B5"/>
    <w:rsid w:val="00406A5A"/>
    <w:rsid w:val="00410E4A"/>
    <w:rsid w:val="00411031"/>
    <w:rsid w:val="00412B8A"/>
    <w:rsid w:val="00412B9D"/>
    <w:rsid w:val="00412E00"/>
    <w:rsid w:val="0041391D"/>
    <w:rsid w:val="0041393E"/>
    <w:rsid w:val="00413CEE"/>
    <w:rsid w:val="00413F45"/>
    <w:rsid w:val="004149A3"/>
    <w:rsid w:val="00415278"/>
    <w:rsid w:val="00415E51"/>
    <w:rsid w:val="00417076"/>
    <w:rsid w:val="004173CC"/>
    <w:rsid w:val="00417414"/>
    <w:rsid w:val="004203E0"/>
    <w:rsid w:val="00420BD3"/>
    <w:rsid w:val="00421E82"/>
    <w:rsid w:val="0042223F"/>
    <w:rsid w:val="0042295A"/>
    <w:rsid w:val="00423B6E"/>
    <w:rsid w:val="00424698"/>
    <w:rsid w:val="0042504E"/>
    <w:rsid w:val="004251E5"/>
    <w:rsid w:val="00425C97"/>
    <w:rsid w:val="00425CF4"/>
    <w:rsid w:val="00426AF5"/>
    <w:rsid w:val="00427310"/>
    <w:rsid w:val="0042736A"/>
    <w:rsid w:val="00427CF5"/>
    <w:rsid w:val="0043138B"/>
    <w:rsid w:val="00431ED5"/>
    <w:rsid w:val="00432052"/>
    <w:rsid w:val="00432F59"/>
    <w:rsid w:val="004334D1"/>
    <w:rsid w:val="0043459C"/>
    <w:rsid w:val="0043470D"/>
    <w:rsid w:val="00434733"/>
    <w:rsid w:val="00434D07"/>
    <w:rsid w:val="00436719"/>
    <w:rsid w:val="004368B2"/>
    <w:rsid w:val="00437DAE"/>
    <w:rsid w:val="00440858"/>
    <w:rsid w:val="00440B2A"/>
    <w:rsid w:val="00441052"/>
    <w:rsid w:val="004413C0"/>
    <w:rsid w:val="0044167F"/>
    <w:rsid w:val="00441DB1"/>
    <w:rsid w:val="004420C5"/>
    <w:rsid w:val="004420CD"/>
    <w:rsid w:val="004426D1"/>
    <w:rsid w:val="004429C6"/>
    <w:rsid w:val="004432DA"/>
    <w:rsid w:val="0044391E"/>
    <w:rsid w:val="004443BD"/>
    <w:rsid w:val="00444459"/>
    <w:rsid w:val="004445B9"/>
    <w:rsid w:val="00444AD7"/>
    <w:rsid w:val="00444F0D"/>
    <w:rsid w:val="00446977"/>
    <w:rsid w:val="00447238"/>
    <w:rsid w:val="004475E5"/>
    <w:rsid w:val="0044769B"/>
    <w:rsid w:val="00447C1E"/>
    <w:rsid w:val="00447FAC"/>
    <w:rsid w:val="0045035E"/>
    <w:rsid w:val="00450A7F"/>
    <w:rsid w:val="00450F3B"/>
    <w:rsid w:val="0045120B"/>
    <w:rsid w:val="00453155"/>
    <w:rsid w:val="00453FA8"/>
    <w:rsid w:val="00454A9C"/>
    <w:rsid w:val="00454B63"/>
    <w:rsid w:val="004550AF"/>
    <w:rsid w:val="00455EE3"/>
    <w:rsid w:val="00456F54"/>
    <w:rsid w:val="0045746A"/>
    <w:rsid w:val="004609BB"/>
    <w:rsid w:val="00460A31"/>
    <w:rsid w:val="00460B4C"/>
    <w:rsid w:val="004610B3"/>
    <w:rsid w:val="00461E5F"/>
    <w:rsid w:val="00462933"/>
    <w:rsid w:val="0046306C"/>
    <w:rsid w:val="00463146"/>
    <w:rsid w:val="0046394D"/>
    <w:rsid w:val="0046410C"/>
    <w:rsid w:val="004655E1"/>
    <w:rsid w:val="00465FA8"/>
    <w:rsid w:val="00466960"/>
    <w:rsid w:val="004675D9"/>
    <w:rsid w:val="00467968"/>
    <w:rsid w:val="0047066C"/>
    <w:rsid w:val="00470ADE"/>
    <w:rsid w:val="00471703"/>
    <w:rsid w:val="00472FA9"/>
    <w:rsid w:val="004734AE"/>
    <w:rsid w:val="00474682"/>
    <w:rsid w:val="00475D12"/>
    <w:rsid w:val="00475DC8"/>
    <w:rsid w:val="00476D2F"/>
    <w:rsid w:val="004777EE"/>
    <w:rsid w:val="00480245"/>
    <w:rsid w:val="00480409"/>
    <w:rsid w:val="00481E42"/>
    <w:rsid w:val="0048376B"/>
    <w:rsid w:val="00483BD4"/>
    <w:rsid w:val="00484314"/>
    <w:rsid w:val="00484466"/>
    <w:rsid w:val="004848CD"/>
    <w:rsid w:val="00485944"/>
    <w:rsid w:val="00485BAA"/>
    <w:rsid w:val="00485E29"/>
    <w:rsid w:val="00485E83"/>
    <w:rsid w:val="0048663B"/>
    <w:rsid w:val="00486B92"/>
    <w:rsid w:val="00486F51"/>
    <w:rsid w:val="00487584"/>
    <w:rsid w:val="00487B26"/>
    <w:rsid w:val="00487C96"/>
    <w:rsid w:val="00490F21"/>
    <w:rsid w:val="004910DF"/>
    <w:rsid w:val="004912BC"/>
    <w:rsid w:val="004912D8"/>
    <w:rsid w:val="00491BB3"/>
    <w:rsid w:val="00492374"/>
    <w:rsid w:val="00492AE5"/>
    <w:rsid w:val="00492F48"/>
    <w:rsid w:val="00493846"/>
    <w:rsid w:val="00493F02"/>
    <w:rsid w:val="0049466E"/>
    <w:rsid w:val="00496931"/>
    <w:rsid w:val="004A117C"/>
    <w:rsid w:val="004A1486"/>
    <w:rsid w:val="004A1794"/>
    <w:rsid w:val="004A185B"/>
    <w:rsid w:val="004A2647"/>
    <w:rsid w:val="004A2B23"/>
    <w:rsid w:val="004A2DE7"/>
    <w:rsid w:val="004A3825"/>
    <w:rsid w:val="004A4174"/>
    <w:rsid w:val="004A4D0B"/>
    <w:rsid w:val="004A7499"/>
    <w:rsid w:val="004B09FD"/>
    <w:rsid w:val="004B167A"/>
    <w:rsid w:val="004B1C23"/>
    <w:rsid w:val="004B20B6"/>
    <w:rsid w:val="004B24C0"/>
    <w:rsid w:val="004B27AC"/>
    <w:rsid w:val="004B2FCB"/>
    <w:rsid w:val="004B395B"/>
    <w:rsid w:val="004B4226"/>
    <w:rsid w:val="004B450B"/>
    <w:rsid w:val="004B4931"/>
    <w:rsid w:val="004B4D51"/>
    <w:rsid w:val="004B4D5F"/>
    <w:rsid w:val="004B5BA0"/>
    <w:rsid w:val="004B64FF"/>
    <w:rsid w:val="004B69E0"/>
    <w:rsid w:val="004B6B5A"/>
    <w:rsid w:val="004B6F65"/>
    <w:rsid w:val="004B741D"/>
    <w:rsid w:val="004B7597"/>
    <w:rsid w:val="004B79FC"/>
    <w:rsid w:val="004B7C7E"/>
    <w:rsid w:val="004C090D"/>
    <w:rsid w:val="004C0BAC"/>
    <w:rsid w:val="004C0C5D"/>
    <w:rsid w:val="004C0F93"/>
    <w:rsid w:val="004C1438"/>
    <w:rsid w:val="004C17FA"/>
    <w:rsid w:val="004C1C0C"/>
    <w:rsid w:val="004C2CD9"/>
    <w:rsid w:val="004C38A5"/>
    <w:rsid w:val="004C3BEB"/>
    <w:rsid w:val="004C4806"/>
    <w:rsid w:val="004C4C59"/>
    <w:rsid w:val="004C5125"/>
    <w:rsid w:val="004C6EB5"/>
    <w:rsid w:val="004C760D"/>
    <w:rsid w:val="004C768E"/>
    <w:rsid w:val="004C7693"/>
    <w:rsid w:val="004D00F7"/>
    <w:rsid w:val="004D0469"/>
    <w:rsid w:val="004D06CD"/>
    <w:rsid w:val="004D1C03"/>
    <w:rsid w:val="004D287E"/>
    <w:rsid w:val="004D2CC1"/>
    <w:rsid w:val="004D3011"/>
    <w:rsid w:val="004D3398"/>
    <w:rsid w:val="004D381F"/>
    <w:rsid w:val="004D3D56"/>
    <w:rsid w:val="004D4204"/>
    <w:rsid w:val="004D432C"/>
    <w:rsid w:val="004D45BE"/>
    <w:rsid w:val="004D5541"/>
    <w:rsid w:val="004D57D3"/>
    <w:rsid w:val="004D66EB"/>
    <w:rsid w:val="004D6CBB"/>
    <w:rsid w:val="004D7905"/>
    <w:rsid w:val="004E020B"/>
    <w:rsid w:val="004E068D"/>
    <w:rsid w:val="004E0BB7"/>
    <w:rsid w:val="004E0CF2"/>
    <w:rsid w:val="004E20E4"/>
    <w:rsid w:val="004E2390"/>
    <w:rsid w:val="004E3628"/>
    <w:rsid w:val="004E5816"/>
    <w:rsid w:val="004E5C9B"/>
    <w:rsid w:val="004E5E2C"/>
    <w:rsid w:val="004E6D52"/>
    <w:rsid w:val="004E7239"/>
    <w:rsid w:val="004F0266"/>
    <w:rsid w:val="004F1164"/>
    <w:rsid w:val="004F18AA"/>
    <w:rsid w:val="004F1C5D"/>
    <w:rsid w:val="004F2036"/>
    <w:rsid w:val="004F257F"/>
    <w:rsid w:val="004F36A9"/>
    <w:rsid w:val="004F371C"/>
    <w:rsid w:val="004F3BE6"/>
    <w:rsid w:val="004F40D1"/>
    <w:rsid w:val="004F4B6E"/>
    <w:rsid w:val="004F554F"/>
    <w:rsid w:val="004F5673"/>
    <w:rsid w:val="004F5D33"/>
    <w:rsid w:val="004F642C"/>
    <w:rsid w:val="004F6C36"/>
    <w:rsid w:val="004F6F31"/>
    <w:rsid w:val="004F7056"/>
    <w:rsid w:val="004F72B0"/>
    <w:rsid w:val="004F7DD3"/>
    <w:rsid w:val="0050042B"/>
    <w:rsid w:val="005006D8"/>
    <w:rsid w:val="00500A83"/>
    <w:rsid w:val="00500D76"/>
    <w:rsid w:val="005020A9"/>
    <w:rsid w:val="005020B0"/>
    <w:rsid w:val="005028CB"/>
    <w:rsid w:val="005030DF"/>
    <w:rsid w:val="00503884"/>
    <w:rsid w:val="00503CC3"/>
    <w:rsid w:val="00504B34"/>
    <w:rsid w:val="00504C45"/>
    <w:rsid w:val="005056BB"/>
    <w:rsid w:val="00505E0C"/>
    <w:rsid w:val="00505EA1"/>
    <w:rsid w:val="00506515"/>
    <w:rsid w:val="005067A4"/>
    <w:rsid w:val="005075DB"/>
    <w:rsid w:val="00507C4D"/>
    <w:rsid w:val="00510C3F"/>
    <w:rsid w:val="00510CEC"/>
    <w:rsid w:val="0051176A"/>
    <w:rsid w:val="0051304E"/>
    <w:rsid w:val="00513303"/>
    <w:rsid w:val="005133EE"/>
    <w:rsid w:val="005135C4"/>
    <w:rsid w:val="00513B25"/>
    <w:rsid w:val="005140A5"/>
    <w:rsid w:val="005143B1"/>
    <w:rsid w:val="005143CE"/>
    <w:rsid w:val="005145F3"/>
    <w:rsid w:val="0051467B"/>
    <w:rsid w:val="0051598E"/>
    <w:rsid w:val="005164B5"/>
    <w:rsid w:val="0051675E"/>
    <w:rsid w:val="00517E50"/>
    <w:rsid w:val="005202A9"/>
    <w:rsid w:val="0052085E"/>
    <w:rsid w:val="0052092C"/>
    <w:rsid w:val="00520B69"/>
    <w:rsid w:val="005210B7"/>
    <w:rsid w:val="00521232"/>
    <w:rsid w:val="00521BEE"/>
    <w:rsid w:val="00522E8B"/>
    <w:rsid w:val="00523292"/>
    <w:rsid w:val="00523620"/>
    <w:rsid w:val="00523B2A"/>
    <w:rsid w:val="005245B5"/>
    <w:rsid w:val="005249FB"/>
    <w:rsid w:val="00524B60"/>
    <w:rsid w:val="005253EA"/>
    <w:rsid w:val="005259AB"/>
    <w:rsid w:val="005260A5"/>
    <w:rsid w:val="00526508"/>
    <w:rsid w:val="005265E0"/>
    <w:rsid w:val="00526761"/>
    <w:rsid w:val="00526F66"/>
    <w:rsid w:val="00527B49"/>
    <w:rsid w:val="00527C2A"/>
    <w:rsid w:val="00527F29"/>
    <w:rsid w:val="0053027F"/>
    <w:rsid w:val="00530558"/>
    <w:rsid w:val="00530625"/>
    <w:rsid w:val="005306D1"/>
    <w:rsid w:val="00530A4B"/>
    <w:rsid w:val="00530C5D"/>
    <w:rsid w:val="0053146F"/>
    <w:rsid w:val="005314E7"/>
    <w:rsid w:val="0053163F"/>
    <w:rsid w:val="0053167C"/>
    <w:rsid w:val="005327DF"/>
    <w:rsid w:val="00532B42"/>
    <w:rsid w:val="00532CC6"/>
    <w:rsid w:val="0053335F"/>
    <w:rsid w:val="005334E2"/>
    <w:rsid w:val="005335C8"/>
    <w:rsid w:val="00533D71"/>
    <w:rsid w:val="00533EFF"/>
    <w:rsid w:val="00534574"/>
    <w:rsid w:val="0053521C"/>
    <w:rsid w:val="005360A6"/>
    <w:rsid w:val="0053624A"/>
    <w:rsid w:val="0053688F"/>
    <w:rsid w:val="00536FB4"/>
    <w:rsid w:val="005400BF"/>
    <w:rsid w:val="00540284"/>
    <w:rsid w:val="005409E2"/>
    <w:rsid w:val="00541535"/>
    <w:rsid w:val="005421E7"/>
    <w:rsid w:val="00542BA9"/>
    <w:rsid w:val="0054329B"/>
    <w:rsid w:val="00543B9B"/>
    <w:rsid w:val="00544634"/>
    <w:rsid w:val="005448D1"/>
    <w:rsid w:val="00544D76"/>
    <w:rsid w:val="00545286"/>
    <w:rsid w:val="00545290"/>
    <w:rsid w:val="00545CCE"/>
    <w:rsid w:val="005466EB"/>
    <w:rsid w:val="00546FA2"/>
    <w:rsid w:val="00547F61"/>
    <w:rsid w:val="00550229"/>
    <w:rsid w:val="00550555"/>
    <w:rsid w:val="00551042"/>
    <w:rsid w:val="00551ED3"/>
    <w:rsid w:val="0055253C"/>
    <w:rsid w:val="00552BAF"/>
    <w:rsid w:val="005530E9"/>
    <w:rsid w:val="00553123"/>
    <w:rsid w:val="00554791"/>
    <w:rsid w:val="00555068"/>
    <w:rsid w:val="005570BC"/>
    <w:rsid w:val="005572C0"/>
    <w:rsid w:val="00557969"/>
    <w:rsid w:val="00560228"/>
    <w:rsid w:val="005618FE"/>
    <w:rsid w:val="00561DA9"/>
    <w:rsid w:val="005627FC"/>
    <w:rsid w:val="00564412"/>
    <w:rsid w:val="00564648"/>
    <w:rsid w:val="00564DF0"/>
    <w:rsid w:val="005652F7"/>
    <w:rsid w:val="00565659"/>
    <w:rsid w:val="00566969"/>
    <w:rsid w:val="005669AF"/>
    <w:rsid w:val="00567C17"/>
    <w:rsid w:val="00567CE6"/>
    <w:rsid w:val="0057009A"/>
    <w:rsid w:val="00571D04"/>
    <w:rsid w:val="00571D1A"/>
    <w:rsid w:val="00572FA3"/>
    <w:rsid w:val="00573819"/>
    <w:rsid w:val="005748C7"/>
    <w:rsid w:val="00574B77"/>
    <w:rsid w:val="005750D7"/>
    <w:rsid w:val="00575329"/>
    <w:rsid w:val="005761CA"/>
    <w:rsid w:val="005765E5"/>
    <w:rsid w:val="00576E61"/>
    <w:rsid w:val="005773A1"/>
    <w:rsid w:val="0057767A"/>
    <w:rsid w:val="00577A41"/>
    <w:rsid w:val="00580489"/>
    <w:rsid w:val="005809D4"/>
    <w:rsid w:val="00580B33"/>
    <w:rsid w:val="00580FE5"/>
    <w:rsid w:val="0058145D"/>
    <w:rsid w:val="005816E3"/>
    <w:rsid w:val="00581740"/>
    <w:rsid w:val="00581791"/>
    <w:rsid w:val="00581D86"/>
    <w:rsid w:val="00582119"/>
    <w:rsid w:val="00582768"/>
    <w:rsid w:val="00582A91"/>
    <w:rsid w:val="00582A9F"/>
    <w:rsid w:val="00582DBB"/>
    <w:rsid w:val="005830A6"/>
    <w:rsid w:val="00583FD8"/>
    <w:rsid w:val="0058477F"/>
    <w:rsid w:val="005851EE"/>
    <w:rsid w:val="00585CDF"/>
    <w:rsid w:val="00586350"/>
    <w:rsid w:val="00586902"/>
    <w:rsid w:val="00586C2D"/>
    <w:rsid w:val="00587926"/>
    <w:rsid w:val="0059007F"/>
    <w:rsid w:val="0059043F"/>
    <w:rsid w:val="0059093F"/>
    <w:rsid w:val="00591725"/>
    <w:rsid w:val="005919E7"/>
    <w:rsid w:val="00592A6B"/>
    <w:rsid w:val="005933EB"/>
    <w:rsid w:val="00593463"/>
    <w:rsid w:val="005939D8"/>
    <w:rsid w:val="005949D7"/>
    <w:rsid w:val="005949EE"/>
    <w:rsid w:val="00595067"/>
    <w:rsid w:val="00595269"/>
    <w:rsid w:val="00595344"/>
    <w:rsid w:val="00595C48"/>
    <w:rsid w:val="0059638D"/>
    <w:rsid w:val="00596987"/>
    <w:rsid w:val="00596A2C"/>
    <w:rsid w:val="00596BBF"/>
    <w:rsid w:val="00596FF0"/>
    <w:rsid w:val="00597151"/>
    <w:rsid w:val="0059746C"/>
    <w:rsid w:val="005974F5"/>
    <w:rsid w:val="00597E1E"/>
    <w:rsid w:val="005A0127"/>
    <w:rsid w:val="005A0527"/>
    <w:rsid w:val="005A0A1E"/>
    <w:rsid w:val="005A0E4F"/>
    <w:rsid w:val="005A12C0"/>
    <w:rsid w:val="005A200E"/>
    <w:rsid w:val="005A271B"/>
    <w:rsid w:val="005A314E"/>
    <w:rsid w:val="005A3964"/>
    <w:rsid w:val="005A3B3F"/>
    <w:rsid w:val="005A3E3C"/>
    <w:rsid w:val="005A452B"/>
    <w:rsid w:val="005A5495"/>
    <w:rsid w:val="005A5568"/>
    <w:rsid w:val="005A578C"/>
    <w:rsid w:val="005A5994"/>
    <w:rsid w:val="005A6823"/>
    <w:rsid w:val="005A6B01"/>
    <w:rsid w:val="005A7695"/>
    <w:rsid w:val="005A7B61"/>
    <w:rsid w:val="005B05B0"/>
    <w:rsid w:val="005B159F"/>
    <w:rsid w:val="005B2E5A"/>
    <w:rsid w:val="005B3329"/>
    <w:rsid w:val="005B3557"/>
    <w:rsid w:val="005B3F42"/>
    <w:rsid w:val="005B409A"/>
    <w:rsid w:val="005B431D"/>
    <w:rsid w:val="005B4320"/>
    <w:rsid w:val="005B460D"/>
    <w:rsid w:val="005B4F1A"/>
    <w:rsid w:val="005B5256"/>
    <w:rsid w:val="005B5714"/>
    <w:rsid w:val="005B57CC"/>
    <w:rsid w:val="005B61E6"/>
    <w:rsid w:val="005B6961"/>
    <w:rsid w:val="005B7A78"/>
    <w:rsid w:val="005C0232"/>
    <w:rsid w:val="005C0253"/>
    <w:rsid w:val="005C0798"/>
    <w:rsid w:val="005C1007"/>
    <w:rsid w:val="005C1549"/>
    <w:rsid w:val="005C2294"/>
    <w:rsid w:val="005C2951"/>
    <w:rsid w:val="005C2B17"/>
    <w:rsid w:val="005C3748"/>
    <w:rsid w:val="005C385C"/>
    <w:rsid w:val="005C3C35"/>
    <w:rsid w:val="005C4EBD"/>
    <w:rsid w:val="005C5C9B"/>
    <w:rsid w:val="005C6020"/>
    <w:rsid w:val="005C6625"/>
    <w:rsid w:val="005C708F"/>
    <w:rsid w:val="005C77A1"/>
    <w:rsid w:val="005D0648"/>
    <w:rsid w:val="005D076C"/>
    <w:rsid w:val="005D0789"/>
    <w:rsid w:val="005D0973"/>
    <w:rsid w:val="005D0A41"/>
    <w:rsid w:val="005D120B"/>
    <w:rsid w:val="005D1E77"/>
    <w:rsid w:val="005D26B4"/>
    <w:rsid w:val="005D2E63"/>
    <w:rsid w:val="005D3125"/>
    <w:rsid w:val="005D3218"/>
    <w:rsid w:val="005D3BF4"/>
    <w:rsid w:val="005D3D2B"/>
    <w:rsid w:val="005D443A"/>
    <w:rsid w:val="005D4DA7"/>
    <w:rsid w:val="005D5C83"/>
    <w:rsid w:val="005D5D03"/>
    <w:rsid w:val="005D5DE1"/>
    <w:rsid w:val="005D6332"/>
    <w:rsid w:val="005D64A4"/>
    <w:rsid w:val="005D7E0C"/>
    <w:rsid w:val="005E06BC"/>
    <w:rsid w:val="005E0917"/>
    <w:rsid w:val="005E101D"/>
    <w:rsid w:val="005E16DA"/>
    <w:rsid w:val="005E393D"/>
    <w:rsid w:val="005E43EE"/>
    <w:rsid w:val="005E4D63"/>
    <w:rsid w:val="005E5A8C"/>
    <w:rsid w:val="005E5D2B"/>
    <w:rsid w:val="005E60D0"/>
    <w:rsid w:val="005E63A5"/>
    <w:rsid w:val="005E6415"/>
    <w:rsid w:val="005E6502"/>
    <w:rsid w:val="005E6624"/>
    <w:rsid w:val="005E69C7"/>
    <w:rsid w:val="005E7A53"/>
    <w:rsid w:val="005F037A"/>
    <w:rsid w:val="005F0D30"/>
    <w:rsid w:val="005F2045"/>
    <w:rsid w:val="005F2348"/>
    <w:rsid w:val="005F2921"/>
    <w:rsid w:val="005F33B3"/>
    <w:rsid w:val="005F3488"/>
    <w:rsid w:val="005F3C01"/>
    <w:rsid w:val="005F4151"/>
    <w:rsid w:val="005F4551"/>
    <w:rsid w:val="005F534B"/>
    <w:rsid w:val="005F5692"/>
    <w:rsid w:val="005F6307"/>
    <w:rsid w:val="005F6DD2"/>
    <w:rsid w:val="00600661"/>
    <w:rsid w:val="00601219"/>
    <w:rsid w:val="0060234F"/>
    <w:rsid w:val="00602938"/>
    <w:rsid w:val="00602B3B"/>
    <w:rsid w:val="00602B9A"/>
    <w:rsid w:val="00603347"/>
    <w:rsid w:val="0060381D"/>
    <w:rsid w:val="00603B5C"/>
    <w:rsid w:val="0060409F"/>
    <w:rsid w:val="006041FB"/>
    <w:rsid w:val="00604438"/>
    <w:rsid w:val="00604FB5"/>
    <w:rsid w:val="00605374"/>
    <w:rsid w:val="00605C39"/>
    <w:rsid w:val="006065C6"/>
    <w:rsid w:val="00607AAD"/>
    <w:rsid w:val="00607DB4"/>
    <w:rsid w:val="006101D7"/>
    <w:rsid w:val="00610228"/>
    <w:rsid w:val="00610552"/>
    <w:rsid w:val="006106FF"/>
    <w:rsid w:val="00610C3F"/>
    <w:rsid w:val="0061141E"/>
    <w:rsid w:val="00611882"/>
    <w:rsid w:val="00611906"/>
    <w:rsid w:val="0061229A"/>
    <w:rsid w:val="006126ED"/>
    <w:rsid w:val="00612946"/>
    <w:rsid w:val="00612BB0"/>
    <w:rsid w:val="00613377"/>
    <w:rsid w:val="006140F9"/>
    <w:rsid w:val="00616738"/>
    <w:rsid w:val="00616C89"/>
    <w:rsid w:val="006172C8"/>
    <w:rsid w:val="006176E1"/>
    <w:rsid w:val="0061788C"/>
    <w:rsid w:val="00617CD3"/>
    <w:rsid w:val="00617CFF"/>
    <w:rsid w:val="006209A3"/>
    <w:rsid w:val="006215EA"/>
    <w:rsid w:val="00621AF5"/>
    <w:rsid w:val="00622040"/>
    <w:rsid w:val="00622651"/>
    <w:rsid w:val="0062352C"/>
    <w:rsid w:val="006235C1"/>
    <w:rsid w:val="0062396A"/>
    <w:rsid w:val="00623D74"/>
    <w:rsid w:val="006267F4"/>
    <w:rsid w:val="00626BDC"/>
    <w:rsid w:val="00626CA2"/>
    <w:rsid w:val="00627B00"/>
    <w:rsid w:val="00630237"/>
    <w:rsid w:val="006306C3"/>
    <w:rsid w:val="00630854"/>
    <w:rsid w:val="006311D6"/>
    <w:rsid w:val="00631318"/>
    <w:rsid w:val="0063164A"/>
    <w:rsid w:val="00631BBC"/>
    <w:rsid w:val="00631EA7"/>
    <w:rsid w:val="006322E0"/>
    <w:rsid w:val="0063230D"/>
    <w:rsid w:val="00632CA5"/>
    <w:rsid w:val="00633FE3"/>
    <w:rsid w:val="00634983"/>
    <w:rsid w:val="00634AB8"/>
    <w:rsid w:val="00635B14"/>
    <w:rsid w:val="00636532"/>
    <w:rsid w:val="00636CD0"/>
    <w:rsid w:val="006379C9"/>
    <w:rsid w:val="0064148F"/>
    <w:rsid w:val="006425DD"/>
    <w:rsid w:val="00642EE4"/>
    <w:rsid w:val="00643552"/>
    <w:rsid w:val="00643823"/>
    <w:rsid w:val="0064455E"/>
    <w:rsid w:val="006448BC"/>
    <w:rsid w:val="0064538B"/>
    <w:rsid w:val="00645D72"/>
    <w:rsid w:val="00645FA9"/>
    <w:rsid w:val="00646D23"/>
    <w:rsid w:val="0064733E"/>
    <w:rsid w:val="00647B4D"/>
    <w:rsid w:val="0065023F"/>
    <w:rsid w:val="00651E3D"/>
    <w:rsid w:val="006528D0"/>
    <w:rsid w:val="00653707"/>
    <w:rsid w:val="00653F8E"/>
    <w:rsid w:val="00654043"/>
    <w:rsid w:val="006546DE"/>
    <w:rsid w:val="00654A3C"/>
    <w:rsid w:val="00654C63"/>
    <w:rsid w:val="00655CAF"/>
    <w:rsid w:val="006566DF"/>
    <w:rsid w:val="00656A56"/>
    <w:rsid w:val="00661793"/>
    <w:rsid w:val="00663647"/>
    <w:rsid w:val="00663CC6"/>
    <w:rsid w:val="00663D9C"/>
    <w:rsid w:val="00664E1C"/>
    <w:rsid w:val="0066519F"/>
    <w:rsid w:val="00665A1D"/>
    <w:rsid w:val="006668F0"/>
    <w:rsid w:val="00666CE4"/>
    <w:rsid w:val="00667085"/>
    <w:rsid w:val="006671DF"/>
    <w:rsid w:val="00667DE9"/>
    <w:rsid w:val="006704BF"/>
    <w:rsid w:val="00670D87"/>
    <w:rsid w:val="00671498"/>
    <w:rsid w:val="00671B28"/>
    <w:rsid w:val="006722DA"/>
    <w:rsid w:val="006728A7"/>
    <w:rsid w:val="006735A1"/>
    <w:rsid w:val="00673A9E"/>
    <w:rsid w:val="006740EF"/>
    <w:rsid w:val="0067419A"/>
    <w:rsid w:val="00674B19"/>
    <w:rsid w:val="00674EB2"/>
    <w:rsid w:val="00674FD7"/>
    <w:rsid w:val="00674FE6"/>
    <w:rsid w:val="006750AF"/>
    <w:rsid w:val="0067576D"/>
    <w:rsid w:val="00676A9A"/>
    <w:rsid w:val="00677137"/>
    <w:rsid w:val="006771A5"/>
    <w:rsid w:val="0067780C"/>
    <w:rsid w:val="00677F51"/>
    <w:rsid w:val="006802CD"/>
    <w:rsid w:val="00680753"/>
    <w:rsid w:val="00681017"/>
    <w:rsid w:val="00681F9C"/>
    <w:rsid w:val="00684F8C"/>
    <w:rsid w:val="006857CE"/>
    <w:rsid w:val="00685912"/>
    <w:rsid w:val="006859F5"/>
    <w:rsid w:val="00685DC4"/>
    <w:rsid w:val="00686647"/>
    <w:rsid w:val="00686716"/>
    <w:rsid w:val="00686ADA"/>
    <w:rsid w:val="00687B32"/>
    <w:rsid w:val="00690AAA"/>
    <w:rsid w:val="00691DA3"/>
    <w:rsid w:val="006928B0"/>
    <w:rsid w:val="00694333"/>
    <w:rsid w:val="006951E5"/>
    <w:rsid w:val="00695344"/>
    <w:rsid w:val="00695450"/>
    <w:rsid w:val="006961C8"/>
    <w:rsid w:val="0069646F"/>
    <w:rsid w:val="006968BC"/>
    <w:rsid w:val="006970B9"/>
    <w:rsid w:val="00697606"/>
    <w:rsid w:val="00697B57"/>
    <w:rsid w:val="006A18EB"/>
    <w:rsid w:val="006A2E88"/>
    <w:rsid w:val="006A2EA3"/>
    <w:rsid w:val="006A3726"/>
    <w:rsid w:val="006A39E2"/>
    <w:rsid w:val="006A3A0F"/>
    <w:rsid w:val="006A473F"/>
    <w:rsid w:val="006A4D10"/>
    <w:rsid w:val="006A50EF"/>
    <w:rsid w:val="006A61D8"/>
    <w:rsid w:val="006A69F0"/>
    <w:rsid w:val="006A6FF5"/>
    <w:rsid w:val="006A700F"/>
    <w:rsid w:val="006A7075"/>
    <w:rsid w:val="006A70CA"/>
    <w:rsid w:val="006A7424"/>
    <w:rsid w:val="006B1972"/>
    <w:rsid w:val="006B21FA"/>
    <w:rsid w:val="006B3302"/>
    <w:rsid w:val="006B3BBE"/>
    <w:rsid w:val="006B3F40"/>
    <w:rsid w:val="006B415E"/>
    <w:rsid w:val="006B472F"/>
    <w:rsid w:val="006B4AA1"/>
    <w:rsid w:val="006B4C9F"/>
    <w:rsid w:val="006B61FE"/>
    <w:rsid w:val="006B62D9"/>
    <w:rsid w:val="006B646D"/>
    <w:rsid w:val="006B7243"/>
    <w:rsid w:val="006B76B1"/>
    <w:rsid w:val="006C1789"/>
    <w:rsid w:val="006C1859"/>
    <w:rsid w:val="006C1908"/>
    <w:rsid w:val="006C1955"/>
    <w:rsid w:val="006C1A08"/>
    <w:rsid w:val="006C207B"/>
    <w:rsid w:val="006C2748"/>
    <w:rsid w:val="006C3AFD"/>
    <w:rsid w:val="006C3D0F"/>
    <w:rsid w:val="006C4366"/>
    <w:rsid w:val="006C4742"/>
    <w:rsid w:val="006C5395"/>
    <w:rsid w:val="006C5415"/>
    <w:rsid w:val="006C574A"/>
    <w:rsid w:val="006C6515"/>
    <w:rsid w:val="006C653A"/>
    <w:rsid w:val="006C6D70"/>
    <w:rsid w:val="006C7357"/>
    <w:rsid w:val="006C7471"/>
    <w:rsid w:val="006C74DC"/>
    <w:rsid w:val="006C7978"/>
    <w:rsid w:val="006D16F6"/>
    <w:rsid w:val="006D24A4"/>
    <w:rsid w:val="006D2D01"/>
    <w:rsid w:val="006D2EE1"/>
    <w:rsid w:val="006D3AB9"/>
    <w:rsid w:val="006D4A42"/>
    <w:rsid w:val="006D5082"/>
    <w:rsid w:val="006D5E8F"/>
    <w:rsid w:val="006D65F6"/>
    <w:rsid w:val="006D698C"/>
    <w:rsid w:val="006D6E93"/>
    <w:rsid w:val="006D712C"/>
    <w:rsid w:val="006D7D44"/>
    <w:rsid w:val="006D7E7C"/>
    <w:rsid w:val="006E0F38"/>
    <w:rsid w:val="006E101A"/>
    <w:rsid w:val="006E1397"/>
    <w:rsid w:val="006E144D"/>
    <w:rsid w:val="006E2274"/>
    <w:rsid w:val="006E3836"/>
    <w:rsid w:val="006E38EF"/>
    <w:rsid w:val="006E400E"/>
    <w:rsid w:val="006E4E5A"/>
    <w:rsid w:val="006E4F88"/>
    <w:rsid w:val="006E5DE1"/>
    <w:rsid w:val="006E5ED3"/>
    <w:rsid w:val="006E6130"/>
    <w:rsid w:val="006E63B3"/>
    <w:rsid w:val="006E6EB2"/>
    <w:rsid w:val="006E72E4"/>
    <w:rsid w:val="006F01AF"/>
    <w:rsid w:val="006F05BD"/>
    <w:rsid w:val="006F0D3E"/>
    <w:rsid w:val="006F0E2F"/>
    <w:rsid w:val="006F2D5E"/>
    <w:rsid w:val="006F3857"/>
    <w:rsid w:val="006F3FEE"/>
    <w:rsid w:val="006F41D5"/>
    <w:rsid w:val="006F5059"/>
    <w:rsid w:val="006F58EE"/>
    <w:rsid w:val="006F5908"/>
    <w:rsid w:val="006F6406"/>
    <w:rsid w:val="006F74B3"/>
    <w:rsid w:val="006F751C"/>
    <w:rsid w:val="006F78F2"/>
    <w:rsid w:val="0070188B"/>
    <w:rsid w:val="00701E7E"/>
    <w:rsid w:val="007031F3"/>
    <w:rsid w:val="00703204"/>
    <w:rsid w:val="007035E7"/>
    <w:rsid w:val="007038B3"/>
    <w:rsid w:val="00704524"/>
    <w:rsid w:val="00704555"/>
    <w:rsid w:val="007048C5"/>
    <w:rsid w:val="00704E5D"/>
    <w:rsid w:val="007063D9"/>
    <w:rsid w:val="00706971"/>
    <w:rsid w:val="00706EFF"/>
    <w:rsid w:val="0070769E"/>
    <w:rsid w:val="00707AE5"/>
    <w:rsid w:val="007100F7"/>
    <w:rsid w:val="0071167E"/>
    <w:rsid w:val="00711770"/>
    <w:rsid w:val="007117F7"/>
    <w:rsid w:val="00711C2E"/>
    <w:rsid w:val="007120C4"/>
    <w:rsid w:val="00712451"/>
    <w:rsid w:val="007129CB"/>
    <w:rsid w:val="00713728"/>
    <w:rsid w:val="0071403A"/>
    <w:rsid w:val="00714B83"/>
    <w:rsid w:val="0071558D"/>
    <w:rsid w:val="00716543"/>
    <w:rsid w:val="0071767D"/>
    <w:rsid w:val="00717732"/>
    <w:rsid w:val="007177CF"/>
    <w:rsid w:val="00717CB4"/>
    <w:rsid w:val="00717D2D"/>
    <w:rsid w:val="00717ED3"/>
    <w:rsid w:val="00720699"/>
    <w:rsid w:val="00720A07"/>
    <w:rsid w:val="0072117E"/>
    <w:rsid w:val="00722075"/>
    <w:rsid w:val="007221CA"/>
    <w:rsid w:val="007222A2"/>
    <w:rsid w:val="007224C6"/>
    <w:rsid w:val="0072451B"/>
    <w:rsid w:val="00724AC6"/>
    <w:rsid w:val="00724BDC"/>
    <w:rsid w:val="00725303"/>
    <w:rsid w:val="00725B16"/>
    <w:rsid w:val="00726299"/>
    <w:rsid w:val="0072668C"/>
    <w:rsid w:val="00726BA5"/>
    <w:rsid w:val="00726C18"/>
    <w:rsid w:val="0072743C"/>
    <w:rsid w:val="00727940"/>
    <w:rsid w:val="00727D22"/>
    <w:rsid w:val="00727D63"/>
    <w:rsid w:val="00727E02"/>
    <w:rsid w:val="00727FD3"/>
    <w:rsid w:val="00730D24"/>
    <w:rsid w:val="00732427"/>
    <w:rsid w:val="0073441E"/>
    <w:rsid w:val="007347B7"/>
    <w:rsid w:val="00734A17"/>
    <w:rsid w:val="00734B2D"/>
    <w:rsid w:val="00734E7A"/>
    <w:rsid w:val="00735350"/>
    <w:rsid w:val="007358A8"/>
    <w:rsid w:val="00735E41"/>
    <w:rsid w:val="007363B6"/>
    <w:rsid w:val="00736598"/>
    <w:rsid w:val="007371A4"/>
    <w:rsid w:val="0073734A"/>
    <w:rsid w:val="007374DB"/>
    <w:rsid w:val="00737A20"/>
    <w:rsid w:val="00740A29"/>
    <w:rsid w:val="007418D3"/>
    <w:rsid w:val="00741C65"/>
    <w:rsid w:val="00742042"/>
    <w:rsid w:val="007429E5"/>
    <w:rsid w:val="00742A0A"/>
    <w:rsid w:val="00742D7E"/>
    <w:rsid w:val="0074327A"/>
    <w:rsid w:val="00743C70"/>
    <w:rsid w:val="00744191"/>
    <w:rsid w:val="00744518"/>
    <w:rsid w:val="007447C2"/>
    <w:rsid w:val="00744FF6"/>
    <w:rsid w:val="00745213"/>
    <w:rsid w:val="007460D9"/>
    <w:rsid w:val="00746695"/>
    <w:rsid w:val="00746863"/>
    <w:rsid w:val="00746FB9"/>
    <w:rsid w:val="00747910"/>
    <w:rsid w:val="0075021B"/>
    <w:rsid w:val="007505C9"/>
    <w:rsid w:val="00750786"/>
    <w:rsid w:val="00750C9E"/>
    <w:rsid w:val="00750CD0"/>
    <w:rsid w:val="007514DC"/>
    <w:rsid w:val="00751522"/>
    <w:rsid w:val="00752096"/>
    <w:rsid w:val="0075257D"/>
    <w:rsid w:val="00752A3C"/>
    <w:rsid w:val="00752BA3"/>
    <w:rsid w:val="0075323F"/>
    <w:rsid w:val="00753898"/>
    <w:rsid w:val="007540FB"/>
    <w:rsid w:val="007541D6"/>
    <w:rsid w:val="00754325"/>
    <w:rsid w:val="00754BD1"/>
    <w:rsid w:val="00754C76"/>
    <w:rsid w:val="00754D3E"/>
    <w:rsid w:val="00755222"/>
    <w:rsid w:val="00756B65"/>
    <w:rsid w:val="00757872"/>
    <w:rsid w:val="007601AE"/>
    <w:rsid w:val="0076020E"/>
    <w:rsid w:val="00760A6A"/>
    <w:rsid w:val="007615D6"/>
    <w:rsid w:val="00761660"/>
    <w:rsid w:val="007618A2"/>
    <w:rsid w:val="00761E4B"/>
    <w:rsid w:val="0076385A"/>
    <w:rsid w:val="00763E64"/>
    <w:rsid w:val="007640FB"/>
    <w:rsid w:val="007642B4"/>
    <w:rsid w:val="007648FB"/>
    <w:rsid w:val="00764B70"/>
    <w:rsid w:val="00764DC8"/>
    <w:rsid w:val="00765559"/>
    <w:rsid w:val="00765712"/>
    <w:rsid w:val="00766DF7"/>
    <w:rsid w:val="0076741B"/>
    <w:rsid w:val="007676BD"/>
    <w:rsid w:val="00767BB3"/>
    <w:rsid w:val="007706D9"/>
    <w:rsid w:val="007706E1"/>
    <w:rsid w:val="00770908"/>
    <w:rsid w:val="007709AF"/>
    <w:rsid w:val="0077126A"/>
    <w:rsid w:val="0077160D"/>
    <w:rsid w:val="00771683"/>
    <w:rsid w:val="007719BC"/>
    <w:rsid w:val="007724F2"/>
    <w:rsid w:val="007736A3"/>
    <w:rsid w:val="0077389C"/>
    <w:rsid w:val="00773BE6"/>
    <w:rsid w:val="0077570F"/>
    <w:rsid w:val="007761CE"/>
    <w:rsid w:val="0077635B"/>
    <w:rsid w:val="00777FF0"/>
    <w:rsid w:val="00780D4B"/>
    <w:rsid w:val="00780D9D"/>
    <w:rsid w:val="00781B68"/>
    <w:rsid w:val="00782222"/>
    <w:rsid w:val="00782920"/>
    <w:rsid w:val="00782EBA"/>
    <w:rsid w:val="007837C4"/>
    <w:rsid w:val="00783826"/>
    <w:rsid w:val="00783FB3"/>
    <w:rsid w:val="0078462B"/>
    <w:rsid w:val="007848FD"/>
    <w:rsid w:val="00786846"/>
    <w:rsid w:val="00786B20"/>
    <w:rsid w:val="0078712A"/>
    <w:rsid w:val="00787257"/>
    <w:rsid w:val="00787654"/>
    <w:rsid w:val="007876C9"/>
    <w:rsid w:val="00787944"/>
    <w:rsid w:val="00787B92"/>
    <w:rsid w:val="00791C6D"/>
    <w:rsid w:val="00791FDB"/>
    <w:rsid w:val="0079243C"/>
    <w:rsid w:val="00792BF2"/>
    <w:rsid w:val="007934A7"/>
    <w:rsid w:val="00793B26"/>
    <w:rsid w:val="00794379"/>
    <w:rsid w:val="00794800"/>
    <w:rsid w:val="00796AF4"/>
    <w:rsid w:val="00796DA4"/>
    <w:rsid w:val="00796EFC"/>
    <w:rsid w:val="00797851"/>
    <w:rsid w:val="00797C3F"/>
    <w:rsid w:val="007A034F"/>
    <w:rsid w:val="007A061B"/>
    <w:rsid w:val="007A0899"/>
    <w:rsid w:val="007A0902"/>
    <w:rsid w:val="007A0948"/>
    <w:rsid w:val="007A0F39"/>
    <w:rsid w:val="007A1D07"/>
    <w:rsid w:val="007A1EA7"/>
    <w:rsid w:val="007A26E0"/>
    <w:rsid w:val="007A280D"/>
    <w:rsid w:val="007A2925"/>
    <w:rsid w:val="007A2A98"/>
    <w:rsid w:val="007A2F9A"/>
    <w:rsid w:val="007A3CC2"/>
    <w:rsid w:val="007A50CF"/>
    <w:rsid w:val="007A5D41"/>
    <w:rsid w:val="007A666C"/>
    <w:rsid w:val="007A690F"/>
    <w:rsid w:val="007A7B6A"/>
    <w:rsid w:val="007A7EA9"/>
    <w:rsid w:val="007A7F1A"/>
    <w:rsid w:val="007A7FE3"/>
    <w:rsid w:val="007B0324"/>
    <w:rsid w:val="007B054E"/>
    <w:rsid w:val="007B05A1"/>
    <w:rsid w:val="007B0987"/>
    <w:rsid w:val="007B0B87"/>
    <w:rsid w:val="007B0C28"/>
    <w:rsid w:val="007B0EEB"/>
    <w:rsid w:val="007B2DA1"/>
    <w:rsid w:val="007B356F"/>
    <w:rsid w:val="007B3EDA"/>
    <w:rsid w:val="007B3F65"/>
    <w:rsid w:val="007B3F8A"/>
    <w:rsid w:val="007B44CB"/>
    <w:rsid w:val="007B4748"/>
    <w:rsid w:val="007B52F7"/>
    <w:rsid w:val="007B61B1"/>
    <w:rsid w:val="007B61CF"/>
    <w:rsid w:val="007B6446"/>
    <w:rsid w:val="007B6CF8"/>
    <w:rsid w:val="007B6F29"/>
    <w:rsid w:val="007B761E"/>
    <w:rsid w:val="007B77B1"/>
    <w:rsid w:val="007B7A23"/>
    <w:rsid w:val="007C05F6"/>
    <w:rsid w:val="007C070D"/>
    <w:rsid w:val="007C1375"/>
    <w:rsid w:val="007C16FB"/>
    <w:rsid w:val="007C2BB3"/>
    <w:rsid w:val="007C3153"/>
    <w:rsid w:val="007C3D55"/>
    <w:rsid w:val="007C3E92"/>
    <w:rsid w:val="007C48F4"/>
    <w:rsid w:val="007C4F59"/>
    <w:rsid w:val="007C4F73"/>
    <w:rsid w:val="007C54BD"/>
    <w:rsid w:val="007C5677"/>
    <w:rsid w:val="007C5A44"/>
    <w:rsid w:val="007C609B"/>
    <w:rsid w:val="007C6B9C"/>
    <w:rsid w:val="007C7BCD"/>
    <w:rsid w:val="007D0690"/>
    <w:rsid w:val="007D06EC"/>
    <w:rsid w:val="007D25CA"/>
    <w:rsid w:val="007D2EAD"/>
    <w:rsid w:val="007D4874"/>
    <w:rsid w:val="007D4E3D"/>
    <w:rsid w:val="007D57CB"/>
    <w:rsid w:val="007D658F"/>
    <w:rsid w:val="007D669D"/>
    <w:rsid w:val="007D67E8"/>
    <w:rsid w:val="007E0488"/>
    <w:rsid w:val="007E0B2A"/>
    <w:rsid w:val="007E235D"/>
    <w:rsid w:val="007E23A3"/>
    <w:rsid w:val="007E2E67"/>
    <w:rsid w:val="007E3BDF"/>
    <w:rsid w:val="007E3DED"/>
    <w:rsid w:val="007E3F19"/>
    <w:rsid w:val="007E42D4"/>
    <w:rsid w:val="007E455F"/>
    <w:rsid w:val="007E45F2"/>
    <w:rsid w:val="007E49A5"/>
    <w:rsid w:val="007E4DB7"/>
    <w:rsid w:val="007E52BD"/>
    <w:rsid w:val="007E56A8"/>
    <w:rsid w:val="007E6722"/>
    <w:rsid w:val="007E6BD6"/>
    <w:rsid w:val="007E7283"/>
    <w:rsid w:val="007F0768"/>
    <w:rsid w:val="007F0A71"/>
    <w:rsid w:val="007F11D9"/>
    <w:rsid w:val="007F17ED"/>
    <w:rsid w:val="007F1A72"/>
    <w:rsid w:val="007F216B"/>
    <w:rsid w:val="007F2DF3"/>
    <w:rsid w:val="007F3223"/>
    <w:rsid w:val="007F39D4"/>
    <w:rsid w:val="007F6214"/>
    <w:rsid w:val="007F6B04"/>
    <w:rsid w:val="007F767F"/>
    <w:rsid w:val="007F7CC5"/>
    <w:rsid w:val="007F7CEF"/>
    <w:rsid w:val="007F7EBC"/>
    <w:rsid w:val="008026EB"/>
    <w:rsid w:val="0080384E"/>
    <w:rsid w:val="00803C22"/>
    <w:rsid w:val="00803F20"/>
    <w:rsid w:val="00804015"/>
    <w:rsid w:val="00804040"/>
    <w:rsid w:val="00804319"/>
    <w:rsid w:val="00804966"/>
    <w:rsid w:val="00805AD1"/>
    <w:rsid w:val="008063B1"/>
    <w:rsid w:val="00806648"/>
    <w:rsid w:val="00806B60"/>
    <w:rsid w:val="00806FD0"/>
    <w:rsid w:val="00807514"/>
    <w:rsid w:val="008076FA"/>
    <w:rsid w:val="00807A8E"/>
    <w:rsid w:val="0081135F"/>
    <w:rsid w:val="0081232C"/>
    <w:rsid w:val="0081280F"/>
    <w:rsid w:val="008128E1"/>
    <w:rsid w:val="008144C3"/>
    <w:rsid w:val="00814A24"/>
    <w:rsid w:val="00815398"/>
    <w:rsid w:val="00815479"/>
    <w:rsid w:val="008160DC"/>
    <w:rsid w:val="0081688E"/>
    <w:rsid w:val="008168A9"/>
    <w:rsid w:val="00816E80"/>
    <w:rsid w:val="008176E7"/>
    <w:rsid w:val="00820809"/>
    <w:rsid w:val="00821599"/>
    <w:rsid w:val="008215A5"/>
    <w:rsid w:val="00821783"/>
    <w:rsid w:val="00821959"/>
    <w:rsid w:val="00821AD0"/>
    <w:rsid w:val="00822EF9"/>
    <w:rsid w:val="008230BA"/>
    <w:rsid w:val="008232C7"/>
    <w:rsid w:val="008236E5"/>
    <w:rsid w:val="00823A2F"/>
    <w:rsid w:val="00824388"/>
    <w:rsid w:val="0082465F"/>
    <w:rsid w:val="00824B78"/>
    <w:rsid w:val="00824BE3"/>
    <w:rsid w:val="00824E55"/>
    <w:rsid w:val="00824E8D"/>
    <w:rsid w:val="00824FEA"/>
    <w:rsid w:val="00825193"/>
    <w:rsid w:val="00825B74"/>
    <w:rsid w:val="00825DBE"/>
    <w:rsid w:val="008265F8"/>
    <w:rsid w:val="008268C9"/>
    <w:rsid w:val="00826D08"/>
    <w:rsid w:val="0082715B"/>
    <w:rsid w:val="00827B29"/>
    <w:rsid w:val="00827C2C"/>
    <w:rsid w:val="00827C65"/>
    <w:rsid w:val="00827E18"/>
    <w:rsid w:val="0083108B"/>
    <w:rsid w:val="00831170"/>
    <w:rsid w:val="0083137D"/>
    <w:rsid w:val="00831A58"/>
    <w:rsid w:val="00831C2E"/>
    <w:rsid w:val="008324F1"/>
    <w:rsid w:val="008326D4"/>
    <w:rsid w:val="00832CD5"/>
    <w:rsid w:val="0083338B"/>
    <w:rsid w:val="0083351B"/>
    <w:rsid w:val="00833A52"/>
    <w:rsid w:val="008343A7"/>
    <w:rsid w:val="0083462D"/>
    <w:rsid w:val="008350F4"/>
    <w:rsid w:val="00836B85"/>
    <w:rsid w:val="00836EAF"/>
    <w:rsid w:val="00837B4C"/>
    <w:rsid w:val="00837B52"/>
    <w:rsid w:val="00840CB7"/>
    <w:rsid w:val="00841E91"/>
    <w:rsid w:val="008423D8"/>
    <w:rsid w:val="0084307D"/>
    <w:rsid w:val="008434A7"/>
    <w:rsid w:val="00843731"/>
    <w:rsid w:val="00843CA0"/>
    <w:rsid w:val="0084477A"/>
    <w:rsid w:val="008470A4"/>
    <w:rsid w:val="00847248"/>
    <w:rsid w:val="00847FD8"/>
    <w:rsid w:val="008504A8"/>
    <w:rsid w:val="0085116B"/>
    <w:rsid w:val="008511A2"/>
    <w:rsid w:val="00851499"/>
    <w:rsid w:val="008517E8"/>
    <w:rsid w:val="00851E61"/>
    <w:rsid w:val="008522B8"/>
    <w:rsid w:val="008528FC"/>
    <w:rsid w:val="008534ED"/>
    <w:rsid w:val="00853563"/>
    <w:rsid w:val="008538B7"/>
    <w:rsid w:val="00854271"/>
    <w:rsid w:val="0085435C"/>
    <w:rsid w:val="00854955"/>
    <w:rsid w:val="00854FEC"/>
    <w:rsid w:val="00856034"/>
    <w:rsid w:val="00856367"/>
    <w:rsid w:val="0085637D"/>
    <w:rsid w:val="00856AE8"/>
    <w:rsid w:val="00856E37"/>
    <w:rsid w:val="00857AA6"/>
    <w:rsid w:val="00860393"/>
    <w:rsid w:val="0086087A"/>
    <w:rsid w:val="008610F3"/>
    <w:rsid w:val="008613AC"/>
    <w:rsid w:val="008617C3"/>
    <w:rsid w:val="008617D4"/>
    <w:rsid w:val="00861E77"/>
    <w:rsid w:val="00862182"/>
    <w:rsid w:val="00862228"/>
    <w:rsid w:val="008624AB"/>
    <w:rsid w:val="00862B13"/>
    <w:rsid w:val="00862B69"/>
    <w:rsid w:val="00862F88"/>
    <w:rsid w:val="008630FF"/>
    <w:rsid w:val="00863926"/>
    <w:rsid w:val="008642B0"/>
    <w:rsid w:val="00866656"/>
    <w:rsid w:val="00866EAB"/>
    <w:rsid w:val="00867713"/>
    <w:rsid w:val="008712AB"/>
    <w:rsid w:val="0087208B"/>
    <w:rsid w:val="008728B2"/>
    <w:rsid w:val="00872E53"/>
    <w:rsid w:val="00872FB5"/>
    <w:rsid w:val="00873CF3"/>
    <w:rsid w:val="00873F85"/>
    <w:rsid w:val="00874796"/>
    <w:rsid w:val="0087485F"/>
    <w:rsid w:val="0087507D"/>
    <w:rsid w:val="00875A09"/>
    <w:rsid w:val="00875F4B"/>
    <w:rsid w:val="00876908"/>
    <w:rsid w:val="00877CB5"/>
    <w:rsid w:val="00880C5B"/>
    <w:rsid w:val="0088130A"/>
    <w:rsid w:val="008825A5"/>
    <w:rsid w:val="008835D2"/>
    <w:rsid w:val="0088448E"/>
    <w:rsid w:val="00884DE4"/>
    <w:rsid w:val="0088579B"/>
    <w:rsid w:val="0088628D"/>
    <w:rsid w:val="008863D1"/>
    <w:rsid w:val="00886CBB"/>
    <w:rsid w:val="00886F65"/>
    <w:rsid w:val="00887588"/>
    <w:rsid w:val="008875C6"/>
    <w:rsid w:val="00887873"/>
    <w:rsid w:val="00890016"/>
    <w:rsid w:val="008936DF"/>
    <w:rsid w:val="00893743"/>
    <w:rsid w:val="00893EE0"/>
    <w:rsid w:val="008940B7"/>
    <w:rsid w:val="008940B9"/>
    <w:rsid w:val="0089486B"/>
    <w:rsid w:val="00894A2D"/>
    <w:rsid w:val="00895019"/>
    <w:rsid w:val="008957FC"/>
    <w:rsid w:val="00895939"/>
    <w:rsid w:val="00896960"/>
    <w:rsid w:val="0089697A"/>
    <w:rsid w:val="00896E93"/>
    <w:rsid w:val="0089774E"/>
    <w:rsid w:val="00897943"/>
    <w:rsid w:val="00897C4A"/>
    <w:rsid w:val="008A0536"/>
    <w:rsid w:val="008A14F6"/>
    <w:rsid w:val="008A2893"/>
    <w:rsid w:val="008A2E53"/>
    <w:rsid w:val="008A36D5"/>
    <w:rsid w:val="008A37E2"/>
    <w:rsid w:val="008A394A"/>
    <w:rsid w:val="008A3B3F"/>
    <w:rsid w:val="008A461B"/>
    <w:rsid w:val="008A51A9"/>
    <w:rsid w:val="008A53CE"/>
    <w:rsid w:val="008A55D0"/>
    <w:rsid w:val="008A600C"/>
    <w:rsid w:val="008A7059"/>
    <w:rsid w:val="008A733D"/>
    <w:rsid w:val="008A7AB3"/>
    <w:rsid w:val="008A7E26"/>
    <w:rsid w:val="008B0632"/>
    <w:rsid w:val="008B097B"/>
    <w:rsid w:val="008B1C80"/>
    <w:rsid w:val="008B2191"/>
    <w:rsid w:val="008B3242"/>
    <w:rsid w:val="008B3509"/>
    <w:rsid w:val="008B3C04"/>
    <w:rsid w:val="008B3C4B"/>
    <w:rsid w:val="008B3D7E"/>
    <w:rsid w:val="008B6DE5"/>
    <w:rsid w:val="008C044A"/>
    <w:rsid w:val="008C0485"/>
    <w:rsid w:val="008C1760"/>
    <w:rsid w:val="008C282B"/>
    <w:rsid w:val="008C2CA7"/>
    <w:rsid w:val="008C3644"/>
    <w:rsid w:val="008C4151"/>
    <w:rsid w:val="008C4EC3"/>
    <w:rsid w:val="008C58C8"/>
    <w:rsid w:val="008C62CA"/>
    <w:rsid w:val="008C64B2"/>
    <w:rsid w:val="008C705F"/>
    <w:rsid w:val="008C7A41"/>
    <w:rsid w:val="008D0590"/>
    <w:rsid w:val="008D071E"/>
    <w:rsid w:val="008D0D5A"/>
    <w:rsid w:val="008D0FC8"/>
    <w:rsid w:val="008D1C51"/>
    <w:rsid w:val="008D2281"/>
    <w:rsid w:val="008D25A1"/>
    <w:rsid w:val="008D26AF"/>
    <w:rsid w:val="008D2E2B"/>
    <w:rsid w:val="008D37B6"/>
    <w:rsid w:val="008D3BFF"/>
    <w:rsid w:val="008D4391"/>
    <w:rsid w:val="008D4586"/>
    <w:rsid w:val="008D49E0"/>
    <w:rsid w:val="008D5146"/>
    <w:rsid w:val="008D5834"/>
    <w:rsid w:val="008D652E"/>
    <w:rsid w:val="008D7207"/>
    <w:rsid w:val="008D75E3"/>
    <w:rsid w:val="008E013F"/>
    <w:rsid w:val="008E0307"/>
    <w:rsid w:val="008E108E"/>
    <w:rsid w:val="008E15CF"/>
    <w:rsid w:val="008E16F0"/>
    <w:rsid w:val="008E1C3C"/>
    <w:rsid w:val="008E1C51"/>
    <w:rsid w:val="008E38C2"/>
    <w:rsid w:val="008E4124"/>
    <w:rsid w:val="008E4602"/>
    <w:rsid w:val="008E4B2B"/>
    <w:rsid w:val="008E4B89"/>
    <w:rsid w:val="008E54CB"/>
    <w:rsid w:val="008E5E72"/>
    <w:rsid w:val="008E644C"/>
    <w:rsid w:val="008E65CA"/>
    <w:rsid w:val="008E6D3B"/>
    <w:rsid w:val="008E6FAB"/>
    <w:rsid w:val="008E714D"/>
    <w:rsid w:val="008E795C"/>
    <w:rsid w:val="008E7A9B"/>
    <w:rsid w:val="008F0AD2"/>
    <w:rsid w:val="008F12E3"/>
    <w:rsid w:val="008F1405"/>
    <w:rsid w:val="008F1B71"/>
    <w:rsid w:val="008F1BE6"/>
    <w:rsid w:val="008F1E7F"/>
    <w:rsid w:val="008F232E"/>
    <w:rsid w:val="008F33A5"/>
    <w:rsid w:val="008F3A67"/>
    <w:rsid w:val="008F4450"/>
    <w:rsid w:val="008F4B50"/>
    <w:rsid w:val="008F50F8"/>
    <w:rsid w:val="008F65FC"/>
    <w:rsid w:val="008F6875"/>
    <w:rsid w:val="008F6984"/>
    <w:rsid w:val="008F6AE8"/>
    <w:rsid w:val="0090003E"/>
    <w:rsid w:val="00900B53"/>
    <w:rsid w:val="0090115B"/>
    <w:rsid w:val="00901625"/>
    <w:rsid w:val="00902284"/>
    <w:rsid w:val="009027F1"/>
    <w:rsid w:val="00902F11"/>
    <w:rsid w:val="00903BF0"/>
    <w:rsid w:val="00903DB5"/>
    <w:rsid w:val="009054EB"/>
    <w:rsid w:val="009061AC"/>
    <w:rsid w:val="00906411"/>
    <w:rsid w:val="009064E4"/>
    <w:rsid w:val="009067D5"/>
    <w:rsid w:val="00906A47"/>
    <w:rsid w:val="009071EE"/>
    <w:rsid w:val="009075FF"/>
    <w:rsid w:val="00910245"/>
    <w:rsid w:val="009116A7"/>
    <w:rsid w:val="00911DDC"/>
    <w:rsid w:val="009124F9"/>
    <w:rsid w:val="0091252F"/>
    <w:rsid w:val="0091290A"/>
    <w:rsid w:val="00912D9F"/>
    <w:rsid w:val="0091340A"/>
    <w:rsid w:val="00913F25"/>
    <w:rsid w:val="0091410B"/>
    <w:rsid w:val="0091464F"/>
    <w:rsid w:val="009154A6"/>
    <w:rsid w:val="00915DAA"/>
    <w:rsid w:val="00915E47"/>
    <w:rsid w:val="009170F3"/>
    <w:rsid w:val="00917388"/>
    <w:rsid w:val="0092010E"/>
    <w:rsid w:val="0092031E"/>
    <w:rsid w:val="00920BC5"/>
    <w:rsid w:val="00920D89"/>
    <w:rsid w:val="00920DB3"/>
    <w:rsid w:val="009210C0"/>
    <w:rsid w:val="00921CE3"/>
    <w:rsid w:val="009229DB"/>
    <w:rsid w:val="00922F94"/>
    <w:rsid w:val="0092379C"/>
    <w:rsid w:val="009238A9"/>
    <w:rsid w:val="009240C2"/>
    <w:rsid w:val="0092487A"/>
    <w:rsid w:val="00924A19"/>
    <w:rsid w:val="00924EEC"/>
    <w:rsid w:val="00925175"/>
    <w:rsid w:val="00925873"/>
    <w:rsid w:val="009258BB"/>
    <w:rsid w:val="00926AD0"/>
    <w:rsid w:val="0092718F"/>
    <w:rsid w:val="00927D00"/>
    <w:rsid w:val="009306BA"/>
    <w:rsid w:val="0093096D"/>
    <w:rsid w:val="00930C62"/>
    <w:rsid w:val="0093112A"/>
    <w:rsid w:val="00931FB5"/>
    <w:rsid w:val="00931FDD"/>
    <w:rsid w:val="009323DF"/>
    <w:rsid w:val="00932876"/>
    <w:rsid w:val="00933C88"/>
    <w:rsid w:val="00934D0B"/>
    <w:rsid w:val="00935458"/>
    <w:rsid w:val="00935527"/>
    <w:rsid w:val="0093613B"/>
    <w:rsid w:val="009369B4"/>
    <w:rsid w:val="00937023"/>
    <w:rsid w:val="009374E1"/>
    <w:rsid w:val="00937704"/>
    <w:rsid w:val="00937EC7"/>
    <w:rsid w:val="009408C8"/>
    <w:rsid w:val="009413FF"/>
    <w:rsid w:val="00941618"/>
    <w:rsid w:val="00941F2E"/>
    <w:rsid w:val="0094206B"/>
    <w:rsid w:val="00942D25"/>
    <w:rsid w:val="0094314A"/>
    <w:rsid w:val="0094330D"/>
    <w:rsid w:val="0094512A"/>
    <w:rsid w:val="00945F8A"/>
    <w:rsid w:val="00947206"/>
    <w:rsid w:val="00947E37"/>
    <w:rsid w:val="00950342"/>
    <w:rsid w:val="0095129A"/>
    <w:rsid w:val="00951760"/>
    <w:rsid w:val="00951BFB"/>
    <w:rsid w:val="00951C24"/>
    <w:rsid w:val="0095355D"/>
    <w:rsid w:val="00953C34"/>
    <w:rsid w:val="00955436"/>
    <w:rsid w:val="00956050"/>
    <w:rsid w:val="009561E0"/>
    <w:rsid w:val="0095695A"/>
    <w:rsid w:val="009569FE"/>
    <w:rsid w:val="009607B1"/>
    <w:rsid w:val="009613D1"/>
    <w:rsid w:val="00961EBA"/>
    <w:rsid w:val="00962550"/>
    <w:rsid w:val="0096297B"/>
    <w:rsid w:val="00962D68"/>
    <w:rsid w:val="00962EE2"/>
    <w:rsid w:val="00963F0D"/>
    <w:rsid w:val="00964DF0"/>
    <w:rsid w:val="00965512"/>
    <w:rsid w:val="00965693"/>
    <w:rsid w:val="00965EAC"/>
    <w:rsid w:val="00966265"/>
    <w:rsid w:val="00966E50"/>
    <w:rsid w:val="00967169"/>
    <w:rsid w:val="00970244"/>
    <w:rsid w:val="0097028B"/>
    <w:rsid w:val="009702B0"/>
    <w:rsid w:val="009711F8"/>
    <w:rsid w:val="0097197D"/>
    <w:rsid w:val="009721CE"/>
    <w:rsid w:val="00972A39"/>
    <w:rsid w:val="00972B62"/>
    <w:rsid w:val="00973BBF"/>
    <w:rsid w:val="00973F7B"/>
    <w:rsid w:val="00974CB3"/>
    <w:rsid w:val="00975D9A"/>
    <w:rsid w:val="00975DCD"/>
    <w:rsid w:val="00975E22"/>
    <w:rsid w:val="00975F16"/>
    <w:rsid w:val="009761E8"/>
    <w:rsid w:val="0097667D"/>
    <w:rsid w:val="00976885"/>
    <w:rsid w:val="009770F0"/>
    <w:rsid w:val="0097721A"/>
    <w:rsid w:val="00977701"/>
    <w:rsid w:val="0098143B"/>
    <w:rsid w:val="0098164C"/>
    <w:rsid w:val="00981B5E"/>
    <w:rsid w:val="0098234E"/>
    <w:rsid w:val="00982625"/>
    <w:rsid w:val="00982A86"/>
    <w:rsid w:val="00982AB1"/>
    <w:rsid w:val="00982D8B"/>
    <w:rsid w:val="009831DA"/>
    <w:rsid w:val="0098348D"/>
    <w:rsid w:val="0098350F"/>
    <w:rsid w:val="00983E54"/>
    <w:rsid w:val="009844BD"/>
    <w:rsid w:val="009849AA"/>
    <w:rsid w:val="0098507E"/>
    <w:rsid w:val="00985403"/>
    <w:rsid w:val="00985A77"/>
    <w:rsid w:val="0098647C"/>
    <w:rsid w:val="009866C6"/>
    <w:rsid w:val="00986F95"/>
    <w:rsid w:val="00987F38"/>
    <w:rsid w:val="00990062"/>
    <w:rsid w:val="009912D1"/>
    <w:rsid w:val="009918E1"/>
    <w:rsid w:val="009936F4"/>
    <w:rsid w:val="00993CBF"/>
    <w:rsid w:val="0099425D"/>
    <w:rsid w:val="00994E4B"/>
    <w:rsid w:val="00994F99"/>
    <w:rsid w:val="0099514A"/>
    <w:rsid w:val="00995463"/>
    <w:rsid w:val="009954FC"/>
    <w:rsid w:val="00995697"/>
    <w:rsid w:val="0099696C"/>
    <w:rsid w:val="00996D91"/>
    <w:rsid w:val="009A0087"/>
    <w:rsid w:val="009A0E57"/>
    <w:rsid w:val="009A11D2"/>
    <w:rsid w:val="009A15E2"/>
    <w:rsid w:val="009A1B52"/>
    <w:rsid w:val="009A1BE6"/>
    <w:rsid w:val="009A2336"/>
    <w:rsid w:val="009A2404"/>
    <w:rsid w:val="009A36F4"/>
    <w:rsid w:val="009A3BC8"/>
    <w:rsid w:val="009A3D2E"/>
    <w:rsid w:val="009A3D59"/>
    <w:rsid w:val="009A3DB1"/>
    <w:rsid w:val="009A46EC"/>
    <w:rsid w:val="009A5203"/>
    <w:rsid w:val="009A529E"/>
    <w:rsid w:val="009A5473"/>
    <w:rsid w:val="009A5B27"/>
    <w:rsid w:val="009A694D"/>
    <w:rsid w:val="009A6AEB"/>
    <w:rsid w:val="009A75DD"/>
    <w:rsid w:val="009A75E5"/>
    <w:rsid w:val="009A77C3"/>
    <w:rsid w:val="009B005A"/>
    <w:rsid w:val="009B008C"/>
    <w:rsid w:val="009B0C5C"/>
    <w:rsid w:val="009B0D16"/>
    <w:rsid w:val="009B0FB5"/>
    <w:rsid w:val="009B183D"/>
    <w:rsid w:val="009B2497"/>
    <w:rsid w:val="009B26CA"/>
    <w:rsid w:val="009B2BD4"/>
    <w:rsid w:val="009B2E50"/>
    <w:rsid w:val="009B31D6"/>
    <w:rsid w:val="009B3C60"/>
    <w:rsid w:val="009B4564"/>
    <w:rsid w:val="009B4632"/>
    <w:rsid w:val="009B4772"/>
    <w:rsid w:val="009B57CC"/>
    <w:rsid w:val="009B59F2"/>
    <w:rsid w:val="009B7E18"/>
    <w:rsid w:val="009C082B"/>
    <w:rsid w:val="009C1040"/>
    <w:rsid w:val="009C16F0"/>
    <w:rsid w:val="009C18F3"/>
    <w:rsid w:val="009C216F"/>
    <w:rsid w:val="009C27AF"/>
    <w:rsid w:val="009C2CF8"/>
    <w:rsid w:val="009C30DE"/>
    <w:rsid w:val="009C3D38"/>
    <w:rsid w:val="009C42B6"/>
    <w:rsid w:val="009C4CF3"/>
    <w:rsid w:val="009C65C8"/>
    <w:rsid w:val="009C70DC"/>
    <w:rsid w:val="009C7C76"/>
    <w:rsid w:val="009D0444"/>
    <w:rsid w:val="009D128D"/>
    <w:rsid w:val="009D1CE6"/>
    <w:rsid w:val="009D24BE"/>
    <w:rsid w:val="009D280E"/>
    <w:rsid w:val="009D2E6F"/>
    <w:rsid w:val="009D5766"/>
    <w:rsid w:val="009D5C65"/>
    <w:rsid w:val="009D5E98"/>
    <w:rsid w:val="009D5F3A"/>
    <w:rsid w:val="009D6A48"/>
    <w:rsid w:val="009D6B1C"/>
    <w:rsid w:val="009D7482"/>
    <w:rsid w:val="009D7864"/>
    <w:rsid w:val="009D7EB0"/>
    <w:rsid w:val="009E0DDC"/>
    <w:rsid w:val="009E1156"/>
    <w:rsid w:val="009E1CBC"/>
    <w:rsid w:val="009E1D13"/>
    <w:rsid w:val="009E1F12"/>
    <w:rsid w:val="009E242B"/>
    <w:rsid w:val="009E315C"/>
    <w:rsid w:val="009E37E2"/>
    <w:rsid w:val="009E46F6"/>
    <w:rsid w:val="009E4A0C"/>
    <w:rsid w:val="009E4AB2"/>
    <w:rsid w:val="009E50F3"/>
    <w:rsid w:val="009E52F0"/>
    <w:rsid w:val="009E5410"/>
    <w:rsid w:val="009E5891"/>
    <w:rsid w:val="009E5CF3"/>
    <w:rsid w:val="009E5FDA"/>
    <w:rsid w:val="009E684F"/>
    <w:rsid w:val="009E69E0"/>
    <w:rsid w:val="009E6FD7"/>
    <w:rsid w:val="009E7201"/>
    <w:rsid w:val="009E7591"/>
    <w:rsid w:val="009E7704"/>
    <w:rsid w:val="009E7A97"/>
    <w:rsid w:val="009F068F"/>
    <w:rsid w:val="009F0765"/>
    <w:rsid w:val="009F0DFC"/>
    <w:rsid w:val="009F1083"/>
    <w:rsid w:val="009F125F"/>
    <w:rsid w:val="009F13D9"/>
    <w:rsid w:val="009F1EF6"/>
    <w:rsid w:val="009F1F67"/>
    <w:rsid w:val="009F2091"/>
    <w:rsid w:val="009F29F6"/>
    <w:rsid w:val="009F2B81"/>
    <w:rsid w:val="009F3495"/>
    <w:rsid w:val="009F38DC"/>
    <w:rsid w:val="009F4494"/>
    <w:rsid w:val="009F4557"/>
    <w:rsid w:val="009F51D4"/>
    <w:rsid w:val="009F52B1"/>
    <w:rsid w:val="009F5767"/>
    <w:rsid w:val="009F58DF"/>
    <w:rsid w:val="009F6860"/>
    <w:rsid w:val="009F6DBD"/>
    <w:rsid w:val="009F7B6B"/>
    <w:rsid w:val="00A023F9"/>
    <w:rsid w:val="00A0243E"/>
    <w:rsid w:val="00A0416D"/>
    <w:rsid w:val="00A04B33"/>
    <w:rsid w:val="00A06134"/>
    <w:rsid w:val="00A06BC1"/>
    <w:rsid w:val="00A0747D"/>
    <w:rsid w:val="00A07541"/>
    <w:rsid w:val="00A10D71"/>
    <w:rsid w:val="00A113B7"/>
    <w:rsid w:val="00A123F1"/>
    <w:rsid w:val="00A13064"/>
    <w:rsid w:val="00A13267"/>
    <w:rsid w:val="00A132A7"/>
    <w:rsid w:val="00A13871"/>
    <w:rsid w:val="00A13DE6"/>
    <w:rsid w:val="00A14085"/>
    <w:rsid w:val="00A15528"/>
    <w:rsid w:val="00A15A34"/>
    <w:rsid w:val="00A15A7E"/>
    <w:rsid w:val="00A15FFB"/>
    <w:rsid w:val="00A1636E"/>
    <w:rsid w:val="00A174FA"/>
    <w:rsid w:val="00A17590"/>
    <w:rsid w:val="00A17A3E"/>
    <w:rsid w:val="00A17A59"/>
    <w:rsid w:val="00A2045A"/>
    <w:rsid w:val="00A20575"/>
    <w:rsid w:val="00A216CF"/>
    <w:rsid w:val="00A21E29"/>
    <w:rsid w:val="00A220D2"/>
    <w:rsid w:val="00A2219E"/>
    <w:rsid w:val="00A22BCE"/>
    <w:rsid w:val="00A235A8"/>
    <w:rsid w:val="00A242D1"/>
    <w:rsid w:val="00A24F28"/>
    <w:rsid w:val="00A255A6"/>
    <w:rsid w:val="00A25D14"/>
    <w:rsid w:val="00A269F9"/>
    <w:rsid w:val="00A26E26"/>
    <w:rsid w:val="00A270D3"/>
    <w:rsid w:val="00A271FF"/>
    <w:rsid w:val="00A2765F"/>
    <w:rsid w:val="00A30981"/>
    <w:rsid w:val="00A30C99"/>
    <w:rsid w:val="00A33A68"/>
    <w:rsid w:val="00A33ECF"/>
    <w:rsid w:val="00A34B27"/>
    <w:rsid w:val="00A34DBC"/>
    <w:rsid w:val="00A35582"/>
    <w:rsid w:val="00A3642F"/>
    <w:rsid w:val="00A3649D"/>
    <w:rsid w:val="00A3676D"/>
    <w:rsid w:val="00A36E4D"/>
    <w:rsid w:val="00A37160"/>
    <w:rsid w:val="00A37CC5"/>
    <w:rsid w:val="00A40447"/>
    <w:rsid w:val="00A42434"/>
    <w:rsid w:val="00A425BA"/>
    <w:rsid w:val="00A444EB"/>
    <w:rsid w:val="00A44863"/>
    <w:rsid w:val="00A4617B"/>
    <w:rsid w:val="00A468CA"/>
    <w:rsid w:val="00A47448"/>
    <w:rsid w:val="00A478F6"/>
    <w:rsid w:val="00A47C96"/>
    <w:rsid w:val="00A501D1"/>
    <w:rsid w:val="00A5045D"/>
    <w:rsid w:val="00A506C6"/>
    <w:rsid w:val="00A50ADB"/>
    <w:rsid w:val="00A516ED"/>
    <w:rsid w:val="00A518EB"/>
    <w:rsid w:val="00A51A2D"/>
    <w:rsid w:val="00A51A6B"/>
    <w:rsid w:val="00A52DFC"/>
    <w:rsid w:val="00A532E7"/>
    <w:rsid w:val="00A53802"/>
    <w:rsid w:val="00A5391A"/>
    <w:rsid w:val="00A53B10"/>
    <w:rsid w:val="00A53F69"/>
    <w:rsid w:val="00A53FE1"/>
    <w:rsid w:val="00A547F1"/>
    <w:rsid w:val="00A54CB8"/>
    <w:rsid w:val="00A55A00"/>
    <w:rsid w:val="00A55F26"/>
    <w:rsid w:val="00A5664F"/>
    <w:rsid w:val="00A56B42"/>
    <w:rsid w:val="00A57A38"/>
    <w:rsid w:val="00A57CE7"/>
    <w:rsid w:val="00A60D4E"/>
    <w:rsid w:val="00A60DDA"/>
    <w:rsid w:val="00A61102"/>
    <w:rsid w:val="00A61856"/>
    <w:rsid w:val="00A62008"/>
    <w:rsid w:val="00A62680"/>
    <w:rsid w:val="00A62807"/>
    <w:rsid w:val="00A62B07"/>
    <w:rsid w:val="00A62B94"/>
    <w:rsid w:val="00A62DFB"/>
    <w:rsid w:val="00A62EB1"/>
    <w:rsid w:val="00A630F0"/>
    <w:rsid w:val="00A6318D"/>
    <w:rsid w:val="00A63621"/>
    <w:rsid w:val="00A63D41"/>
    <w:rsid w:val="00A64100"/>
    <w:rsid w:val="00A648AD"/>
    <w:rsid w:val="00A65063"/>
    <w:rsid w:val="00A65107"/>
    <w:rsid w:val="00A6613F"/>
    <w:rsid w:val="00A666D8"/>
    <w:rsid w:val="00A66780"/>
    <w:rsid w:val="00A66A5D"/>
    <w:rsid w:val="00A6725F"/>
    <w:rsid w:val="00A67D05"/>
    <w:rsid w:val="00A7173F"/>
    <w:rsid w:val="00A71954"/>
    <w:rsid w:val="00A7262B"/>
    <w:rsid w:val="00A73474"/>
    <w:rsid w:val="00A73E24"/>
    <w:rsid w:val="00A764AC"/>
    <w:rsid w:val="00A7670F"/>
    <w:rsid w:val="00A76BEB"/>
    <w:rsid w:val="00A76E9D"/>
    <w:rsid w:val="00A777E7"/>
    <w:rsid w:val="00A7795D"/>
    <w:rsid w:val="00A77C21"/>
    <w:rsid w:val="00A77E8D"/>
    <w:rsid w:val="00A802AE"/>
    <w:rsid w:val="00A8043C"/>
    <w:rsid w:val="00A80663"/>
    <w:rsid w:val="00A80986"/>
    <w:rsid w:val="00A80F3F"/>
    <w:rsid w:val="00A8120F"/>
    <w:rsid w:val="00A8130E"/>
    <w:rsid w:val="00A813D8"/>
    <w:rsid w:val="00A816FB"/>
    <w:rsid w:val="00A81C48"/>
    <w:rsid w:val="00A82465"/>
    <w:rsid w:val="00A824E6"/>
    <w:rsid w:val="00A83C20"/>
    <w:rsid w:val="00A83C5A"/>
    <w:rsid w:val="00A84788"/>
    <w:rsid w:val="00A84D03"/>
    <w:rsid w:val="00A84DC0"/>
    <w:rsid w:val="00A84DCB"/>
    <w:rsid w:val="00A84E44"/>
    <w:rsid w:val="00A84F7E"/>
    <w:rsid w:val="00A85333"/>
    <w:rsid w:val="00A85405"/>
    <w:rsid w:val="00A8622A"/>
    <w:rsid w:val="00A8664A"/>
    <w:rsid w:val="00A86931"/>
    <w:rsid w:val="00A8695E"/>
    <w:rsid w:val="00A86F38"/>
    <w:rsid w:val="00A87C90"/>
    <w:rsid w:val="00A90429"/>
    <w:rsid w:val="00A90F20"/>
    <w:rsid w:val="00A918F6"/>
    <w:rsid w:val="00A91964"/>
    <w:rsid w:val="00A92DAD"/>
    <w:rsid w:val="00A93201"/>
    <w:rsid w:val="00A9336A"/>
    <w:rsid w:val="00A9336C"/>
    <w:rsid w:val="00A935CF"/>
    <w:rsid w:val="00A942B3"/>
    <w:rsid w:val="00A94402"/>
    <w:rsid w:val="00A94957"/>
    <w:rsid w:val="00A95062"/>
    <w:rsid w:val="00A96947"/>
    <w:rsid w:val="00A970F2"/>
    <w:rsid w:val="00A97932"/>
    <w:rsid w:val="00A97B9C"/>
    <w:rsid w:val="00AA11B0"/>
    <w:rsid w:val="00AA1BCC"/>
    <w:rsid w:val="00AA1F40"/>
    <w:rsid w:val="00AA27B7"/>
    <w:rsid w:val="00AA2883"/>
    <w:rsid w:val="00AA2B71"/>
    <w:rsid w:val="00AA2F3C"/>
    <w:rsid w:val="00AA36AE"/>
    <w:rsid w:val="00AA40FA"/>
    <w:rsid w:val="00AA4711"/>
    <w:rsid w:val="00AA507A"/>
    <w:rsid w:val="00AA5EE9"/>
    <w:rsid w:val="00AA70E3"/>
    <w:rsid w:val="00AA772C"/>
    <w:rsid w:val="00AA77AD"/>
    <w:rsid w:val="00AA7C95"/>
    <w:rsid w:val="00AA7DB6"/>
    <w:rsid w:val="00AB0F61"/>
    <w:rsid w:val="00AB126D"/>
    <w:rsid w:val="00AB180D"/>
    <w:rsid w:val="00AB1AB7"/>
    <w:rsid w:val="00AB2BB8"/>
    <w:rsid w:val="00AB2C90"/>
    <w:rsid w:val="00AB3489"/>
    <w:rsid w:val="00AB3534"/>
    <w:rsid w:val="00AB373F"/>
    <w:rsid w:val="00AB3E9D"/>
    <w:rsid w:val="00AB3EDD"/>
    <w:rsid w:val="00AB49B8"/>
    <w:rsid w:val="00AB4B87"/>
    <w:rsid w:val="00AB4CD6"/>
    <w:rsid w:val="00AB4DF2"/>
    <w:rsid w:val="00AB4F7F"/>
    <w:rsid w:val="00AB5259"/>
    <w:rsid w:val="00AB66D5"/>
    <w:rsid w:val="00AB6A97"/>
    <w:rsid w:val="00AB728B"/>
    <w:rsid w:val="00AB7D6D"/>
    <w:rsid w:val="00AB7ED8"/>
    <w:rsid w:val="00AC0933"/>
    <w:rsid w:val="00AC0C27"/>
    <w:rsid w:val="00AC1151"/>
    <w:rsid w:val="00AC1CFD"/>
    <w:rsid w:val="00AC29CB"/>
    <w:rsid w:val="00AC2DE1"/>
    <w:rsid w:val="00AC317F"/>
    <w:rsid w:val="00AC338E"/>
    <w:rsid w:val="00AC35A4"/>
    <w:rsid w:val="00AC3DCF"/>
    <w:rsid w:val="00AC4A17"/>
    <w:rsid w:val="00AC5988"/>
    <w:rsid w:val="00AC62B6"/>
    <w:rsid w:val="00AC62D0"/>
    <w:rsid w:val="00AC69BE"/>
    <w:rsid w:val="00AC6B3E"/>
    <w:rsid w:val="00AC6F5E"/>
    <w:rsid w:val="00AC6FEB"/>
    <w:rsid w:val="00AC743F"/>
    <w:rsid w:val="00AD0890"/>
    <w:rsid w:val="00AD0A11"/>
    <w:rsid w:val="00AD0AB7"/>
    <w:rsid w:val="00AD1838"/>
    <w:rsid w:val="00AD21B7"/>
    <w:rsid w:val="00AD2526"/>
    <w:rsid w:val="00AD29D9"/>
    <w:rsid w:val="00AD329C"/>
    <w:rsid w:val="00AD33E8"/>
    <w:rsid w:val="00AD3670"/>
    <w:rsid w:val="00AD3CAB"/>
    <w:rsid w:val="00AD450C"/>
    <w:rsid w:val="00AD508F"/>
    <w:rsid w:val="00AD574E"/>
    <w:rsid w:val="00AD5878"/>
    <w:rsid w:val="00AD598B"/>
    <w:rsid w:val="00AD5D23"/>
    <w:rsid w:val="00AD5E14"/>
    <w:rsid w:val="00AD5E5A"/>
    <w:rsid w:val="00AD68AF"/>
    <w:rsid w:val="00AD69AC"/>
    <w:rsid w:val="00AD6E74"/>
    <w:rsid w:val="00AD72D3"/>
    <w:rsid w:val="00AD73A1"/>
    <w:rsid w:val="00AD7476"/>
    <w:rsid w:val="00AD7548"/>
    <w:rsid w:val="00AD7879"/>
    <w:rsid w:val="00AE0106"/>
    <w:rsid w:val="00AE0150"/>
    <w:rsid w:val="00AE02E9"/>
    <w:rsid w:val="00AE11CF"/>
    <w:rsid w:val="00AE124E"/>
    <w:rsid w:val="00AE2FCA"/>
    <w:rsid w:val="00AE48CF"/>
    <w:rsid w:val="00AE53B8"/>
    <w:rsid w:val="00AE5CC2"/>
    <w:rsid w:val="00AE5EA1"/>
    <w:rsid w:val="00AE5FCA"/>
    <w:rsid w:val="00AE65CF"/>
    <w:rsid w:val="00AE6838"/>
    <w:rsid w:val="00AE76AE"/>
    <w:rsid w:val="00AF0D2C"/>
    <w:rsid w:val="00AF1976"/>
    <w:rsid w:val="00AF2B5E"/>
    <w:rsid w:val="00AF417F"/>
    <w:rsid w:val="00AF4359"/>
    <w:rsid w:val="00AF4391"/>
    <w:rsid w:val="00AF5336"/>
    <w:rsid w:val="00AF5EA4"/>
    <w:rsid w:val="00AF6481"/>
    <w:rsid w:val="00AF6796"/>
    <w:rsid w:val="00AF690A"/>
    <w:rsid w:val="00AF6D67"/>
    <w:rsid w:val="00B00413"/>
    <w:rsid w:val="00B00D3E"/>
    <w:rsid w:val="00B00FA0"/>
    <w:rsid w:val="00B0102D"/>
    <w:rsid w:val="00B0111D"/>
    <w:rsid w:val="00B0114B"/>
    <w:rsid w:val="00B01338"/>
    <w:rsid w:val="00B01539"/>
    <w:rsid w:val="00B01775"/>
    <w:rsid w:val="00B01A6B"/>
    <w:rsid w:val="00B03723"/>
    <w:rsid w:val="00B048B1"/>
    <w:rsid w:val="00B0611C"/>
    <w:rsid w:val="00B06995"/>
    <w:rsid w:val="00B06C2C"/>
    <w:rsid w:val="00B07A97"/>
    <w:rsid w:val="00B1033E"/>
    <w:rsid w:val="00B10A48"/>
    <w:rsid w:val="00B11850"/>
    <w:rsid w:val="00B11CC6"/>
    <w:rsid w:val="00B11D32"/>
    <w:rsid w:val="00B11D68"/>
    <w:rsid w:val="00B122DF"/>
    <w:rsid w:val="00B12300"/>
    <w:rsid w:val="00B129D8"/>
    <w:rsid w:val="00B12B79"/>
    <w:rsid w:val="00B12CC2"/>
    <w:rsid w:val="00B12DBA"/>
    <w:rsid w:val="00B136DC"/>
    <w:rsid w:val="00B139A9"/>
    <w:rsid w:val="00B14E2A"/>
    <w:rsid w:val="00B15322"/>
    <w:rsid w:val="00B15862"/>
    <w:rsid w:val="00B15F43"/>
    <w:rsid w:val="00B164E9"/>
    <w:rsid w:val="00B17F33"/>
    <w:rsid w:val="00B2033C"/>
    <w:rsid w:val="00B2072C"/>
    <w:rsid w:val="00B20BBB"/>
    <w:rsid w:val="00B20C9F"/>
    <w:rsid w:val="00B21048"/>
    <w:rsid w:val="00B22052"/>
    <w:rsid w:val="00B22120"/>
    <w:rsid w:val="00B2255B"/>
    <w:rsid w:val="00B22B0D"/>
    <w:rsid w:val="00B22B7D"/>
    <w:rsid w:val="00B2328D"/>
    <w:rsid w:val="00B2365C"/>
    <w:rsid w:val="00B239A9"/>
    <w:rsid w:val="00B23A64"/>
    <w:rsid w:val="00B23B3C"/>
    <w:rsid w:val="00B23BB7"/>
    <w:rsid w:val="00B23F0C"/>
    <w:rsid w:val="00B2510D"/>
    <w:rsid w:val="00B25670"/>
    <w:rsid w:val="00B256E1"/>
    <w:rsid w:val="00B25809"/>
    <w:rsid w:val="00B259EB"/>
    <w:rsid w:val="00B26D4A"/>
    <w:rsid w:val="00B27047"/>
    <w:rsid w:val="00B278E4"/>
    <w:rsid w:val="00B27B8B"/>
    <w:rsid w:val="00B27FA6"/>
    <w:rsid w:val="00B30479"/>
    <w:rsid w:val="00B306B2"/>
    <w:rsid w:val="00B311F7"/>
    <w:rsid w:val="00B321C3"/>
    <w:rsid w:val="00B32256"/>
    <w:rsid w:val="00B322D8"/>
    <w:rsid w:val="00B324FC"/>
    <w:rsid w:val="00B32C27"/>
    <w:rsid w:val="00B33076"/>
    <w:rsid w:val="00B3320B"/>
    <w:rsid w:val="00B337A5"/>
    <w:rsid w:val="00B33BF8"/>
    <w:rsid w:val="00B342F3"/>
    <w:rsid w:val="00B34330"/>
    <w:rsid w:val="00B34726"/>
    <w:rsid w:val="00B34D70"/>
    <w:rsid w:val="00B35290"/>
    <w:rsid w:val="00B356CC"/>
    <w:rsid w:val="00B35CEB"/>
    <w:rsid w:val="00B37704"/>
    <w:rsid w:val="00B401B0"/>
    <w:rsid w:val="00B40568"/>
    <w:rsid w:val="00B405A8"/>
    <w:rsid w:val="00B4176A"/>
    <w:rsid w:val="00B41803"/>
    <w:rsid w:val="00B41B6D"/>
    <w:rsid w:val="00B41BBB"/>
    <w:rsid w:val="00B41E2F"/>
    <w:rsid w:val="00B420FB"/>
    <w:rsid w:val="00B423E3"/>
    <w:rsid w:val="00B4252E"/>
    <w:rsid w:val="00B4270E"/>
    <w:rsid w:val="00B4299B"/>
    <w:rsid w:val="00B437A5"/>
    <w:rsid w:val="00B43880"/>
    <w:rsid w:val="00B44A69"/>
    <w:rsid w:val="00B45350"/>
    <w:rsid w:val="00B461D4"/>
    <w:rsid w:val="00B46994"/>
    <w:rsid w:val="00B46F20"/>
    <w:rsid w:val="00B473A7"/>
    <w:rsid w:val="00B50338"/>
    <w:rsid w:val="00B516AC"/>
    <w:rsid w:val="00B51D56"/>
    <w:rsid w:val="00B51E87"/>
    <w:rsid w:val="00B52781"/>
    <w:rsid w:val="00B52AC2"/>
    <w:rsid w:val="00B536BC"/>
    <w:rsid w:val="00B538E4"/>
    <w:rsid w:val="00B54229"/>
    <w:rsid w:val="00B54252"/>
    <w:rsid w:val="00B5528E"/>
    <w:rsid w:val="00B554A4"/>
    <w:rsid w:val="00B5632B"/>
    <w:rsid w:val="00B56F91"/>
    <w:rsid w:val="00B571EC"/>
    <w:rsid w:val="00B57937"/>
    <w:rsid w:val="00B620F9"/>
    <w:rsid w:val="00B623E5"/>
    <w:rsid w:val="00B626BD"/>
    <w:rsid w:val="00B63140"/>
    <w:rsid w:val="00B63798"/>
    <w:rsid w:val="00B652A2"/>
    <w:rsid w:val="00B65431"/>
    <w:rsid w:val="00B65A54"/>
    <w:rsid w:val="00B65E13"/>
    <w:rsid w:val="00B66266"/>
    <w:rsid w:val="00B66FCB"/>
    <w:rsid w:val="00B714FB"/>
    <w:rsid w:val="00B7193E"/>
    <w:rsid w:val="00B719D8"/>
    <w:rsid w:val="00B71E77"/>
    <w:rsid w:val="00B71F6E"/>
    <w:rsid w:val="00B7229C"/>
    <w:rsid w:val="00B72878"/>
    <w:rsid w:val="00B7371D"/>
    <w:rsid w:val="00B744FB"/>
    <w:rsid w:val="00B74E31"/>
    <w:rsid w:val="00B754F8"/>
    <w:rsid w:val="00B756A2"/>
    <w:rsid w:val="00B758AC"/>
    <w:rsid w:val="00B75ADE"/>
    <w:rsid w:val="00B771C9"/>
    <w:rsid w:val="00B81137"/>
    <w:rsid w:val="00B811CC"/>
    <w:rsid w:val="00B81244"/>
    <w:rsid w:val="00B81328"/>
    <w:rsid w:val="00B81FD1"/>
    <w:rsid w:val="00B82589"/>
    <w:rsid w:val="00B82ECF"/>
    <w:rsid w:val="00B8330B"/>
    <w:rsid w:val="00B83E33"/>
    <w:rsid w:val="00B847C1"/>
    <w:rsid w:val="00B848A5"/>
    <w:rsid w:val="00B852ED"/>
    <w:rsid w:val="00B85C63"/>
    <w:rsid w:val="00B86777"/>
    <w:rsid w:val="00B86D89"/>
    <w:rsid w:val="00B86FE9"/>
    <w:rsid w:val="00B87352"/>
    <w:rsid w:val="00B87691"/>
    <w:rsid w:val="00B87D3E"/>
    <w:rsid w:val="00B90C96"/>
    <w:rsid w:val="00B90E03"/>
    <w:rsid w:val="00B9116A"/>
    <w:rsid w:val="00B92A77"/>
    <w:rsid w:val="00B93152"/>
    <w:rsid w:val="00B94158"/>
    <w:rsid w:val="00B9603C"/>
    <w:rsid w:val="00B96074"/>
    <w:rsid w:val="00B961A0"/>
    <w:rsid w:val="00B97282"/>
    <w:rsid w:val="00B979A9"/>
    <w:rsid w:val="00B979C0"/>
    <w:rsid w:val="00BA076D"/>
    <w:rsid w:val="00BA08A2"/>
    <w:rsid w:val="00BA0D6D"/>
    <w:rsid w:val="00BA102A"/>
    <w:rsid w:val="00BA1303"/>
    <w:rsid w:val="00BA1527"/>
    <w:rsid w:val="00BA25CB"/>
    <w:rsid w:val="00BA3BE8"/>
    <w:rsid w:val="00BA559A"/>
    <w:rsid w:val="00BA55C3"/>
    <w:rsid w:val="00BA5853"/>
    <w:rsid w:val="00BA5936"/>
    <w:rsid w:val="00BA5A6C"/>
    <w:rsid w:val="00BA5DE2"/>
    <w:rsid w:val="00BA6321"/>
    <w:rsid w:val="00BA680A"/>
    <w:rsid w:val="00BB07FA"/>
    <w:rsid w:val="00BB0CB4"/>
    <w:rsid w:val="00BB21D3"/>
    <w:rsid w:val="00BB2DA1"/>
    <w:rsid w:val="00BB381D"/>
    <w:rsid w:val="00BB38A7"/>
    <w:rsid w:val="00BB414F"/>
    <w:rsid w:val="00BB49C2"/>
    <w:rsid w:val="00BB4C1F"/>
    <w:rsid w:val="00BB50C1"/>
    <w:rsid w:val="00BB6438"/>
    <w:rsid w:val="00BB6BDF"/>
    <w:rsid w:val="00BB714A"/>
    <w:rsid w:val="00BB7645"/>
    <w:rsid w:val="00BC044D"/>
    <w:rsid w:val="00BC05D0"/>
    <w:rsid w:val="00BC0FD2"/>
    <w:rsid w:val="00BC1F61"/>
    <w:rsid w:val="00BC26B6"/>
    <w:rsid w:val="00BC29CE"/>
    <w:rsid w:val="00BC2C7F"/>
    <w:rsid w:val="00BC2E30"/>
    <w:rsid w:val="00BC2E45"/>
    <w:rsid w:val="00BC32E9"/>
    <w:rsid w:val="00BC3D03"/>
    <w:rsid w:val="00BC4595"/>
    <w:rsid w:val="00BC679B"/>
    <w:rsid w:val="00BC6D09"/>
    <w:rsid w:val="00BD0138"/>
    <w:rsid w:val="00BD096A"/>
    <w:rsid w:val="00BD17B0"/>
    <w:rsid w:val="00BD181D"/>
    <w:rsid w:val="00BD1D2D"/>
    <w:rsid w:val="00BD27EA"/>
    <w:rsid w:val="00BD2995"/>
    <w:rsid w:val="00BD2DB6"/>
    <w:rsid w:val="00BD2E14"/>
    <w:rsid w:val="00BD31E2"/>
    <w:rsid w:val="00BD435A"/>
    <w:rsid w:val="00BD461F"/>
    <w:rsid w:val="00BD4F66"/>
    <w:rsid w:val="00BD4F76"/>
    <w:rsid w:val="00BD539C"/>
    <w:rsid w:val="00BD5851"/>
    <w:rsid w:val="00BD5AA3"/>
    <w:rsid w:val="00BD605E"/>
    <w:rsid w:val="00BD60E7"/>
    <w:rsid w:val="00BD6800"/>
    <w:rsid w:val="00BD6A9D"/>
    <w:rsid w:val="00BD6F5A"/>
    <w:rsid w:val="00BD7146"/>
    <w:rsid w:val="00BD723D"/>
    <w:rsid w:val="00BD7E5E"/>
    <w:rsid w:val="00BD7FED"/>
    <w:rsid w:val="00BE2250"/>
    <w:rsid w:val="00BE235D"/>
    <w:rsid w:val="00BE24C6"/>
    <w:rsid w:val="00BE433D"/>
    <w:rsid w:val="00BE4616"/>
    <w:rsid w:val="00BE477F"/>
    <w:rsid w:val="00BE4C8D"/>
    <w:rsid w:val="00BE4FFD"/>
    <w:rsid w:val="00BE506C"/>
    <w:rsid w:val="00BE73F6"/>
    <w:rsid w:val="00BE7B71"/>
    <w:rsid w:val="00BF03C3"/>
    <w:rsid w:val="00BF06A8"/>
    <w:rsid w:val="00BF0BC0"/>
    <w:rsid w:val="00BF344B"/>
    <w:rsid w:val="00BF374B"/>
    <w:rsid w:val="00BF37D2"/>
    <w:rsid w:val="00BF3CAC"/>
    <w:rsid w:val="00BF4415"/>
    <w:rsid w:val="00BF4895"/>
    <w:rsid w:val="00BF4F7C"/>
    <w:rsid w:val="00BF5C89"/>
    <w:rsid w:val="00BF61CD"/>
    <w:rsid w:val="00BF6880"/>
    <w:rsid w:val="00BF68BE"/>
    <w:rsid w:val="00BF6989"/>
    <w:rsid w:val="00BF74CE"/>
    <w:rsid w:val="00BF76FA"/>
    <w:rsid w:val="00C00072"/>
    <w:rsid w:val="00C000F3"/>
    <w:rsid w:val="00C00E29"/>
    <w:rsid w:val="00C01169"/>
    <w:rsid w:val="00C01792"/>
    <w:rsid w:val="00C01C5E"/>
    <w:rsid w:val="00C01F05"/>
    <w:rsid w:val="00C01F1F"/>
    <w:rsid w:val="00C02449"/>
    <w:rsid w:val="00C02A39"/>
    <w:rsid w:val="00C02D89"/>
    <w:rsid w:val="00C03CB3"/>
    <w:rsid w:val="00C0474F"/>
    <w:rsid w:val="00C054AE"/>
    <w:rsid w:val="00C06562"/>
    <w:rsid w:val="00C1039B"/>
    <w:rsid w:val="00C107A1"/>
    <w:rsid w:val="00C10D33"/>
    <w:rsid w:val="00C1123D"/>
    <w:rsid w:val="00C11381"/>
    <w:rsid w:val="00C1156E"/>
    <w:rsid w:val="00C11AFB"/>
    <w:rsid w:val="00C12653"/>
    <w:rsid w:val="00C12A59"/>
    <w:rsid w:val="00C12CCA"/>
    <w:rsid w:val="00C1351A"/>
    <w:rsid w:val="00C139D4"/>
    <w:rsid w:val="00C13C07"/>
    <w:rsid w:val="00C15E55"/>
    <w:rsid w:val="00C1654B"/>
    <w:rsid w:val="00C165C1"/>
    <w:rsid w:val="00C16B00"/>
    <w:rsid w:val="00C16D86"/>
    <w:rsid w:val="00C16DC9"/>
    <w:rsid w:val="00C16E6E"/>
    <w:rsid w:val="00C17539"/>
    <w:rsid w:val="00C177FA"/>
    <w:rsid w:val="00C17822"/>
    <w:rsid w:val="00C21041"/>
    <w:rsid w:val="00C210EB"/>
    <w:rsid w:val="00C21153"/>
    <w:rsid w:val="00C215EB"/>
    <w:rsid w:val="00C21D12"/>
    <w:rsid w:val="00C221EF"/>
    <w:rsid w:val="00C221F3"/>
    <w:rsid w:val="00C22A23"/>
    <w:rsid w:val="00C22BC8"/>
    <w:rsid w:val="00C22FE7"/>
    <w:rsid w:val="00C2312B"/>
    <w:rsid w:val="00C23933"/>
    <w:rsid w:val="00C24209"/>
    <w:rsid w:val="00C2438E"/>
    <w:rsid w:val="00C246E0"/>
    <w:rsid w:val="00C256E0"/>
    <w:rsid w:val="00C26CC6"/>
    <w:rsid w:val="00C2720C"/>
    <w:rsid w:val="00C27628"/>
    <w:rsid w:val="00C277A6"/>
    <w:rsid w:val="00C302F5"/>
    <w:rsid w:val="00C30831"/>
    <w:rsid w:val="00C31254"/>
    <w:rsid w:val="00C318A7"/>
    <w:rsid w:val="00C32890"/>
    <w:rsid w:val="00C32B2E"/>
    <w:rsid w:val="00C32C96"/>
    <w:rsid w:val="00C334AC"/>
    <w:rsid w:val="00C3462E"/>
    <w:rsid w:val="00C34F5F"/>
    <w:rsid w:val="00C3546E"/>
    <w:rsid w:val="00C35613"/>
    <w:rsid w:val="00C36BB2"/>
    <w:rsid w:val="00C36ED7"/>
    <w:rsid w:val="00C36F1D"/>
    <w:rsid w:val="00C3716E"/>
    <w:rsid w:val="00C37318"/>
    <w:rsid w:val="00C374A5"/>
    <w:rsid w:val="00C40557"/>
    <w:rsid w:val="00C40BDB"/>
    <w:rsid w:val="00C418D9"/>
    <w:rsid w:val="00C41BA7"/>
    <w:rsid w:val="00C427D7"/>
    <w:rsid w:val="00C42840"/>
    <w:rsid w:val="00C42AEA"/>
    <w:rsid w:val="00C43694"/>
    <w:rsid w:val="00C43826"/>
    <w:rsid w:val="00C43967"/>
    <w:rsid w:val="00C43D63"/>
    <w:rsid w:val="00C444BC"/>
    <w:rsid w:val="00C4479A"/>
    <w:rsid w:val="00C449F7"/>
    <w:rsid w:val="00C4522C"/>
    <w:rsid w:val="00C454E1"/>
    <w:rsid w:val="00C458F9"/>
    <w:rsid w:val="00C45B31"/>
    <w:rsid w:val="00C45C5D"/>
    <w:rsid w:val="00C45D70"/>
    <w:rsid w:val="00C45EB7"/>
    <w:rsid w:val="00C45F63"/>
    <w:rsid w:val="00C4627A"/>
    <w:rsid w:val="00C465B7"/>
    <w:rsid w:val="00C46FA6"/>
    <w:rsid w:val="00C47474"/>
    <w:rsid w:val="00C47CDE"/>
    <w:rsid w:val="00C50649"/>
    <w:rsid w:val="00C50F16"/>
    <w:rsid w:val="00C511A2"/>
    <w:rsid w:val="00C51876"/>
    <w:rsid w:val="00C51FE7"/>
    <w:rsid w:val="00C5201D"/>
    <w:rsid w:val="00C53E05"/>
    <w:rsid w:val="00C558D0"/>
    <w:rsid w:val="00C55B6A"/>
    <w:rsid w:val="00C5616E"/>
    <w:rsid w:val="00C57821"/>
    <w:rsid w:val="00C57C92"/>
    <w:rsid w:val="00C60A42"/>
    <w:rsid w:val="00C60BEF"/>
    <w:rsid w:val="00C61A5D"/>
    <w:rsid w:val="00C61C48"/>
    <w:rsid w:val="00C61C9A"/>
    <w:rsid w:val="00C61F2C"/>
    <w:rsid w:val="00C626E0"/>
    <w:rsid w:val="00C644AA"/>
    <w:rsid w:val="00C64896"/>
    <w:rsid w:val="00C648A4"/>
    <w:rsid w:val="00C64B0E"/>
    <w:rsid w:val="00C65681"/>
    <w:rsid w:val="00C656DF"/>
    <w:rsid w:val="00C65D7D"/>
    <w:rsid w:val="00C65FBF"/>
    <w:rsid w:val="00C667EA"/>
    <w:rsid w:val="00C66997"/>
    <w:rsid w:val="00C6699C"/>
    <w:rsid w:val="00C669BB"/>
    <w:rsid w:val="00C66AFE"/>
    <w:rsid w:val="00C6755C"/>
    <w:rsid w:val="00C675D7"/>
    <w:rsid w:val="00C71AAC"/>
    <w:rsid w:val="00C71B38"/>
    <w:rsid w:val="00C71E0D"/>
    <w:rsid w:val="00C720EB"/>
    <w:rsid w:val="00C721EB"/>
    <w:rsid w:val="00C72724"/>
    <w:rsid w:val="00C72B4E"/>
    <w:rsid w:val="00C72D17"/>
    <w:rsid w:val="00C73032"/>
    <w:rsid w:val="00C738DF"/>
    <w:rsid w:val="00C7395E"/>
    <w:rsid w:val="00C7445B"/>
    <w:rsid w:val="00C74850"/>
    <w:rsid w:val="00C74BD0"/>
    <w:rsid w:val="00C7509D"/>
    <w:rsid w:val="00C75323"/>
    <w:rsid w:val="00C7552E"/>
    <w:rsid w:val="00C75EC7"/>
    <w:rsid w:val="00C76131"/>
    <w:rsid w:val="00C76153"/>
    <w:rsid w:val="00C7622C"/>
    <w:rsid w:val="00C76B5A"/>
    <w:rsid w:val="00C76E7E"/>
    <w:rsid w:val="00C7737C"/>
    <w:rsid w:val="00C774AA"/>
    <w:rsid w:val="00C80816"/>
    <w:rsid w:val="00C81F66"/>
    <w:rsid w:val="00C82139"/>
    <w:rsid w:val="00C82582"/>
    <w:rsid w:val="00C82A1C"/>
    <w:rsid w:val="00C82FA2"/>
    <w:rsid w:val="00C8422C"/>
    <w:rsid w:val="00C8448F"/>
    <w:rsid w:val="00C85C50"/>
    <w:rsid w:val="00C86AE9"/>
    <w:rsid w:val="00C87127"/>
    <w:rsid w:val="00C8717C"/>
    <w:rsid w:val="00C8723B"/>
    <w:rsid w:val="00C87356"/>
    <w:rsid w:val="00C87B4C"/>
    <w:rsid w:val="00C91134"/>
    <w:rsid w:val="00C91981"/>
    <w:rsid w:val="00C924F2"/>
    <w:rsid w:val="00C932A2"/>
    <w:rsid w:val="00C9419B"/>
    <w:rsid w:val="00C94520"/>
    <w:rsid w:val="00C951A7"/>
    <w:rsid w:val="00C97427"/>
    <w:rsid w:val="00C97600"/>
    <w:rsid w:val="00C97C61"/>
    <w:rsid w:val="00CA056B"/>
    <w:rsid w:val="00CA088A"/>
    <w:rsid w:val="00CA13C8"/>
    <w:rsid w:val="00CA20CC"/>
    <w:rsid w:val="00CA24E1"/>
    <w:rsid w:val="00CA26F3"/>
    <w:rsid w:val="00CA3468"/>
    <w:rsid w:val="00CA3F8C"/>
    <w:rsid w:val="00CA461C"/>
    <w:rsid w:val="00CA466E"/>
    <w:rsid w:val="00CA52CA"/>
    <w:rsid w:val="00CA6045"/>
    <w:rsid w:val="00CA64FC"/>
    <w:rsid w:val="00CA6625"/>
    <w:rsid w:val="00CA68AA"/>
    <w:rsid w:val="00CA7077"/>
    <w:rsid w:val="00CA7976"/>
    <w:rsid w:val="00CA7FFA"/>
    <w:rsid w:val="00CB061B"/>
    <w:rsid w:val="00CB07FD"/>
    <w:rsid w:val="00CB1553"/>
    <w:rsid w:val="00CB1B92"/>
    <w:rsid w:val="00CB260C"/>
    <w:rsid w:val="00CB2A3E"/>
    <w:rsid w:val="00CB3E6B"/>
    <w:rsid w:val="00CB4714"/>
    <w:rsid w:val="00CB4D57"/>
    <w:rsid w:val="00CB5B00"/>
    <w:rsid w:val="00CB5DC5"/>
    <w:rsid w:val="00CB6857"/>
    <w:rsid w:val="00CB6D16"/>
    <w:rsid w:val="00CB6EDF"/>
    <w:rsid w:val="00CC05DA"/>
    <w:rsid w:val="00CC1791"/>
    <w:rsid w:val="00CC2040"/>
    <w:rsid w:val="00CC2F9F"/>
    <w:rsid w:val="00CC46BE"/>
    <w:rsid w:val="00CC4E1C"/>
    <w:rsid w:val="00CC527D"/>
    <w:rsid w:val="00CC53F8"/>
    <w:rsid w:val="00CC5728"/>
    <w:rsid w:val="00CC5C5B"/>
    <w:rsid w:val="00CC5D69"/>
    <w:rsid w:val="00CC63A7"/>
    <w:rsid w:val="00CC7663"/>
    <w:rsid w:val="00CC7A48"/>
    <w:rsid w:val="00CD01F1"/>
    <w:rsid w:val="00CD0D69"/>
    <w:rsid w:val="00CD11A3"/>
    <w:rsid w:val="00CD14F2"/>
    <w:rsid w:val="00CD167A"/>
    <w:rsid w:val="00CD176D"/>
    <w:rsid w:val="00CD2AC4"/>
    <w:rsid w:val="00CD2F77"/>
    <w:rsid w:val="00CD4027"/>
    <w:rsid w:val="00CD414C"/>
    <w:rsid w:val="00CD4281"/>
    <w:rsid w:val="00CD48E1"/>
    <w:rsid w:val="00CD5223"/>
    <w:rsid w:val="00CD58C9"/>
    <w:rsid w:val="00CD5D44"/>
    <w:rsid w:val="00CD5F51"/>
    <w:rsid w:val="00CD64C9"/>
    <w:rsid w:val="00CD6661"/>
    <w:rsid w:val="00CD66A9"/>
    <w:rsid w:val="00CD69B0"/>
    <w:rsid w:val="00CD6B8A"/>
    <w:rsid w:val="00CD7783"/>
    <w:rsid w:val="00CE0DE7"/>
    <w:rsid w:val="00CE16E6"/>
    <w:rsid w:val="00CE1DA3"/>
    <w:rsid w:val="00CE28E5"/>
    <w:rsid w:val="00CE410B"/>
    <w:rsid w:val="00CE4369"/>
    <w:rsid w:val="00CE4B7C"/>
    <w:rsid w:val="00CE4BA6"/>
    <w:rsid w:val="00CE5B70"/>
    <w:rsid w:val="00CE6791"/>
    <w:rsid w:val="00CE79E6"/>
    <w:rsid w:val="00CF0187"/>
    <w:rsid w:val="00CF0385"/>
    <w:rsid w:val="00CF0968"/>
    <w:rsid w:val="00CF10D2"/>
    <w:rsid w:val="00CF1238"/>
    <w:rsid w:val="00CF1EE7"/>
    <w:rsid w:val="00CF2583"/>
    <w:rsid w:val="00CF32E9"/>
    <w:rsid w:val="00CF3ED6"/>
    <w:rsid w:val="00CF4181"/>
    <w:rsid w:val="00CF4ACD"/>
    <w:rsid w:val="00CF540B"/>
    <w:rsid w:val="00CF5799"/>
    <w:rsid w:val="00CF6281"/>
    <w:rsid w:val="00CF635D"/>
    <w:rsid w:val="00CF6CA7"/>
    <w:rsid w:val="00CF6ED2"/>
    <w:rsid w:val="00CF7A24"/>
    <w:rsid w:val="00D00CDF"/>
    <w:rsid w:val="00D0179E"/>
    <w:rsid w:val="00D01815"/>
    <w:rsid w:val="00D02124"/>
    <w:rsid w:val="00D02A4D"/>
    <w:rsid w:val="00D02AFC"/>
    <w:rsid w:val="00D03077"/>
    <w:rsid w:val="00D03974"/>
    <w:rsid w:val="00D04000"/>
    <w:rsid w:val="00D04434"/>
    <w:rsid w:val="00D04932"/>
    <w:rsid w:val="00D04EEC"/>
    <w:rsid w:val="00D05B13"/>
    <w:rsid w:val="00D06B4C"/>
    <w:rsid w:val="00D070CD"/>
    <w:rsid w:val="00D070D1"/>
    <w:rsid w:val="00D07838"/>
    <w:rsid w:val="00D07F96"/>
    <w:rsid w:val="00D1021E"/>
    <w:rsid w:val="00D109D0"/>
    <w:rsid w:val="00D1125E"/>
    <w:rsid w:val="00D11269"/>
    <w:rsid w:val="00D11741"/>
    <w:rsid w:val="00D1240E"/>
    <w:rsid w:val="00D12E9D"/>
    <w:rsid w:val="00D1438C"/>
    <w:rsid w:val="00D15AC4"/>
    <w:rsid w:val="00D1612D"/>
    <w:rsid w:val="00D16B75"/>
    <w:rsid w:val="00D16D8A"/>
    <w:rsid w:val="00D16E5E"/>
    <w:rsid w:val="00D2082E"/>
    <w:rsid w:val="00D20C38"/>
    <w:rsid w:val="00D21935"/>
    <w:rsid w:val="00D2219C"/>
    <w:rsid w:val="00D226D9"/>
    <w:rsid w:val="00D2270D"/>
    <w:rsid w:val="00D22AB9"/>
    <w:rsid w:val="00D23AB8"/>
    <w:rsid w:val="00D24672"/>
    <w:rsid w:val="00D24DED"/>
    <w:rsid w:val="00D2585F"/>
    <w:rsid w:val="00D259CB"/>
    <w:rsid w:val="00D25A95"/>
    <w:rsid w:val="00D25D32"/>
    <w:rsid w:val="00D26075"/>
    <w:rsid w:val="00D27037"/>
    <w:rsid w:val="00D275F1"/>
    <w:rsid w:val="00D276B6"/>
    <w:rsid w:val="00D27ECA"/>
    <w:rsid w:val="00D27F0D"/>
    <w:rsid w:val="00D3034E"/>
    <w:rsid w:val="00D3050D"/>
    <w:rsid w:val="00D305ED"/>
    <w:rsid w:val="00D3101E"/>
    <w:rsid w:val="00D31A85"/>
    <w:rsid w:val="00D31E3A"/>
    <w:rsid w:val="00D3265E"/>
    <w:rsid w:val="00D329FA"/>
    <w:rsid w:val="00D339C3"/>
    <w:rsid w:val="00D3414B"/>
    <w:rsid w:val="00D342D9"/>
    <w:rsid w:val="00D34C53"/>
    <w:rsid w:val="00D36124"/>
    <w:rsid w:val="00D367A0"/>
    <w:rsid w:val="00D36A59"/>
    <w:rsid w:val="00D371E3"/>
    <w:rsid w:val="00D4049F"/>
    <w:rsid w:val="00D40AD6"/>
    <w:rsid w:val="00D40DEF"/>
    <w:rsid w:val="00D421F8"/>
    <w:rsid w:val="00D42DA6"/>
    <w:rsid w:val="00D42F1C"/>
    <w:rsid w:val="00D43277"/>
    <w:rsid w:val="00D434C5"/>
    <w:rsid w:val="00D44291"/>
    <w:rsid w:val="00D44E6B"/>
    <w:rsid w:val="00D45CD9"/>
    <w:rsid w:val="00D479CF"/>
    <w:rsid w:val="00D47B36"/>
    <w:rsid w:val="00D50073"/>
    <w:rsid w:val="00D50BAE"/>
    <w:rsid w:val="00D512EE"/>
    <w:rsid w:val="00D51C31"/>
    <w:rsid w:val="00D51C89"/>
    <w:rsid w:val="00D51D70"/>
    <w:rsid w:val="00D526E4"/>
    <w:rsid w:val="00D52852"/>
    <w:rsid w:val="00D52B0F"/>
    <w:rsid w:val="00D52B9F"/>
    <w:rsid w:val="00D531CA"/>
    <w:rsid w:val="00D53358"/>
    <w:rsid w:val="00D544EE"/>
    <w:rsid w:val="00D54535"/>
    <w:rsid w:val="00D546AB"/>
    <w:rsid w:val="00D546D0"/>
    <w:rsid w:val="00D54845"/>
    <w:rsid w:val="00D5516B"/>
    <w:rsid w:val="00D551B4"/>
    <w:rsid w:val="00D559B4"/>
    <w:rsid w:val="00D55E10"/>
    <w:rsid w:val="00D5723F"/>
    <w:rsid w:val="00D5725D"/>
    <w:rsid w:val="00D60172"/>
    <w:rsid w:val="00D604EB"/>
    <w:rsid w:val="00D60AB2"/>
    <w:rsid w:val="00D60F64"/>
    <w:rsid w:val="00D6118A"/>
    <w:rsid w:val="00D61520"/>
    <w:rsid w:val="00D61EC4"/>
    <w:rsid w:val="00D61F4F"/>
    <w:rsid w:val="00D62FA4"/>
    <w:rsid w:val="00D649B6"/>
    <w:rsid w:val="00D64F39"/>
    <w:rsid w:val="00D64F41"/>
    <w:rsid w:val="00D65227"/>
    <w:rsid w:val="00D658E8"/>
    <w:rsid w:val="00D66952"/>
    <w:rsid w:val="00D66F57"/>
    <w:rsid w:val="00D66FB7"/>
    <w:rsid w:val="00D7018A"/>
    <w:rsid w:val="00D701A6"/>
    <w:rsid w:val="00D712C0"/>
    <w:rsid w:val="00D71CF9"/>
    <w:rsid w:val="00D71DDF"/>
    <w:rsid w:val="00D72B70"/>
    <w:rsid w:val="00D7579E"/>
    <w:rsid w:val="00D75EFD"/>
    <w:rsid w:val="00D762DC"/>
    <w:rsid w:val="00D76973"/>
    <w:rsid w:val="00D76C8D"/>
    <w:rsid w:val="00D77717"/>
    <w:rsid w:val="00D806A1"/>
    <w:rsid w:val="00D8090C"/>
    <w:rsid w:val="00D811D5"/>
    <w:rsid w:val="00D81D67"/>
    <w:rsid w:val="00D81F1F"/>
    <w:rsid w:val="00D81F97"/>
    <w:rsid w:val="00D8391C"/>
    <w:rsid w:val="00D84789"/>
    <w:rsid w:val="00D84956"/>
    <w:rsid w:val="00D85643"/>
    <w:rsid w:val="00D85B20"/>
    <w:rsid w:val="00D86251"/>
    <w:rsid w:val="00D90FDE"/>
    <w:rsid w:val="00D9105D"/>
    <w:rsid w:val="00D91212"/>
    <w:rsid w:val="00D91B11"/>
    <w:rsid w:val="00D92496"/>
    <w:rsid w:val="00D92EFF"/>
    <w:rsid w:val="00D93055"/>
    <w:rsid w:val="00D9321D"/>
    <w:rsid w:val="00D939F4"/>
    <w:rsid w:val="00D93D44"/>
    <w:rsid w:val="00D93E80"/>
    <w:rsid w:val="00D949F1"/>
    <w:rsid w:val="00D95C1C"/>
    <w:rsid w:val="00D9627D"/>
    <w:rsid w:val="00D96A28"/>
    <w:rsid w:val="00D96A9D"/>
    <w:rsid w:val="00D97008"/>
    <w:rsid w:val="00DA01E7"/>
    <w:rsid w:val="00DA2352"/>
    <w:rsid w:val="00DA2695"/>
    <w:rsid w:val="00DA30CE"/>
    <w:rsid w:val="00DA342B"/>
    <w:rsid w:val="00DA4550"/>
    <w:rsid w:val="00DA48E5"/>
    <w:rsid w:val="00DA5037"/>
    <w:rsid w:val="00DA52A6"/>
    <w:rsid w:val="00DA56D3"/>
    <w:rsid w:val="00DA6318"/>
    <w:rsid w:val="00DA6AC0"/>
    <w:rsid w:val="00DA6E93"/>
    <w:rsid w:val="00DA6F08"/>
    <w:rsid w:val="00DA794C"/>
    <w:rsid w:val="00DB00C7"/>
    <w:rsid w:val="00DB00DD"/>
    <w:rsid w:val="00DB0324"/>
    <w:rsid w:val="00DB0DBC"/>
    <w:rsid w:val="00DB0E61"/>
    <w:rsid w:val="00DB1681"/>
    <w:rsid w:val="00DB16B7"/>
    <w:rsid w:val="00DB2154"/>
    <w:rsid w:val="00DB269F"/>
    <w:rsid w:val="00DB2A6F"/>
    <w:rsid w:val="00DB2ECA"/>
    <w:rsid w:val="00DB37D7"/>
    <w:rsid w:val="00DB3CFC"/>
    <w:rsid w:val="00DB3EEF"/>
    <w:rsid w:val="00DB411D"/>
    <w:rsid w:val="00DB4748"/>
    <w:rsid w:val="00DB581F"/>
    <w:rsid w:val="00DB6545"/>
    <w:rsid w:val="00DB67C7"/>
    <w:rsid w:val="00DB6E04"/>
    <w:rsid w:val="00DB7850"/>
    <w:rsid w:val="00DB7904"/>
    <w:rsid w:val="00DB7CC5"/>
    <w:rsid w:val="00DC05F0"/>
    <w:rsid w:val="00DC0689"/>
    <w:rsid w:val="00DC0CF2"/>
    <w:rsid w:val="00DC12C3"/>
    <w:rsid w:val="00DC1665"/>
    <w:rsid w:val="00DC1817"/>
    <w:rsid w:val="00DC190A"/>
    <w:rsid w:val="00DC2105"/>
    <w:rsid w:val="00DC2472"/>
    <w:rsid w:val="00DC303E"/>
    <w:rsid w:val="00DC320A"/>
    <w:rsid w:val="00DC3477"/>
    <w:rsid w:val="00DC3812"/>
    <w:rsid w:val="00DC3FC6"/>
    <w:rsid w:val="00DC424D"/>
    <w:rsid w:val="00DC4467"/>
    <w:rsid w:val="00DC4630"/>
    <w:rsid w:val="00DC484A"/>
    <w:rsid w:val="00DC5F89"/>
    <w:rsid w:val="00DC61B6"/>
    <w:rsid w:val="00DC6C0F"/>
    <w:rsid w:val="00DC6CA5"/>
    <w:rsid w:val="00DC6DF4"/>
    <w:rsid w:val="00DC74AE"/>
    <w:rsid w:val="00DC76D4"/>
    <w:rsid w:val="00DC7881"/>
    <w:rsid w:val="00DC7B53"/>
    <w:rsid w:val="00DC7E3F"/>
    <w:rsid w:val="00DD0715"/>
    <w:rsid w:val="00DD0833"/>
    <w:rsid w:val="00DD08DB"/>
    <w:rsid w:val="00DD1162"/>
    <w:rsid w:val="00DD25DA"/>
    <w:rsid w:val="00DD275F"/>
    <w:rsid w:val="00DD2C45"/>
    <w:rsid w:val="00DD33C8"/>
    <w:rsid w:val="00DD3AFE"/>
    <w:rsid w:val="00DD48F9"/>
    <w:rsid w:val="00DD4A09"/>
    <w:rsid w:val="00DD5744"/>
    <w:rsid w:val="00DD5754"/>
    <w:rsid w:val="00DD5A86"/>
    <w:rsid w:val="00DD5CA7"/>
    <w:rsid w:val="00DD63CB"/>
    <w:rsid w:val="00DD671C"/>
    <w:rsid w:val="00DD733F"/>
    <w:rsid w:val="00DD763A"/>
    <w:rsid w:val="00DE07F1"/>
    <w:rsid w:val="00DE0D62"/>
    <w:rsid w:val="00DE19E6"/>
    <w:rsid w:val="00DE1A8E"/>
    <w:rsid w:val="00DE20C9"/>
    <w:rsid w:val="00DE20F6"/>
    <w:rsid w:val="00DE234E"/>
    <w:rsid w:val="00DE2EC2"/>
    <w:rsid w:val="00DE3ED5"/>
    <w:rsid w:val="00DE4197"/>
    <w:rsid w:val="00DE47F4"/>
    <w:rsid w:val="00DE4CA2"/>
    <w:rsid w:val="00DE6736"/>
    <w:rsid w:val="00DE6811"/>
    <w:rsid w:val="00DE6E40"/>
    <w:rsid w:val="00DE744C"/>
    <w:rsid w:val="00DF1326"/>
    <w:rsid w:val="00DF1CDF"/>
    <w:rsid w:val="00DF21D4"/>
    <w:rsid w:val="00DF2796"/>
    <w:rsid w:val="00DF337E"/>
    <w:rsid w:val="00DF3B90"/>
    <w:rsid w:val="00DF3CAD"/>
    <w:rsid w:val="00DF498F"/>
    <w:rsid w:val="00DF4ACE"/>
    <w:rsid w:val="00DF4D6A"/>
    <w:rsid w:val="00DF50BD"/>
    <w:rsid w:val="00DF50D9"/>
    <w:rsid w:val="00DF55D7"/>
    <w:rsid w:val="00DF5B5A"/>
    <w:rsid w:val="00DF5D75"/>
    <w:rsid w:val="00DF5FD2"/>
    <w:rsid w:val="00DF60FB"/>
    <w:rsid w:val="00DF6227"/>
    <w:rsid w:val="00DF633B"/>
    <w:rsid w:val="00DF6AD5"/>
    <w:rsid w:val="00DF6BDD"/>
    <w:rsid w:val="00DF7E96"/>
    <w:rsid w:val="00E00219"/>
    <w:rsid w:val="00E0330D"/>
    <w:rsid w:val="00E039C3"/>
    <w:rsid w:val="00E03A0B"/>
    <w:rsid w:val="00E03A7D"/>
    <w:rsid w:val="00E03AF7"/>
    <w:rsid w:val="00E03C7C"/>
    <w:rsid w:val="00E03D94"/>
    <w:rsid w:val="00E04144"/>
    <w:rsid w:val="00E04312"/>
    <w:rsid w:val="00E04798"/>
    <w:rsid w:val="00E04E02"/>
    <w:rsid w:val="00E0591E"/>
    <w:rsid w:val="00E061B1"/>
    <w:rsid w:val="00E0623E"/>
    <w:rsid w:val="00E06577"/>
    <w:rsid w:val="00E069EF"/>
    <w:rsid w:val="00E06C16"/>
    <w:rsid w:val="00E07EA8"/>
    <w:rsid w:val="00E103FC"/>
    <w:rsid w:val="00E10711"/>
    <w:rsid w:val="00E10DC8"/>
    <w:rsid w:val="00E11368"/>
    <w:rsid w:val="00E127B1"/>
    <w:rsid w:val="00E12A73"/>
    <w:rsid w:val="00E13656"/>
    <w:rsid w:val="00E13CCA"/>
    <w:rsid w:val="00E13D90"/>
    <w:rsid w:val="00E15188"/>
    <w:rsid w:val="00E15370"/>
    <w:rsid w:val="00E15495"/>
    <w:rsid w:val="00E165D5"/>
    <w:rsid w:val="00E172BE"/>
    <w:rsid w:val="00E177EE"/>
    <w:rsid w:val="00E17EDD"/>
    <w:rsid w:val="00E20CEA"/>
    <w:rsid w:val="00E22DC5"/>
    <w:rsid w:val="00E23465"/>
    <w:rsid w:val="00E23491"/>
    <w:rsid w:val="00E243E2"/>
    <w:rsid w:val="00E24B83"/>
    <w:rsid w:val="00E24CAF"/>
    <w:rsid w:val="00E2573D"/>
    <w:rsid w:val="00E26317"/>
    <w:rsid w:val="00E2664C"/>
    <w:rsid w:val="00E26A8D"/>
    <w:rsid w:val="00E26EDC"/>
    <w:rsid w:val="00E26EE3"/>
    <w:rsid w:val="00E27BEA"/>
    <w:rsid w:val="00E30A50"/>
    <w:rsid w:val="00E30CA7"/>
    <w:rsid w:val="00E3145B"/>
    <w:rsid w:val="00E3259E"/>
    <w:rsid w:val="00E327FA"/>
    <w:rsid w:val="00E32DA1"/>
    <w:rsid w:val="00E33262"/>
    <w:rsid w:val="00E33871"/>
    <w:rsid w:val="00E34905"/>
    <w:rsid w:val="00E35C61"/>
    <w:rsid w:val="00E35D00"/>
    <w:rsid w:val="00E37327"/>
    <w:rsid w:val="00E37488"/>
    <w:rsid w:val="00E3797B"/>
    <w:rsid w:val="00E37DD1"/>
    <w:rsid w:val="00E41038"/>
    <w:rsid w:val="00E4137B"/>
    <w:rsid w:val="00E4166F"/>
    <w:rsid w:val="00E43E06"/>
    <w:rsid w:val="00E44930"/>
    <w:rsid w:val="00E4494C"/>
    <w:rsid w:val="00E4569B"/>
    <w:rsid w:val="00E457AD"/>
    <w:rsid w:val="00E45BE9"/>
    <w:rsid w:val="00E469E9"/>
    <w:rsid w:val="00E46F28"/>
    <w:rsid w:val="00E475F0"/>
    <w:rsid w:val="00E5022B"/>
    <w:rsid w:val="00E5068A"/>
    <w:rsid w:val="00E533E0"/>
    <w:rsid w:val="00E5391E"/>
    <w:rsid w:val="00E53AE7"/>
    <w:rsid w:val="00E54018"/>
    <w:rsid w:val="00E54C4D"/>
    <w:rsid w:val="00E54E41"/>
    <w:rsid w:val="00E54F16"/>
    <w:rsid w:val="00E5544E"/>
    <w:rsid w:val="00E55578"/>
    <w:rsid w:val="00E5565B"/>
    <w:rsid w:val="00E56D41"/>
    <w:rsid w:val="00E571C5"/>
    <w:rsid w:val="00E57CAD"/>
    <w:rsid w:val="00E6022B"/>
    <w:rsid w:val="00E6071D"/>
    <w:rsid w:val="00E61E43"/>
    <w:rsid w:val="00E63047"/>
    <w:rsid w:val="00E631E3"/>
    <w:rsid w:val="00E6382D"/>
    <w:rsid w:val="00E6417F"/>
    <w:rsid w:val="00E64C9D"/>
    <w:rsid w:val="00E658A5"/>
    <w:rsid w:val="00E65CCC"/>
    <w:rsid w:val="00E66147"/>
    <w:rsid w:val="00E666C6"/>
    <w:rsid w:val="00E670F8"/>
    <w:rsid w:val="00E67C8C"/>
    <w:rsid w:val="00E70527"/>
    <w:rsid w:val="00E70E9A"/>
    <w:rsid w:val="00E7106B"/>
    <w:rsid w:val="00E71591"/>
    <w:rsid w:val="00E7198E"/>
    <w:rsid w:val="00E71B20"/>
    <w:rsid w:val="00E71E5E"/>
    <w:rsid w:val="00E72A80"/>
    <w:rsid w:val="00E7339E"/>
    <w:rsid w:val="00E73832"/>
    <w:rsid w:val="00E74B28"/>
    <w:rsid w:val="00E7515D"/>
    <w:rsid w:val="00E75E42"/>
    <w:rsid w:val="00E7688A"/>
    <w:rsid w:val="00E775A6"/>
    <w:rsid w:val="00E77EBC"/>
    <w:rsid w:val="00E8045E"/>
    <w:rsid w:val="00E805E0"/>
    <w:rsid w:val="00E806B2"/>
    <w:rsid w:val="00E811E9"/>
    <w:rsid w:val="00E81F87"/>
    <w:rsid w:val="00E82648"/>
    <w:rsid w:val="00E82CD8"/>
    <w:rsid w:val="00E843D6"/>
    <w:rsid w:val="00E84C41"/>
    <w:rsid w:val="00E85288"/>
    <w:rsid w:val="00E86039"/>
    <w:rsid w:val="00E862D4"/>
    <w:rsid w:val="00E8648F"/>
    <w:rsid w:val="00E867D2"/>
    <w:rsid w:val="00E867F4"/>
    <w:rsid w:val="00E86A72"/>
    <w:rsid w:val="00E91522"/>
    <w:rsid w:val="00E91F0E"/>
    <w:rsid w:val="00E91FF6"/>
    <w:rsid w:val="00E92594"/>
    <w:rsid w:val="00E937E0"/>
    <w:rsid w:val="00E948DD"/>
    <w:rsid w:val="00E96A2B"/>
    <w:rsid w:val="00E96B09"/>
    <w:rsid w:val="00EA0548"/>
    <w:rsid w:val="00EA1E8F"/>
    <w:rsid w:val="00EA21DE"/>
    <w:rsid w:val="00EA28B3"/>
    <w:rsid w:val="00EA2C41"/>
    <w:rsid w:val="00EA2D89"/>
    <w:rsid w:val="00EA317E"/>
    <w:rsid w:val="00EA4942"/>
    <w:rsid w:val="00EA4E8D"/>
    <w:rsid w:val="00EA4FDF"/>
    <w:rsid w:val="00EA5258"/>
    <w:rsid w:val="00EA56DA"/>
    <w:rsid w:val="00EA5CF3"/>
    <w:rsid w:val="00EA674E"/>
    <w:rsid w:val="00EA726C"/>
    <w:rsid w:val="00EA74B5"/>
    <w:rsid w:val="00EA7E60"/>
    <w:rsid w:val="00EB013C"/>
    <w:rsid w:val="00EB024A"/>
    <w:rsid w:val="00EB0532"/>
    <w:rsid w:val="00EB0617"/>
    <w:rsid w:val="00EB1FC7"/>
    <w:rsid w:val="00EB2141"/>
    <w:rsid w:val="00EB2481"/>
    <w:rsid w:val="00EB2519"/>
    <w:rsid w:val="00EB2E97"/>
    <w:rsid w:val="00EB3076"/>
    <w:rsid w:val="00EB356B"/>
    <w:rsid w:val="00EB40C6"/>
    <w:rsid w:val="00EB446A"/>
    <w:rsid w:val="00EB4A1B"/>
    <w:rsid w:val="00EB4B92"/>
    <w:rsid w:val="00EB507B"/>
    <w:rsid w:val="00EB53BA"/>
    <w:rsid w:val="00EB5D7F"/>
    <w:rsid w:val="00EB5E95"/>
    <w:rsid w:val="00EB6001"/>
    <w:rsid w:val="00EB6A8C"/>
    <w:rsid w:val="00EB7312"/>
    <w:rsid w:val="00EB76E6"/>
    <w:rsid w:val="00EB792A"/>
    <w:rsid w:val="00EB7CFB"/>
    <w:rsid w:val="00EC02F0"/>
    <w:rsid w:val="00EC04E9"/>
    <w:rsid w:val="00EC0923"/>
    <w:rsid w:val="00EC1507"/>
    <w:rsid w:val="00EC1524"/>
    <w:rsid w:val="00EC170C"/>
    <w:rsid w:val="00EC29D8"/>
    <w:rsid w:val="00EC339A"/>
    <w:rsid w:val="00EC3FD1"/>
    <w:rsid w:val="00EC4177"/>
    <w:rsid w:val="00EC433B"/>
    <w:rsid w:val="00EC4E5B"/>
    <w:rsid w:val="00EC4FB1"/>
    <w:rsid w:val="00EC553A"/>
    <w:rsid w:val="00EC7A39"/>
    <w:rsid w:val="00EC7F67"/>
    <w:rsid w:val="00ED0D4C"/>
    <w:rsid w:val="00ED1B24"/>
    <w:rsid w:val="00ED1BE6"/>
    <w:rsid w:val="00ED1DBE"/>
    <w:rsid w:val="00ED2104"/>
    <w:rsid w:val="00ED2310"/>
    <w:rsid w:val="00ED2A56"/>
    <w:rsid w:val="00ED2C5A"/>
    <w:rsid w:val="00ED2E94"/>
    <w:rsid w:val="00ED3DC6"/>
    <w:rsid w:val="00ED4220"/>
    <w:rsid w:val="00ED45E6"/>
    <w:rsid w:val="00ED4D1E"/>
    <w:rsid w:val="00ED4DC5"/>
    <w:rsid w:val="00ED5554"/>
    <w:rsid w:val="00ED595D"/>
    <w:rsid w:val="00ED6349"/>
    <w:rsid w:val="00ED735B"/>
    <w:rsid w:val="00ED7467"/>
    <w:rsid w:val="00ED76EE"/>
    <w:rsid w:val="00ED7AFC"/>
    <w:rsid w:val="00EE084B"/>
    <w:rsid w:val="00EE09B8"/>
    <w:rsid w:val="00EE0EEB"/>
    <w:rsid w:val="00EE1DA9"/>
    <w:rsid w:val="00EE2114"/>
    <w:rsid w:val="00EE216C"/>
    <w:rsid w:val="00EE2C7F"/>
    <w:rsid w:val="00EE3A4D"/>
    <w:rsid w:val="00EE40B8"/>
    <w:rsid w:val="00EE4415"/>
    <w:rsid w:val="00EE4688"/>
    <w:rsid w:val="00EE468A"/>
    <w:rsid w:val="00EE5932"/>
    <w:rsid w:val="00EE5D21"/>
    <w:rsid w:val="00EE5E29"/>
    <w:rsid w:val="00EE625F"/>
    <w:rsid w:val="00EE6E42"/>
    <w:rsid w:val="00EE6E65"/>
    <w:rsid w:val="00EE702C"/>
    <w:rsid w:val="00EE7253"/>
    <w:rsid w:val="00EF06B6"/>
    <w:rsid w:val="00EF08E4"/>
    <w:rsid w:val="00EF0CD6"/>
    <w:rsid w:val="00EF145C"/>
    <w:rsid w:val="00EF179A"/>
    <w:rsid w:val="00EF191B"/>
    <w:rsid w:val="00EF2532"/>
    <w:rsid w:val="00EF26C0"/>
    <w:rsid w:val="00EF27E3"/>
    <w:rsid w:val="00EF2D0A"/>
    <w:rsid w:val="00EF3046"/>
    <w:rsid w:val="00EF34D5"/>
    <w:rsid w:val="00EF37D2"/>
    <w:rsid w:val="00EF3D5D"/>
    <w:rsid w:val="00EF4196"/>
    <w:rsid w:val="00EF449D"/>
    <w:rsid w:val="00EF4AF1"/>
    <w:rsid w:val="00EF4FDD"/>
    <w:rsid w:val="00EF5322"/>
    <w:rsid w:val="00EF5832"/>
    <w:rsid w:val="00EF5DFC"/>
    <w:rsid w:val="00EF5F3C"/>
    <w:rsid w:val="00EF6101"/>
    <w:rsid w:val="00EF6F17"/>
    <w:rsid w:val="00EF7202"/>
    <w:rsid w:val="00EF73D6"/>
    <w:rsid w:val="00F001C3"/>
    <w:rsid w:val="00F00EC8"/>
    <w:rsid w:val="00F0217C"/>
    <w:rsid w:val="00F02905"/>
    <w:rsid w:val="00F043DA"/>
    <w:rsid w:val="00F05149"/>
    <w:rsid w:val="00F054B6"/>
    <w:rsid w:val="00F05781"/>
    <w:rsid w:val="00F05826"/>
    <w:rsid w:val="00F058CF"/>
    <w:rsid w:val="00F06F40"/>
    <w:rsid w:val="00F071E2"/>
    <w:rsid w:val="00F07306"/>
    <w:rsid w:val="00F07451"/>
    <w:rsid w:val="00F10400"/>
    <w:rsid w:val="00F115A3"/>
    <w:rsid w:val="00F119A9"/>
    <w:rsid w:val="00F13000"/>
    <w:rsid w:val="00F131FC"/>
    <w:rsid w:val="00F14B39"/>
    <w:rsid w:val="00F15077"/>
    <w:rsid w:val="00F153FC"/>
    <w:rsid w:val="00F15602"/>
    <w:rsid w:val="00F1599B"/>
    <w:rsid w:val="00F15C5C"/>
    <w:rsid w:val="00F1608A"/>
    <w:rsid w:val="00F163B2"/>
    <w:rsid w:val="00F16CC2"/>
    <w:rsid w:val="00F16FDA"/>
    <w:rsid w:val="00F1711D"/>
    <w:rsid w:val="00F17447"/>
    <w:rsid w:val="00F2047B"/>
    <w:rsid w:val="00F20551"/>
    <w:rsid w:val="00F21946"/>
    <w:rsid w:val="00F21B24"/>
    <w:rsid w:val="00F222AF"/>
    <w:rsid w:val="00F22586"/>
    <w:rsid w:val="00F22AA8"/>
    <w:rsid w:val="00F22EF4"/>
    <w:rsid w:val="00F234AF"/>
    <w:rsid w:val="00F240FA"/>
    <w:rsid w:val="00F241E5"/>
    <w:rsid w:val="00F242FE"/>
    <w:rsid w:val="00F24D6E"/>
    <w:rsid w:val="00F25B7C"/>
    <w:rsid w:val="00F264F5"/>
    <w:rsid w:val="00F273DB"/>
    <w:rsid w:val="00F27B76"/>
    <w:rsid w:val="00F3019F"/>
    <w:rsid w:val="00F31B9A"/>
    <w:rsid w:val="00F3273B"/>
    <w:rsid w:val="00F33722"/>
    <w:rsid w:val="00F3381D"/>
    <w:rsid w:val="00F33BF3"/>
    <w:rsid w:val="00F33D1F"/>
    <w:rsid w:val="00F34777"/>
    <w:rsid w:val="00F34B36"/>
    <w:rsid w:val="00F35EF4"/>
    <w:rsid w:val="00F36887"/>
    <w:rsid w:val="00F3708B"/>
    <w:rsid w:val="00F37488"/>
    <w:rsid w:val="00F40BC5"/>
    <w:rsid w:val="00F40C21"/>
    <w:rsid w:val="00F40C59"/>
    <w:rsid w:val="00F41C49"/>
    <w:rsid w:val="00F41DFE"/>
    <w:rsid w:val="00F42296"/>
    <w:rsid w:val="00F426A6"/>
    <w:rsid w:val="00F43305"/>
    <w:rsid w:val="00F436EF"/>
    <w:rsid w:val="00F439B0"/>
    <w:rsid w:val="00F43E64"/>
    <w:rsid w:val="00F44B2B"/>
    <w:rsid w:val="00F44D7A"/>
    <w:rsid w:val="00F44E29"/>
    <w:rsid w:val="00F44EF0"/>
    <w:rsid w:val="00F4500C"/>
    <w:rsid w:val="00F45CA8"/>
    <w:rsid w:val="00F45D23"/>
    <w:rsid w:val="00F463BE"/>
    <w:rsid w:val="00F46B40"/>
    <w:rsid w:val="00F506CB"/>
    <w:rsid w:val="00F51036"/>
    <w:rsid w:val="00F512A4"/>
    <w:rsid w:val="00F512B9"/>
    <w:rsid w:val="00F51780"/>
    <w:rsid w:val="00F51942"/>
    <w:rsid w:val="00F51F91"/>
    <w:rsid w:val="00F5260F"/>
    <w:rsid w:val="00F52896"/>
    <w:rsid w:val="00F5376C"/>
    <w:rsid w:val="00F544F5"/>
    <w:rsid w:val="00F548F6"/>
    <w:rsid w:val="00F55925"/>
    <w:rsid w:val="00F55FF3"/>
    <w:rsid w:val="00F561F5"/>
    <w:rsid w:val="00F563B2"/>
    <w:rsid w:val="00F56A65"/>
    <w:rsid w:val="00F57F76"/>
    <w:rsid w:val="00F61CAE"/>
    <w:rsid w:val="00F61D71"/>
    <w:rsid w:val="00F6203B"/>
    <w:rsid w:val="00F62558"/>
    <w:rsid w:val="00F6408D"/>
    <w:rsid w:val="00F64DEF"/>
    <w:rsid w:val="00F66C34"/>
    <w:rsid w:val="00F67794"/>
    <w:rsid w:val="00F705DA"/>
    <w:rsid w:val="00F707B1"/>
    <w:rsid w:val="00F70979"/>
    <w:rsid w:val="00F733F4"/>
    <w:rsid w:val="00F74871"/>
    <w:rsid w:val="00F74CD4"/>
    <w:rsid w:val="00F75B22"/>
    <w:rsid w:val="00F76060"/>
    <w:rsid w:val="00F76A4B"/>
    <w:rsid w:val="00F772EC"/>
    <w:rsid w:val="00F773C1"/>
    <w:rsid w:val="00F77D19"/>
    <w:rsid w:val="00F77E08"/>
    <w:rsid w:val="00F81037"/>
    <w:rsid w:val="00F8208B"/>
    <w:rsid w:val="00F82570"/>
    <w:rsid w:val="00F8296D"/>
    <w:rsid w:val="00F82BD2"/>
    <w:rsid w:val="00F82F15"/>
    <w:rsid w:val="00F833A6"/>
    <w:rsid w:val="00F8391A"/>
    <w:rsid w:val="00F8431D"/>
    <w:rsid w:val="00F846EC"/>
    <w:rsid w:val="00F855EE"/>
    <w:rsid w:val="00F8608F"/>
    <w:rsid w:val="00F86336"/>
    <w:rsid w:val="00F86B9C"/>
    <w:rsid w:val="00F86C92"/>
    <w:rsid w:val="00F86D79"/>
    <w:rsid w:val="00F91261"/>
    <w:rsid w:val="00F9137C"/>
    <w:rsid w:val="00F91461"/>
    <w:rsid w:val="00F91E55"/>
    <w:rsid w:val="00F9217F"/>
    <w:rsid w:val="00F92269"/>
    <w:rsid w:val="00F9249A"/>
    <w:rsid w:val="00F924E7"/>
    <w:rsid w:val="00F928FD"/>
    <w:rsid w:val="00F92F48"/>
    <w:rsid w:val="00F9312E"/>
    <w:rsid w:val="00F934B6"/>
    <w:rsid w:val="00F93649"/>
    <w:rsid w:val="00F938EA"/>
    <w:rsid w:val="00F93935"/>
    <w:rsid w:val="00F93DCF"/>
    <w:rsid w:val="00F947B5"/>
    <w:rsid w:val="00F94A1A"/>
    <w:rsid w:val="00F95022"/>
    <w:rsid w:val="00F95398"/>
    <w:rsid w:val="00F95593"/>
    <w:rsid w:val="00F95699"/>
    <w:rsid w:val="00F9621E"/>
    <w:rsid w:val="00F966BB"/>
    <w:rsid w:val="00F969C1"/>
    <w:rsid w:val="00F97E97"/>
    <w:rsid w:val="00FA03B3"/>
    <w:rsid w:val="00FA09C4"/>
    <w:rsid w:val="00FA1476"/>
    <w:rsid w:val="00FA2127"/>
    <w:rsid w:val="00FA2AB4"/>
    <w:rsid w:val="00FA4349"/>
    <w:rsid w:val="00FA5311"/>
    <w:rsid w:val="00FA572D"/>
    <w:rsid w:val="00FA7106"/>
    <w:rsid w:val="00FA7284"/>
    <w:rsid w:val="00FA7769"/>
    <w:rsid w:val="00FA7D70"/>
    <w:rsid w:val="00FB1330"/>
    <w:rsid w:val="00FB1802"/>
    <w:rsid w:val="00FB2421"/>
    <w:rsid w:val="00FB27AB"/>
    <w:rsid w:val="00FB3264"/>
    <w:rsid w:val="00FB49C5"/>
    <w:rsid w:val="00FB4A94"/>
    <w:rsid w:val="00FB5388"/>
    <w:rsid w:val="00FB54B5"/>
    <w:rsid w:val="00FB5A32"/>
    <w:rsid w:val="00FB5AF2"/>
    <w:rsid w:val="00FB7135"/>
    <w:rsid w:val="00FB766F"/>
    <w:rsid w:val="00FC1C86"/>
    <w:rsid w:val="00FC2DEC"/>
    <w:rsid w:val="00FC2F30"/>
    <w:rsid w:val="00FC4532"/>
    <w:rsid w:val="00FC4941"/>
    <w:rsid w:val="00FC4BD7"/>
    <w:rsid w:val="00FC4DE6"/>
    <w:rsid w:val="00FC655D"/>
    <w:rsid w:val="00FC73E6"/>
    <w:rsid w:val="00FC7691"/>
    <w:rsid w:val="00FC7E83"/>
    <w:rsid w:val="00FD0513"/>
    <w:rsid w:val="00FD077E"/>
    <w:rsid w:val="00FD0D78"/>
    <w:rsid w:val="00FD14D8"/>
    <w:rsid w:val="00FD1B52"/>
    <w:rsid w:val="00FD21D6"/>
    <w:rsid w:val="00FD2AB1"/>
    <w:rsid w:val="00FD32DB"/>
    <w:rsid w:val="00FD3330"/>
    <w:rsid w:val="00FD339E"/>
    <w:rsid w:val="00FD3D0C"/>
    <w:rsid w:val="00FD4425"/>
    <w:rsid w:val="00FD4A63"/>
    <w:rsid w:val="00FD4BE0"/>
    <w:rsid w:val="00FD4C07"/>
    <w:rsid w:val="00FD4C20"/>
    <w:rsid w:val="00FD4DED"/>
    <w:rsid w:val="00FD55FC"/>
    <w:rsid w:val="00FD660E"/>
    <w:rsid w:val="00FD6E8A"/>
    <w:rsid w:val="00FD7294"/>
    <w:rsid w:val="00FD7A96"/>
    <w:rsid w:val="00FE0012"/>
    <w:rsid w:val="00FE0423"/>
    <w:rsid w:val="00FE05CE"/>
    <w:rsid w:val="00FE09BF"/>
    <w:rsid w:val="00FE2583"/>
    <w:rsid w:val="00FE28C7"/>
    <w:rsid w:val="00FE30C3"/>
    <w:rsid w:val="00FE3300"/>
    <w:rsid w:val="00FE33A5"/>
    <w:rsid w:val="00FE346E"/>
    <w:rsid w:val="00FE3955"/>
    <w:rsid w:val="00FE42A3"/>
    <w:rsid w:val="00FE48D0"/>
    <w:rsid w:val="00FE58E2"/>
    <w:rsid w:val="00FE6043"/>
    <w:rsid w:val="00FE61CB"/>
    <w:rsid w:val="00FE6692"/>
    <w:rsid w:val="00FE79F0"/>
    <w:rsid w:val="00FE7F58"/>
    <w:rsid w:val="00FF005E"/>
    <w:rsid w:val="00FF01EA"/>
    <w:rsid w:val="00FF1687"/>
    <w:rsid w:val="00FF16FC"/>
    <w:rsid w:val="00FF1914"/>
    <w:rsid w:val="00FF2575"/>
    <w:rsid w:val="00FF26A1"/>
    <w:rsid w:val="00FF2928"/>
    <w:rsid w:val="00FF2D4C"/>
    <w:rsid w:val="00FF3217"/>
    <w:rsid w:val="00FF3870"/>
    <w:rsid w:val="00FF425C"/>
    <w:rsid w:val="00FF43D4"/>
    <w:rsid w:val="00FF6BCA"/>
    <w:rsid w:val="00FF785C"/>
    <w:rsid w:val="00FF7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800C1ED"/>
  <w15:docId w15:val="{2F4A4A7F-4E2A-4A8C-AA14-CE944F9A1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7B6F2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pPr>
      <w:jc w:val="both"/>
    </w:pPr>
    <w:rPr>
      <w:sz w:val="28"/>
    </w:rPr>
  </w:style>
  <w:style w:type="paragraph" w:styleId="a3">
    <w:name w:val="Body Text Indent"/>
    <w:basedOn w:val="a"/>
    <w:link w:val="a4"/>
    <w:pPr>
      <w:ind w:firstLine="851"/>
      <w:jc w:val="both"/>
    </w:pPr>
    <w:rPr>
      <w:bCs/>
      <w:sz w:val="28"/>
    </w:rPr>
  </w:style>
  <w:style w:type="paragraph" w:styleId="a5">
    <w:name w:val="Body Text"/>
    <w:basedOn w:val="a"/>
    <w:link w:val="a6"/>
    <w:rsid w:val="007B6F29"/>
    <w:pPr>
      <w:spacing w:after="120"/>
    </w:pPr>
  </w:style>
  <w:style w:type="paragraph" w:customStyle="1" w:styleId="ConsPlusNormal">
    <w:name w:val="ConsPlusNormal"/>
    <w:rsid w:val="007A280D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7A280D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Nonformat">
    <w:name w:val="ConsPlusNonformat"/>
    <w:rsid w:val="00EC553A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3">
    <w:name w:val="Body Text 3"/>
    <w:basedOn w:val="a"/>
    <w:link w:val="30"/>
    <w:rsid w:val="00EC553A"/>
    <w:pPr>
      <w:spacing w:after="120"/>
    </w:pPr>
    <w:rPr>
      <w:sz w:val="16"/>
      <w:szCs w:val="16"/>
    </w:rPr>
  </w:style>
  <w:style w:type="paragraph" w:styleId="a7">
    <w:name w:val="header"/>
    <w:basedOn w:val="a"/>
    <w:link w:val="a8"/>
    <w:uiPriority w:val="99"/>
    <w:rsid w:val="0095695A"/>
    <w:pPr>
      <w:tabs>
        <w:tab w:val="center" w:pos="4677"/>
        <w:tab w:val="right" w:pos="9355"/>
      </w:tabs>
    </w:pPr>
  </w:style>
  <w:style w:type="character" w:styleId="a9">
    <w:name w:val="page number"/>
    <w:basedOn w:val="a0"/>
    <w:rsid w:val="0095695A"/>
  </w:style>
  <w:style w:type="paragraph" w:customStyle="1" w:styleId="ConsPlusCell">
    <w:name w:val="ConsPlusCell"/>
    <w:rsid w:val="008C4EC3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a">
    <w:name w:val="footer"/>
    <w:basedOn w:val="a"/>
    <w:link w:val="ab"/>
    <w:rsid w:val="007A7FE3"/>
    <w:pPr>
      <w:tabs>
        <w:tab w:val="center" w:pos="4677"/>
        <w:tab w:val="right" w:pos="9355"/>
      </w:tabs>
    </w:pPr>
  </w:style>
  <w:style w:type="table" w:customStyle="1" w:styleId="11">
    <w:name w:val="Сетка таблицы1"/>
    <w:basedOn w:val="a1"/>
    <w:next w:val="ac"/>
    <w:uiPriority w:val="59"/>
    <w:rsid w:val="000A554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0A55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1"/>
    <w:next w:val="ac"/>
    <w:uiPriority w:val="59"/>
    <w:rsid w:val="009D24BE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265D27"/>
    <w:pPr>
      <w:widowControl w:val="0"/>
      <w:suppressAutoHyphens/>
      <w:ind w:left="720" w:firstLine="567"/>
      <w:contextualSpacing/>
      <w:jc w:val="both"/>
    </w:pPr>
    <w:rPr>
      <w:sz w:val="24"/>
      <w:lang w:eastAsia="en-US"/>
    </w:rPr>
  </w:style>
  <w:style w:type="character" w:customStyle="1" w:styleId="a8">
    <w:name w:val="Верхний колонтитул Знак"/>
    <w:link w:val="a7"/>
    <w:uiPriority w:val="99"/>
    <w:rsid w:val="00B22B7D"/>
  </w:style>
  <w:style w:type="paragraph" w:styleId="ae">
    <w:name w:val="Balloon Text"/>
    <w:basedOn w:val="a"/>
    <w:link w:val="af"/>
    <w:rsid w:val="005C5C9B"/>
    <w:rPr>
      <w:rFonts w:ascii="Segoe UI" w:hAnsi="Segoe UI"/>
      <w:sz w:val="18"/>
      <w:szCs w:val="18"/>
      <w:lang w:val="x-none" w:eastAsia="x-none"/>
    </w:rPr>
  </w:style>
  <w:style w:type="character" w:customStyle="1" w:styleId="af">
    <w:name w:val="Текст выноски Знак"/>
    <w:link w:val="ae"/>
    <w:rsid w:val="005C5C9B"/>
    <w:rPr>
      <w:rFonts w:ascii="Segoe UI" w:hAnsi="Segoe UI" w:cs="Segoe UI"/>
      <w:sz w:val="18"/>
      <w:szCs w:val="18"/>
    </w:rPr>
  </w:style>
  <w:style w:type="paragraph" w:customStyle="1" w:styleId="ConsTitle">
    <w:name w:val="ConsTitle"/>
    <w:rsid w:val="00E937E0"/>
    <w:pPr>
      <w:widowControl w:val="0"/>
      <w:autoSpaceDE w:val="0"/>
      <w:autoSpaceDN w:val="0"/>
      <w:adjustRightInd w:val="0"/>
      <w:ind w:right="19772"/>
    </w:pPr>
    <w:rPr>
      <w:rFonts w:ascii="Arial" w:hAnsi="Arial"/>
      <w:b/>
      <w:sz w:val="16"/>
    </w:rPr>
  </w:style>
  <w:style w:type="character" w:styleId="af0">
    <w:name w:val="footnote reference"/>
    <w:uiPriority w:val="99"/>
    <w:unhideWhenUsed/>
    <w:rsid w:val="00F3708B"/>
    <w:rPr>
      <w:vertAlign w:val="superscript"/>
    </w:rPr>
  </w:style>
  <w:style w:type="character" w:styleId="af1">
    <w:name w:val="Hyperlink"/>
    <w:uiPriority w:val="99"/>
    <w:rsid w:val="00256779"/>
    <w:rPr>
      <w:color w:val="0000FF"/>
      <w:u w:val="single"/>
    </w:rPr>
  </w:style>
  <w:style w:type="character" w:styleId="af2">
    <w:name w:val="line number"/>
    <w:basedOn w:val="a0"/>
    <w:semiHidden/>
    <w:unhideWhenUsed/>
    <w:rsid w:val="00C00E29"/>
  </w:style>
  <w:style w:type="character" w:customStyle="1" w:styleId="10">
    <w:name w:val="Заголовок 1 Знак"/>
    <w:link w:val="1"/>
    <w:rsid w:val="00751522"/>
    <w:rPr>
      <w:sz w:val="28"/>
    </w:rPr>
  </w:style>
  <w:style w:type="character" w:customStyle="1" w:styleId="20">
    <w:name w:val="Заголовок 2 Знак"/>
    <w:link w:val="2"/>
    <w:rsid w:val="00751522"/>
    <w:rPr>
      <w:rFonts w:ascii="Arial" w:hAnsi="Arial" w:cs="Arial"/>
      <w:b/>
      <w:bCs/>
      <w:i/>
      <w:iCs/>
      <w:sz w:val="28"/>
      <w:szCs w:val="28"/>
    </w:rPr>
  </w:style>
  <w:style w:type="character" w:customStyle="1" w:styleId="22">
    <w:name w:val="Основной текст 2 Знак"/>
    <w:link w:val="21"/>
    <w:rsid w:val="00751522"/>
    <w:rPr>
      <w:sz w:val="28"/>
    </w:rPr>
  </w:style>
  <w:style w:type="character" w:customStyle="1" w:styleId="a4">
    <w:name w:val="Основной текст с отступом Знак"/>
    <w:link w:val="a3"/>
    <w:rsid w:val="00751522"/>
    <w:rPr>
      <w:bCs/>
      <w:sz w:val="28"/>
    </w:rPr>
  </w:style>
  <w:style w:type="character" w:customStyle="1" w:styleId="a6">
    <w:name w:val="Основной текст Знак"/>
    <w:basedOn w:val="a0"/>
    <w:link w:val="a5"/>
    <w:rsid w:val="00751522"/>
  </w:style>
  <w:style w:type="character" w:customStyle="1" w:styleId="30">
    <w:name w:val="Основной текст 3 Знак"/>
    <w:link w:val="3"/>
    <w:rsid w:val="00751522"/>
    <w:rPr>
      <w:sz w:val="16"/>
      <w:szCs w:val="16"/>
    </w:rPr>
  </w:style>
  <w:style w:type="character" w:customStyle="1" w:styleId="ab">
    <w:name w:val="Нижний колонтитул Знак"/>
    <w:basedOn w:val="a0"/>
    <w:link w:val="aa"/>
    <w:rsid w:val="00751522"/>
  </w:style>
  <w:style w:type="character" w:styleId="af3">
    <w:name w:val="Unresolved Mention"/>
    <w:basedOn w:val="a0"/>
    <w:uiPriority w:val="99"/>
    <w:semiHidden/>
    <w:unhideWhenUsed/>
    <w:rsid w:val="00FA7106"/>
    <w:rPr>
      <w:color w:val="605E5C"/>
      <w:shd w:val="clear" w:color="auto" w:fill="E1DFDD"/>
    </w:rPr>
  </w:style>
  <w:style w:type="paragraph" w:customStyle="1" w:styleId="Default">
    <w:name w:val="Default"/>
    <w:uiPriority w:val="99"/>
    <w:rsid w:val="002B31E3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6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3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4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8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1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3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93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1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73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mensk-uralskiy.ru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gasu.gov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7F5AE92C27D731BE1A0DF20B1576114D9DCB4E1CB216626C06AC8AE34591CEE2F31A5CD9582D4DE71F3CF75F81s7Q5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A673B9E938D82E12D66224C8C300B31110342C27F43CB5ECED9A93339D1AB7E0A1E838DBC880EF0ED6A0B541653F4C7F796BBAD1C8FAD74C5EF56DA8k6E0H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t\post_glava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FE1754-FB11-468F-B137-AB22F4F95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post_glava</Template>
  <TotalTime>2135</TotalTime>
  <Pages>1</Pages>
  <Words>10529</Words>
  <Characters>60020</Characters>
  <Application>Microsoft Office Word</Application>
  <DocSecurity>0</DocSecurity>
  <Lines>500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70409</CharactersWithSpaces>
  <SharedDoc>false</SharedDoc>
  <HLinks>
    <vt:vector size="30" baseType="variant">
      <vt:variant>
        <vt:i4>2424958</vt:i4>
      </vt:variant>
      <vt:variant>
        <vt:i4>12</vt:i4>
      </vt:variant>
      <vt:variant>
        <vt:i4>0</vt:i4>
      </vt:variant>
      <vt:variant>
        <vt:i4>5</vt:i4>
      </vt:variant>
      <vt:variant>
        <vt:lpwstr>http://gasu.gov.ru/</vt:lpwstr>
      </vt:variant>
      <vt:variant>
        <vt:lpwstr/>
      </vt:variant>
      <vt:variant>
        <vt:i4>1376266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consultantplus://offline/ref=7F5AE92C27D731BE1A0DF20B1576114D9DCB4E1CB216626C06AC8AE34591CEE2F31A5CD9582D4DE71F3CF75F81s7Q5G</vt:lpwstr>
      </vt:variant>
      <vt:variant>
        <vt:lpwstr/>
      </vt:variant>
      <vt:variant>
        <vt:i4>7536748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consultantplus://offline/ref=A673B9E938D82E12D66224C8C300B31110342C27F43CB5ECED9A93339D1AB7E0A1E838DBC880EF0ED6A0B541653F4C7F796BBAD1C8FAD74C5EF56DA8k6E0H</vt:lpwstr>
      </vt:variant>
      <vt:variant>
        <vt:lpwstr/>
      </vt:variant>
      <vt:variant>
        <vt:i4>917515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consultantplus://offline/ref=B3E621A6B1F0B62BCCF95C322F8B039FEB3576B20EB3EE8B53AF97B47CfBt2L</vt:lpwstr>
      </vt:variant>
      <vt:variant>
        <vt:lpwstr/>
      </vt:variant>
      <vt:variant>
        <vt:i4>8192116</vt:i4>
      </vt:variant>
      <vt:variant>
        <vt:i4>0</vt:i4>
      </vt:variant>
      <vt:variant>
        <vt:i4>0</vt:i4>
      </vt:variant>
      <vt:variant>
        <vt:i4>5</vt:i4>
      </vt:variant>
      <vt:variant>
        <vt:lpwstr>http://www.kamensk-uralskiy.ru/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itd</dc:creator>
  <cp:keywords/>
  <cp:lastModifiedBy>Шишарина Н.А.</cp:lastModifiedBy>
  <cp:revision>106</cp:revision>
  <cp:lastPrinted>2025-12-09T11:13:00Z</cp:lastPrinted>
  <dcterms:created xsi:type="dcterms:W3CDTF">2024-09-26T05:57:00Z</dcterms:created>
  <dcterms:modified xsi:type="dcterms:W3CDTF">2026-03-30T11:35:00Z</dcterms:modified>
</cp:coreProperties>
</file>