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06242" w14:textId="78E32D5D" w:rsidR="0064455E" w:rsidRPr="008D0D5A" w:rsidRDefault="0064455E" w:rsidP="0064455E">
      <w:pPr>
        <w:ind w:right="-1" w:firstLine="4253"/>
        <w:jc w:val="right"/>
        <w:rPr>
          <w:rFonts w:ascii="Liberation Serif" w:hAnsi="Liberation Serif" w:cs="Liberation Serif"/>
          <w:b/>
          <w:bCs/>
          <w:i/>
          <w:color w:val="000000" w:themeColor="text1"/>
          <w:sz w:val="28"/>
          <w:szCs w:val="28"/>
          <w:u w:val="single"/>
        </w:rPr>
      </w:pPr>
      <w:r w:rsidRPr="008D0D5A">
        <w:rPr>
          <w:rFonts w:ascii="Liberation Serif" w:hAnsi="Liberation Serif" w:cs="Liberation Serif"/>
          <w:b/>
          <w:bCs/>
          <w:i/>
          <w:color w:val="000000" w:themeColor="text1"/>
          <w:sz w:val="28"/>
          <w:szCs w:val="28"/>
          <w:u w:val="single"/>
        </w:rPr>
        <w:t xml:space="preserve">Актуальная </w:t>
      </w:r>
      <w:r w:rsidRPr="00EF179A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>редакция на</w:t>
      </w:r>
      <w:r w:rsidR="001F2083" w:rsidRPr="00EF179A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 xml:space="preserve"> </w:t>
      </w:r>
      <w:r w:rsidR="00EF179A" w:rsidRPr="00EF179A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>19</w:t>
      </w:r>
      <w:r w:rsidR="001F2083" w:rsidRPr="00EF179A">
        <w:rPr>
          <w:rFonts w:ascii="Liberation Serif" w:hAnsi="Liberation Serif" w:cs="Liberation Serif"/>
          <w:b/>
          <w:bCs/>
          <w:i/>
          <w:sz w:val="28"/>
          <w:szCs w:val="28"/>
          <w:u w:val="single"/>
        </w:rPr>
        <w:t>.01.2026</w:t>
      </w:r>
    </w:p>
    <w:p w14:paraId="36E63905" w14:textId="77777777" w:rsidR="0064455E" w:rsidRPr="008D0D5A" w:rsidRDefault="0064455E" w:rsidP="0064455E">
      <w:pPr>
        <w:ind w:right="-1" w:firstLine="4253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0DEB2C5" w14:textId="77777777" w:rsidR="0064455E" w:rsidRPr="008D0D5A" w:rsidRDefault="0064455E" w:rsidP="0064455E">
      <w:pPr>
        <w:ind w:right="-1"/>
        <w:jc w:val="center"/>
        <w:rPr>
          <w:rFonts w:ascii="Liberation Serif" w:hAnsi="Liberation Serif" w:cs="Liberation Serif"/>
          <w:b/>
          <w:iCs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b/>
          <w:iCs/>
          <w:color w:val="000000" w:themeColor="text1"/>
          <w:sz w:val="28"/>
          <w:szCs w:val="28"/>
        </w:rPr>
        <w:t xml:space="preserve">Муниципальная программа «Реализация мероприятий </w:t>
      </w:r>
    </w:p>
    <w:p w14:paraId="4A7CF46D" w14:textId="77777777" w:rsidR="0064455E" w:rsidRPr="008D0D5A" w:rsidRDefault="0064455E" w:rsidP="0064455E">
      <w:pPr>
        <w:ind w:right="-1"/>
        <w:jc w:val="center"/>
        <w:rPr>
          <w:rFonts w:ascii="Liberation Serif" w:hAnsi="Liberation Serif" w:cs="Liberation Serif"/>
          <w:b/>
          <w:iCs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b/>
          <w:iCs/>
          <w:color w:val="000000" w:themeColor="text1"/>
          <w:sz w:val="28"/>
          <w:szCs w:val="28"/>
        </w:rPr>
        <w:t xml:space="preserve">в области градостроительной деятельности на территории </w:t>
      </w:r>
    </w:p>
    <w:p w14:paraId="36B9D0AA" w14:textId="77777777" w:rsidR="0064455E" w:rsidRPr="008D0D5A" w:rsidRDefault="0064455E" w:rsidP="0064455E">
      <w:pPr>
        <w:ind w:right="-1"/>
        <w:jc w:val="center"/>
        <w:rPr>
          <w:rFonts w:ascii="Liberation Serif" w:hAnsi="Liberation Serif" w:cs="Liberation Serif"/>
          <w:b/>
          <w:iCs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b/>
          <w:iCs/>
          <w:color w:val="000000" w:themeColor="text1"/>
          <w:sz w:val="28"/>
          <w:szCs w:val="28"/>
        </w:rPr>
        <w:t xml:space="preserve">Каменск-Уральского городского округа на 2025-2030 годы» </w:t>
      </w:r>
    </w:p>
    <w:p w14:paraId="0E67CBEA" w14:textId="77777777" w:rsidR="0064455E" w:rsidRPr="008D0D5A" w:rsidRDefault="0064455E" w:rsidP="0064455E">
      <w:pPr>
        <w:ind w:right="-1" w:firstLine="4253"/>
        <w:rPr>
          <w:rFonts w:ascii="Liberation Serif" w:hAnsi="Liberation Serif" w:cs="Liberation Serif"/>
          <w:b/>
          <w:bCs/>
          <w:color w:val="000000" w:themeColor="text1"/>
          <w:sz w:val="28"/>
          <w:szCs w:val="28"/>
        </w:rPr>
      </w:pPr>
    </w:p>
    <w:p w14:paraId="0585311D" w14:textId="341EEA9C" w:rsidR="000841C1" w:rsidRPr="00EF179A" w:rsidRDefault="0064455E" w:rsidP="00400920">
      <w:pPr>
        <w:ind w:right="-1"/>
        <w:jc w:val="both"/>
        <w:rPr>
          <w:rFonts w:ascii="Liberation Serif" w:hAnsi="Liberation Serif" w:cs="Liberation Serif"/>
          <w:i/>
          <w:sz w:val="28"/>
          <w:szCs w:val="28"/>
        </w:rPr>
      </w:pPr>
      <w:r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 xml:space="preserve">(Программа утверждена постановлением </w:t>
      </w:r>
      <w:proofErr w:type="gramStart"/>
      <w:r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Администрации  Каменск</w:t>
      </w:r>
      <w:proofErr w:type="gramEnd"/>
      <w:r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-Уральского городского округа от 03.10.2024 № 687 (в редакции постановлени</w:t>
      </w:r>
      <w:r w:rsidR="00CF2583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й</w:t>
      </w:r>
      <w:r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 xml:space="preserve"> </w:t>
      </w:r>
      <w:proofErr w:type="gramStart"/>
      <w:r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Администрации  Каменск</w:t>
      </w:r>
      <w:proofErr w:type="gramEnd"/>
      <w:r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-Уральского городского округа   от 11.03.2025 № 191</w:t>
      </w:r>
      <w:r w:rsidR="00893743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 xml:space="preserve">, от </w:t>
      </w:r>
      <w:r w:rsidR="00400920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10.</w:t>
      </w:r>
      <w:r w:rsidR="00893743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 xml:space="preserve">07.2025 № </w:t>
      </w:r>
      <w:r w:rsidR="00400920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563</w:t>
      </w:r>
      <w:r w:rsidR="00FB7135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 xml:space="preserve">, от </w:t>
      </w:r>
      <w:r w:rsidR="008D0D5A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20.</w:t>
      </w:r>
      <w:r w:rsidR="00FB7135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 xml:space="preserve">08.2025 № </w:t>
      </w:r>
      <w:r w:rsidR="008D0D5A" w:rsidRPr="008D0D5A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>668</w:t>
      </w:r>
      <w:r w:rsidR="001843C8">
        <w:rPr>
          <w:rFonts w:ascii="Liberation Serif" w:hAnsi="Liberation Serif" w:cs="Liberation Serif"/>
          <w:i/>
          <w:color w:val="000000" w:themeColor="text1"/>
          <w:sz w:val="28"/>
          <w:szCs w:val="28"/>
        </w:rPr>
        <w:t xml:space="preserve">, </w:t>
      </w:r>
      <w:r w:rsidR="00B9603C" w:rsidRPr="00EF179A">
        <w:rPr>
          <w:rFonts w:ascii="Liberation Serif" w:hAnsi="Liberation Serif" w:cs="Liberation Serif"/>
          <w:i/>
          <w:sz w:val="28"/>
          <w:szCs w:val="28"/>
        </w:rPr>
        <w:t xml:space="preserve">от </w:t>
      </w:r>
      <w:r w:rsidR="00EF179A" w:rsidRPr="00EF179A">
        <w:rPr>
          <w:rFonts w:ascii="Liberation Serif" w:hAnsi="Liberation Serif" w:cs="Liberation Serif"/>
          <w:i/>
          <w:sz w:val="28"/>
          <w:szCs w:val="28"/>
        </w:rPr>
        <w:t>19.</w:t>
      </w:r>
      <w:r w:rsidR="001F2083" w:rsidRPr="00EF179A">
        <w:rPr>
          <w:rFonts w:ascii="Liberation Serif" w:hAnsi="Liberation Serif" w:cs="Liberation Serif"/>
          <w:i/>
          <w:sz w:val="28"/>
          <w:szCs w:val="28"/>
        </w:rPr>
        <w:t>01.2026</w:t>
      </w:r>
      <w:r w:rsidR="00B9603C" w:rsidRPr="00EF179A">
        <w:rPr>
          <w:rFonts w:ascii="Liberation Serif" w:hAnsi="Liberation Serif" w:cs="Liberation Serif"/>
          <w:i/>
          <w:sz w:val="28"/>
          <w:szCs w:val="28"/>
        </w:rPr>
        <w:t xml:space="preserve"> №</w:t>
      </w:r>
      <w:r w:rsidR="001F2083" w:rsidRPr="00EF179A">
        <w:rPr>
          <w:rFonts w:ascii="Liberation Serif" w:hAnsi="Liberation Serif" w:cs="Liberation Serif"/>
          <w:i/>
          <w:sz w:val="28"/>
          <w:szCs w:val="28"/>
        </w:rPr>
        <w:t xml:space="preserve"> </w:t>
      </w:r>
      <w:r w:rsidR="00EF179A" w:rsidRPr="00EF179A">
        <w:rPr>
          <w:rFonts w:ascii="Liberation Serif" w:hAnsi="Liberation Serif" w:cs="Liberation Serif"/>
          <w:i/>
          <w:sz w:val="28"/>
          <w:szCs w:val="28"/>
        </w:rPr>
        <w:t>10</w:t>
      </w:r>
      <w:r w:rsidRPr="00EF179A">
        <w:rPr>
          <w:rFonts w:ascii="Liberation Serif" w:hAnsi="Liberation Serif" w:cs="Liberation Serif"/>
          <w:i/>
          <w:sz w:val="28"/>
          <w:szCs w:val="28"/>
        </w:rPr>
        <w:t>)</w:t>
      </w:r>
    </w:p>
    <w:p w14:paraId="0526B2A2" w14:textId="77777777" w:rsidR="000841C1" w:rsidRPr="008D0D5A" w:rsidRDefault="000841C1" w:rsidP="000841C1">
      <w:pPr>
        <w:ind w:right="-569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58E1E3D2" w14:textId="77777777" w:rsidR="00CE16E6" w:rsidRPr="008D0D5A" w:rsidRDefault="00CE16E6" w:rsidP="00CE16E6">
      <w:pPr>
        <w:ind w:right="-2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ПАСПОРТ</w:t>
      </w:r>
    </w:p>
    <w:p w14:paraId="6CEDE1DA" w14:textId="77777777" w:rsidR="00CE16E6" w:rsidRPr="008D0D5A" w:rsidRDefault="00CE16E6" w:rsidP="00CE16E6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муниципальной программы</w:t>
      </w:r>
    </w:p>
    <w:p w14:paraId="4E86543B" w14:textId="56883E1E" w:rsidR="00CE16E6" w:rsidRPr="008D0D5A" w:rsidRDefault="00CE16E6" w:rsidP="002F7683">
      <w:pPr>
        <w:ind w:right="-1"/>
        <w:jc w:val="center"/>
        <w:rPr>
          <w:rFonts w:ascii="Liberation Serif" w:hAnsi="Liberation Serif" w:cs="Liberation Serif"/>
          <w:bCs/>
          <w:iCs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«</w:t>
      </w:r>
      <w:r w:rsidR="002F7683" w:rsidRPr="008D0D5A">
        <w:rPr>
          <w:rFonts w:ascii="Liberation Serif" w:hAnsi="Liberation Serif" w:cs="Liberation Serif"/>
          <w:bCs/>
          <w:iCs/>
          <w:color w:val="000000" w:themeColor="text1"/>
          <w:sz w:val="28"/>
          <w:szCs w:val="28"/>
        </w:rPr>
        <w:t>Реализация мероприятий в области градостроительной деятельности на территории Каменск-Уральского городского округа на 2025-2030 годы»</w:t>
      </w:r>
    </w:p>
    <w:p w14:paraId="4D97FB12" w14:textId="77777777" w:rsidR="002F7683" w:rsidRPr="008D0D5A" w:rsidRDefault="002F7683" w:rsidP="002F7683">
      <w:pPr>
        <w:ind w:right="-1"/>
        <w:jc w:val="center"/>
        <w:rPr>
          <w:rFonts w:ascii="Liberation Serif" w:hAnsi="Liberation Serif" w:cs="Liberation Serif"/>
          <w:bCs/>
          <w:iCs/>
          <w:color w:val="000000" w:themeColor="text1"/>
          <w:sz w:val="28"/>
          <w:szCs w:val="28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9"/>
        <w:gridCol w:w="5945"/>
      </w:tblGrid>
      <w:tr w:rsidR="008D0D5A" w:rsidRPr="008D0D5A" w14:paraId="78A77FA4" w14:textId="77777777">
        <w:tc>
          <w:tcPr>
            <w:tcW w:w="3689" w:type="dxa"/>
          </w:tcPr>
          <w:p w14:paraId="125A4948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5945" w:type="dxa"/>
          </w:tcPr>
          <w:p w14:paraId="2CBA0D93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Орган местного самоуправления «Комитет по архитектуре и градостроительству Каменск-Уральского городского округа»</w:t>
            </w:r>
          </w:p>
        </w:tc>
      </w:tr>
      <w:tr w:rsidR="008D0D5A" w:rsidRPr="008D0D5A" w14:paraId="183D56B4" w14:textId="77777777" w:rsidTr="00A532E7">
        <w:tc>
          <w:tcPr>
            <w:tcW w:w="3689" w:type="dxa"/>
          </w:tcPr>
          <w:p w14:paraId="4CD89C1B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Сроки реализации муниципальной программы</w:t>
            </w:r>
          </w:p>
        </w:tc>
        <w:tc>
          <w:tcPr>
            <w:tcW w:w="5945" w:type="dxa"/>
            <w:vAlign w:val="center"/>
          </w:tcPr>
          <w:p w14:paraId="2CE99672" w14:textId="7EAEEAED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202</w:t>
            </w:r>
            <w:r w:rsidR="002F7683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5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-20</w:t>
            </w:r>
            <w:r w:rsidR="002F7683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30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годы</w:t>
            </w:r>
          </w:p>
        </w:tc>
      </w:tr>
      <w:tr w:rsidR="008D0D5A" w:rsidRPr="008D0D5A" w14:paraId="19097733" w14:textId="77777777">
        <w:tc>
          <w:tcPr>
            <w:tcW w:w="3689" w:type="dxa"/>
          </w:tcPr>
          <w:p w14:paraId="0433EF37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Цели и задачи муниципальной программы</w:t>
            </w:r>
          </w:p>
          <w:p w14:paraId="3EA24D9B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4772A533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521B5195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404BB4C0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50FA177E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0F286FA7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2639F1E7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1FF91E1A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4E1E7A10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0E34CEEA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67C173DC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5EB615F7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5BC9F313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3F6FEF75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3A9247D0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78C07E35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77A9834A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59A81ABD" w14:textId="77777777" w:rsidR="004F1C5D" w:rsidRPr="008D0D5A" w:rsidRDefault="004F1C5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0D672B58" w14:textId="77777777" w:rsidR="00CE16E6" w:rsidRPr="008D0D5A" w:rsidRDefault="00CE16E6" w:rsidP="00A51A6B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5945" w:type="dxa"/>
          </w:tcPr>
          <w:p w14:paraId="13C2E0E3" w14:textId="768AF63A" w:rsidR="00CE16E6" w:rsidRPr="008D0D5A" w:rsidRDefault="00CE16E6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Цел</w:t>
            </w:r>
            <w:r w:rsidR="000C1A4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ь 1.</w:t>
            </w:r>
            <w:r w:rsidR="004F1C5D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Обеспечение устойчивого развития территорий на основе территориального планирования и градостроительного зонирования.</w:t>
            </w:r>
          </w:p>
          <w:p w14:paraId="6DAE376B" w14:textId="2FA62DAF" w:rsidR="000C1A46" w:rsidRPr="008D0D5A" w:rsidRDefault="000C1A46" w:rsidP="000926C4">
            <w:pPr>
              <w:rPr>
                <w:rFonts w:ascii="Liberation Serif" w:hAnsi="Liberation Serif" w:cs="Liberation Serif"/>
                <w:bCs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Cs/>
                <w:color w:val="000000" w:themeColor="text1"/>
                <w:sz w:val="28"/>
                <w:szCs w:val="28"/>
              </w:rPr>
              <w:t xml:space="preserve">Задача 1. 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Разработка и утверждение </w:t>
            </w:r>
            <w:r w:rsidR="000926C4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местных нормативов градостроительного проектирования, 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документов территориального планирования, градостроительного зонирования, программ комплексного развития социальной и транспортной инфраструктур, их актуализация.</w:t>
            </w:r>
          </w:p>
          <w:p w14:paraId="6806CFF9" w14:textId="7F4A7822" w:rsidR="000C1A46" w:rsidRPr="008D0D5A" w:rsidRDefault="000C1A46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Задача 2. Обеспечение документацией по планировке территорий.</w:t>
            </w:r>
          </w:p>
          <w:p w14:paraId="65343192" w14:textId="08E333BD" w:rsidR="000C2F0C" w:rsidRPr="008D0D5A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</w:t>
            </w:r>
            <w:r w:rsidR="00F9137C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2. 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Увеличение объемов строительства, оказание содействия в реализации инвестиционных проектов комплексного </w:t>
            </w:r>
            <w:r w:rsidR="00EF27E3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развития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территорий</w:t>
            </w:r>
            <w:r w:rsidR="000C2F0C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</w:t>
            </w:r>
          </w:p>
          <w:p w14:paraId="207DB65A" w14:textId="2F588FE6" w:rsidR="000C1A46" w:rsidRPr="008D0D5A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Задача 3. Формирование земельных участков под </w:t>
            </w:r>
            <w:proofErr w:type="gramStart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размещение  объектов</w:t>
            </w:r>
            <w:proofErr w:type="gramEnd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</w:t>
            </w:r>
            <w:r w:rsidRPr="008D0D5A">
              <w:rPr>
                <w:rFonts w:ascii="Liberation Serif" w:hAnsi="Liberation Serif" w:cs="Liberation Serif"/>
                <w:bCs/>
                <w:color w:val="000000" w:themeColor="text1"/>
                <w:sz w:val="28"/>
                <w:szCs w:val="28"/>
              </w:rPr>
              <w:t>и территорий.</w:t>
            </w:r>
          </w:p>
          <w:p w14:paraId="512E0851" w14:textId="4C62765D" w:rsidR="00F9137C" w:rsidRPr="008D0D5A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</w:t>
            </w:r>
            <w:r w:rsidR="00F9137C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3. Ведение государственной информационной системы обеспечения градостроительной деятельности Свердловской области (ГИСОГД СО)</w:t>
            </w:r>
          </w:p>
          <w:p w14:paraId="69DDD5CF" w14:textId="6FEC809B" w:rsidR="000707D8" w:rsidRPr="008D0D5A" w:rsidRDefault="000C1A46" w:rsidP="000926C4">
            <w:pPr>
              <w:pStyle w:val="ad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0"/>
              <w:jc w:val="lef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Задача </w:t>
            </w:r>
            <w:r w:rsidR="000707D8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4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  <w:r w:rsidR="004F1C5D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Предоставление услуг в сфере </w:t>
            </w:r>
            <w:r w:rsidR="004F1C5D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lastRenderedPageBreak/>
              <w:t>градостроительной деятельности</w:t>
            </w:r>
          </w:p>
          <w:p w14:paraId="6F16DA50" w14:textId="71DB9B46" w:rsidR="00CE16E6" w:rsidRPr="008D0D5A" w:rsidRDefault="000C1A46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</w:t>
            </w:r>
            <w:r w:rsidR="000707D8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4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Развитие современной и эффективной транспортной инфраструктуры.</w:t>
            </w:r>
          </w:p>
          <w:p w14:paraId="023E03E2" w14:textId="7267E435" w:rsidR="00367894" w:rsidRPr="008D0D5A" w:rsidRDefault="004F1C5D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Задача </w:t>
            </w:r>
            <w:r w:rsidR="000707D8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5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 Строительство объектов транспортной инфраструктуры.</w:t>
            </w:r>
          </w:p>
          <w:p w14:paraId="5C261736" w14:textId="7A1599BB" w:rsidR="00B554A4" w:rsidRPr="008D0D5A" w:rsidRDefault="00B554A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5. Развитие инженерной инфраструктуры. </w:t>
            </w:r>
          </w:p>
          <w:p w14:paraId="057106FF" w14:textId="478B699A" w:rsidR="00B554A4" w:rsidRPr="008D0D5A" w:rsidRDefault="00B554A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Задача 6. Строительство объектов инженерной инфраструктуры. </w:t>
            </w:r>
          </w:p>
          <w:p w14:paraId="1E66A37D" w14:textId="048B8C2F" w:rsidR="00367894" w:rsidRPr="008D0D5A" w:rsidRDefault="00367894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</w:t>
            </w:r>
            <w:r w:rsidR="00FF005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6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. Развитие и модернизация объектов коммунальной инфраструктуры. </w:t>
            </w:r>
          </w:p>
          <w:p w14:paraId="2CF3C202" w14:textId="6B46A6B4" w:rsidR="00367894" w:rsidRPr="008D0D5A" w:rsidRDefault="0036789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Задача </w:t>
            </w:r>
            <w:r w:rsidR="00FF005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7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Строительство и модернизация объектов коммунальной инфраструктуры.</w:t>
            </w:r>
          </w:p>
          <w:p w14:paraId="02BA1D92" w14:textId="77777777" w:rsidR="00B554A4" w:rsidRPr="008D0D5A" w:rsidRDefault="00B554A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Цель 7. Развитие сети объектов физической культуры и спорта.</w:t>
            </w:r>
          </w:p>
          <w:p w14:paraId="3ACE0CCC" w14:textId="497C883F" w:rsidR="00B554A4" w:rsidRPr="008D0D5A" w:rsidRDefault="00B554A4" w:rsidP="000926C4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Задача 8. Строительство объектов физической культуры и спорта. </w:t>
            </w:r>
          </w:p>
          <w:p w14:paraId="2C88FE1D" w14:textId="533A9144" w:rsidR="00367894" w:rsidRPr="008D0D5A" w:rsidRDefault="0036789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8. Развитие сети образовательных учреждений. </w:t>
            </w:r>
          </w:p>
          <w:p w14:paraId="7C2EDAB3" w14:textId="4B901F8E" w:rsidR="00367894" w:rsidRPr="008D0D5A" w:rsidRDefault="0036789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Задача 9. Строительство объектов образовательных учреждений.</w:t>
            </w:r>
          </w:p>
          <w:p w14:paraId="7F7C846B" w14:textId="54F9AA33" w:rsidR="00367894" w:rsidRPr="008D0D5A" w:rsidRDefault="0036789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9. Развитие сети объектов культуры. </w:t>
            </w:r>
          </w:p>
          <w:p w14:paraId="4073A3C3" w14:textId="7317579C" w:rsidR="004F1C5D" w:rsidRPr="008D0D5A" w:rsidRDefault="00CB471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Задача 10</w:t>
            </w:r>
            <w:r w:rsidR="00367894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Строительство объектов культуры.</w:t>
            </w:r>
          </w:p>
          <w:p w14:paraId="6EA47E21" w14:textId="5A8C50D7" w:rsidR="00B554A4" w:rsidRPr="008D0D5A" w:rsidRDefault="00B554A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Цель 10. </w:t>
            </w:r>
            <w:r w:rsidRPr="008D0D5A">
              <w:rPr>
                <w:rFonts w:ascii="Liberation Serif" w:hAnsi="Liberation Serif" w:cs="Liberation Serif"/>
                <w:bCs/>
                <w:color w:val="000000" w:themeColor="text1"/>
                <w:sz w:val="28"/>
                <w:szCs w:val="28"/>
              </w:rPr>
              <w:t>Благоустройство территории городского округа.</w:t>
            </w:r>
          </w:p>
          <w:p w14:paraId="3691F8FB" w14:textId="73158FED" w:rsidR="00B554A4" w:rsidRPr="008D0D5A" w:rsidRDefault="00B554A4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Задача 11</w:t>
            </w:r>
            <w:r w:rsidRPr="008D0D5A">
              <w:rPr>
                <w:rFonts w:ascii="Liberation Serif" w:hAnsi="Liberation Serif" w:cs="Liberation Serif"/>
                <w:bCs/>
                <w:color w:val="000000" w:themeColor="text1"/>
                <w:sz w:val="28"/>
                <w:szCs w:val="28"/>
              </w:rPr>
              <w:t>. Строительство и реконструкция объектов благоустройства.</w:t>
            </w:r>
          </w:p>
        </w:tc>
      </w:tr>
      <w:tr w:rsidR="008D0D5A" w:rsidRPr="008D0D5A" w14:paraId="4CE1769F" w14:textId="77777777">
        <w:tc>
          <w:tcPr>
            <w:tcW w:w="3689" w:type="dxa"/>
          </w:tcPr>
          <w:p w14:paraId="18A60692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lastRenderedPageBreak/>
              <w:t>Перечень подпрограмм муниципальной программы</w:t>
            </w:r>
          </w:p>
          <w:p w14:paraId="7F62B445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1624972B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583FAAAD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59C67D9E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2F5AB0C1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1BC0A5D8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4E02C33A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6C72CFE0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39A30C1A" w14:textId="77777777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1B2E93FB" w14:textId="32DE8178" w:rsidR="0035710D" w:rsidRPr="008D0D5A" w:rsidRDefault="0035710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5945" w:type="dxa"/>
          </w:tcPr>
          <w:p w14:paraId="64EFBD5A" w14:textId="77777777" w:rsidR="00CE16E6" w:rsidRPr="008D0D5A" w:rsidRDefault="00CE16E6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1. Подпрограмма 1.  «Обеспечение деятельности органа местного самоуправления «Комитет по архитектуре и градостроительству Каменск-Уральского городского округа».</w:t>
            </w:r>
          </w:p>
          <w:p w14:paraId="5C40163C" w14:textId="77777777" w:rsidR="00CE16E6" w:rsidRPr="008D0D5A" w:rsidRDefault="00CE16E6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2. Подпрограмма 2. «Обеспечение деятельности муниципального казенного учреждения «Управление капитального строительства».</w:t>
            </w:r>
          </w:p>
          <w:p w14:paraId="21A1F542" w14:textId="77777777" w:rsidR="00CE16E6" w:rsidRPr="008D0D5A" w:rsidRDefault="00CE16E6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3. Подпрограмма 3. «Мероприятия в области строительства, архитектуры и градостроительства».</w:t>
            </w:r>
          </w:p>
          <w:p w14:paraId="5D4AA94F" w14:textId="77777777" w:rsidR="00CE16E6" w:rsidRPr="008D0D5A" w:rsidRDefault="00CE16E6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4. Подпрограмма 4. «Строительство объектов транспортной инфраструктуры».</w:t>
            </w:r>
          </w:p>
          <w:p w14:paraId="22FF42B1" w14:textId="2FBA8BD0" w:rsidR="00B554A4" w:rsidRPr="008D0D5A" w:rsidRDefault="00B554A4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5. Подпрограмма 5.  «Строительство объектов инженерной инфраструктуры».</w:t>
            </w:r>
          </w:p>
          <w:p w14:paraId="10DECE62" w14:textId="6A85519D" w:rsidR="00492AE5" w:rsidRPr="008D0D5A" w:rsidRDefault="009E6FD7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6</w:t>
            </w:r>
            <w:r w:rsidR="00492AE5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. Подпрограмма 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6</w:t>
            </w:r>
            <w:r w:rsidR="00492AE5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«</w:t>
            </w:r>
            <w:proofErr w:type="gramStart"/>
            <w:r w:rsidR="00492AE5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Строительство  и</w:t>
            </w:r>
            <w:proofErr w:type="gramEnd"/>
            <w:r w:rsidR="00492AE5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модернизация объектов коммунальной инфраструктуры».</w:t>
            </w:r>
          </w:p>
          <w:p w14:paraId="5DE227BE" w14:textId="515B959B" w:rsidR="00B554A4" w:rsidRPr="008D0D5A" w:rsidRDefault="00B554A4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lastRenderedPageBreak/>
              <w:t>7. Подпрограмма 7. «Строительство объектов физической культуры и спорта».</w:t>
            </w:r>
          </w:p>
          <w:p w14:paraId="240CF890" w14:textId="77777777" w:rsidR="00492AE5" w:rsidRPr="008D0D5A" w:rsidRDefault="00492AE5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8. Подпрограмма 8. «Строительство </w:t>
            </w:r>
            <w:proofErr w:type="gramStart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объектов  образовательных</w:t>
            </w:r>
            <w:proofErr w:type="gramEnd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учреждений».</w:t>
            </w:r>
          </w:p>
          <w:p w14:paraId="4C1EBFEA" w14:textId="7EF1CBFE" w:rsidR="00492AE5" w:rsidRPr="008D0D5A" w:rsidRDefault="00492AE5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9. Подпрограмма 9. «Строительство объектов культуры».</w:t>
            </w:r>
          </w:p>
          <w:p w14:paraId="357B0E54" w14:textId="2292769E" w:rsidR="00CE16E6" w:rsidRPr="008D0D5A" w:rsidRDefault="00B554A4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10. Подпрограмма 10.  «Строительство и реконструкция объектов благоустройства».</w:t>
            </w:r>
          </w:p>
        </w:tc>
      </w:tr>
      <w:tr w:rsidR="008D0D5A" w:rsidRPr="008D0D5A" w14:paraId="488D34E1" w14:textId="77777777">
        <w:tc>
          <w:tcPr>
            <w:tcW w:w="3689" w:type="dxa"/>
          </w:tcPr>
          <w:p w14:paraId="00907DE5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lastRenderedPageBreak/>
              <w:t>Перечень основных целевых показателей муниципальной программы</w:t>
            </w:r>
          </w:p>
        </w:tc>
        <w:tc>
          <w:tcPr>
            <w:tcW w:w="5945" w:type="dxa"/>
          </w:tcPr>
          <w:p w14:paraId="423A5C49" w14:textId="77777777" w:rsidR="00CE16E6" w:rsidRPr="008D0D5A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Основные целевые показатели: </w:t>
            </w:r>
          </w:p>
          <w:p w14:paraId="53F328CC" w14:textId="77777777" w:rsidR="00CE16E6" w:rsidRPr="008D0D5A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1. Количество подготовленных проектов (документов). </w:t>
            </w:r>
          </w:p>
          <w:p w14:paraId="3270FBF8" w14:textId="77777777" w:rsidR="00CE16E6" w:rsidRPr="008D0D5A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eastAsia="Calibri" w:hAnsi="Liberation Serif" w:cs="Liberation Serif"/>
                <w:color w:val="000000" w:themeColor="text1"/>
                <w:sz w:val="28"/>
                <w:szCs w:val="28"/>
                <w:lang w:eastAsia="en-US"/>
              </w:rPr>
              <w:t xml:space="preserve">2. 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Количество подготовленных проектов планировки и </w:t>
            </w:r>
            <w:proofErr w:type="gramStart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проектов  межевания</w:t>
            </w:r>
            <w:proofErr w:type="gramEnd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территорий.</w:t>
            </w:r>
          </w:p>
          <w:p w14:paraId="2D59BFF8" w14:textId="0C9FCD5C" w:rsidR="00CE16E6" w:rsidRPr="008D0D5A" w:rsidRDefault="00CB4714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3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Количество сформированных земельных участков</w:t>
            </w:r>
            <w:r w:rsidR="009E7A97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</w:p>
          <w:p w14:paraId="2C3A728E" w14:textId="7E81050D" w:rsidR="00CB4714" w:rsidRPr="008D0D5A" w:rsidRDefault="00CB4714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4. Размещение градостроительной документации в каталогах ГИСОГД СО.</w:t>
            </w:r>
          </w:p>
          <w:p w14:paraId="70DEFEEB" w14:textId="745D65E0" w:rsidR="000707D8" w:rsidRPr="008D0D5A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5. </w:t>
            </w:r>
            <w:r w:rsidR="00CB4714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Предоставление услуг в сфере градостроительной деятельности с помощью ГИСОГД СО.</w:t>
            </w:r>
          </w:p>
          <w:p w14:paraId="31FB9B81" w14:textId="77777777" w:rsidR="00CE16E6" w:rsidRPr="008D0D5A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6. Количество подготовленных проектов на строительство объектов:</w:t>
            </w:r>
          </w:p>
          <w:p w14:paraId="1C89741D" w14:textId="3BA4AC56" w:rsidR="00CE16E6" w:rsidRPr="008D0D5A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</w:t>
            </w:r>
            <w:r w:rsidR="00301A7C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транспортной инфраструктуры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;</w:t>
            </w:r>
          </w:p>
          <w:p w14:paraId="211D3737" w14:textId="2997C455" w:rsidR="00FF005E" w:rsidRPr="008D0D5A" w:rsidRDefault="00FF005E" w:rsidP="00FF005E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-инженерной инфраструктуры;</w:t>
            </w:r>
          </w:p>
          <w:p w14:paraId="69AD3132" w14:textId="77777777" w:rsidR="00CE16E6" w:rsidRPr="008D0D5A" w:rsidRDefault="00CE16E6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-коммунальной инфраструктуры;</w:t>
            </w:r>
          </w:p>
          <w:p w14:paraId="1BD78624" w14:textId="5A7050AC" w:rsidR="00FF005E" w:rsidRPr="008D0D5A" w:rsidRDefault="00FF005E" w:rsidP="00FF005E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-физической культуры и спорта;</w:t>
            </w:r>
          </w:p>
          <w:p w14:paraId="1C9DC30B" w14:textId="77777777" w:rsidR="00492AE5" w:rsidRPr="008D0D5A" w:rsidRDefault="00492AE5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-образовательных учреждений;</w:t>
            </w:r>
          </w:p>
          <w:p w14:paraId="11783081" w14:textId="019E121C" w:rsidR="00492AE5" w:rsidRPr="008D0D5A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-культуры</w:t>
            </w:r>
            <w:r w:rsidR="00FF005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</w:p>
          <w:p w14:paraId="5B86B324" w14:textId="77777777" w:rsidR="00453155" w:rsidRPr="008D0D5A" w:rsidRDefault="00CE16E6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7. Количество введенных в эксплуатацию объектов</w:t>
            </w:r>
            <w:r w:rsidR="00453155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:</w:t>
            </w:r>
          </w:p>
          <w:p w14:paraId="04667502" w14:textId="77777777" w:rsidR="00492AE5" w:rsidRPr="008D0D5A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-транспортной инфраструктуры;</w:t>
            </w:r>
          </w:p>
          <w:p w14:paraId="1DAF6270" w14:textId="3F58A2BF" w:rsidR="00FF005E" w:rsidRPr="008D0D5A" w:rsidRDefault="00FF005E" w:rsidP="00FF005E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-инженерной инфраструктуры;</w:t>
            </w:r>
          </w:p>
          <w:p w14:paraId="69A385C5" w14:textId="77777777" w:rsidR="00492AE5" w:rsidRPr="008D0D5A" w:rsidRDefault="00492AE5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-коммунальной инфраструктуры;</w:t>
            </w:r>
          </w:p>
          <w:p w14:paraId="53B508E1" w14:textId="3AB6C130" w:rsidR="00FF005E" w:rsidRPr="008D0D5A" w:rsidRDefault="00FF005E" w:rsidP="00FF005E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-физической культуры и спорта;</w:t>
            </w:r>
          </w:p>
          <w:p w14:paraId="2E2B9E09" w14:textId="77777777" w:rsidR="00492AE5" w:rsidRPr="008D0D5A" w:rsidRDefault="00492AE5" w:rsidP="00A532E7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-образовательных учреждений;</w:t>
            </w:r>
          </w:p>
          <w:p w14:paraId="5A5A7DFC" w14:textId="6EE52A02" w:rsidR="00492AE5" w:rsidRPr="008D0D5A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-культуры</w:t>
            </w:r>
            <w:r w:rsidR="00FF005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</w:p>
          <w:p w14:paraId="5B911AAC" w14:textId="4B0E74FE" w:rsidR="00F855EE" w:rsidRPr="008D0D5A" w:rsidRDefault="00CB4714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8. </w:t>
            </w:r>
            <w:r w:rsidR="00F855E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Протяжённость </w:t>
            </w:r>
            <w:r w:rsidR="001850FB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построенных</w:t>
            </w:r>
            <w:r w:rsidR="00F855E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дорог переходного типа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</w:p>
          <w:p w14:paraId="39BAAFBF" w14:textId="3EB6072C" w:rsidR="00492AE5" w:rsidRPr="008D0D5A" w:rsidRDefault="00A51A6B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9</w:t>
            </w:r>
            <w:r w:rsidR="00492AE5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Протяжённость замены инженерных сетей.</w:t>
            </w:r>
          </w:p>
          <w:p w14:paraId="452B9304" w14:textId="20FA5C8B" w:rsidR="00CE16E6" w:rsidRPr="008D0D5A" w:rsidRDefault="00A51A6B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10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 Количество подготовленных проектов инициативного бюджетирования</w:t>
            </w:r>
            <w:r w:rsidR="00D50BA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, проектов благоустройства и реконструкции общественных пространств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</w:p>
          <w:p w14:paraId="13B958B8" w14:textId="4F52C458" w:rsidR="00A55F26" w:rsidRPr="008D0D5A" w:rsidRDefault="00492AE5" w:rsidP="00A532E7">
            <w:pPr>
              <w:widowControl w:val="0"/>
              <w:autoSpaceDE w:val="0"/>
              <w:autoSpaceDN w:val="0"/>
              <w:adjustRightInd w:val="0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1</w:t>
            </w:r>
            <w:r w:rsidR="00A51A6B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1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. Количество реализованных проектов 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lastRenderedPageBreak/>
              <w:t>инициативного бюджетирования</w:t>
            </w:r>
            <w:r w:rsidR="00D50BAE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, проектов благоустройства и реконструкции общественных пространств</w:t>
            </w:r>
            <w:r w:rsidR="00CE16E6"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</w:p>
        </w:tc>
      </w:tr>
      <w:tr w:rsidR="008D0D5A" w:rsidRPr="008D0D5A" w14:paraId="3B283EAD" w14:textId="77777777">
        <w:tc>
          <w:tcPr>
            <w:tcW w:w="3689" w:type="dxa"/>
          </w:tcPr>
          <w:p w14:paraId="6C3271C1" w14:textId="77777777" w:rsidR="00EA4E8D" w:rsidRPr="008D0D5A" w:rsidRDefault="00EA4E8D" w:rsidP="00EA4E8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bookmarkStart w:id="0" w:name="_Hlk153373425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lastRenderedPageBreak/>
              <w:t xml:space="preserve">Объемы финансирования муниципальной программы, тыс. руб. </w:t>
            </w:r>
          </w:p>
          <w:p w14:paraId="6642E708" w14:textId="77777777" w:rsidR="00EA4E8D" w:rsidRPr="008D0D5A" w:rsidRDefault="00EA4E8D" w:rsidP="00EA4E8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  <w:p w14:paraId="2FA609BB" w14:textId="77777777" w:rsidR="00EA4E8D" w:rsidRPr="008D0D5A" w:rsidRDefault="00EA4E8D" w:rsidP="00EA4E8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5945" w:type="dxa"/>
          </w:tcPr>
          <w:p w14:paraId="57220953" w14:textId="77777777" w:rsidR="00884DE4" w:rsidRPr="00BE5628" w:rsidRDefault="00884DE4" w:rsidP="00884DE4">
            <w:pPr>
              <w:ind w:right="-2" w:hanging="3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«Всего – 4537680,80</w:t>
            </w:r>
          </w:p>
          <w:p w14:paraId="4FCC998E" w14:textId="77777777" w:rsidR="00884DE4" w:rsidRPr="00BE5628" w:rsidRDefault="00884DE4" w:rsidP="00884DE4">
            <w:pPr>
              <w:ind w:right="-2" w:hanging="3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в том числе:</w:t>
            </w:r>
          </w:p>
          <w:p w14:paraId="772BC5B5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2025 г. -   886300,80</w:t>
            </w:r>
          </w:p>
          <w:p w14:paraId="654CAAE3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2026 г. -   184366,80 </w:t>
            </w:r>
          </w:p>
          <w:p w14:paraId="4944A34D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2027 г. -   158476,20  </w:t>
            </w:r>
          </w:p>
          <w:p w14:paraId="69399CD5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2028 г. -   157030,90</w:t>
            </w:r>
          </w:p>
          <w:p w14:paraId="62428BBE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2029 г. - 1435606,90</w:t>
            </w:r>
          </w:p>
          <w:p w14:paraId="2DF7D53C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2030 г. - 1715899,20</w:t>
            </w:r>
          </w:p>
          <w:p w14:paraId="17BC3724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в том числе: </w:t>
            </w:r>
          </w:p>
          <w:p w14:paraId="2A9C197A" w14:textId="538764AA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областной бюджет - 1743</w:t>
            </w:r>
            <w:r w:rsidR="00557969">
              <w:rPr>
                <w:rFonts w:ascii="Liberation Serif" w:hAnsi="Liberation Serif" w:cs="Liberation Serif"/>
                <w:sz w:val="28"/>
                <w:szCs w:val="28"/>
              </w:rPr>
              <w:t>13</w:t>
            </w: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3,80</w:t>
            </w:r>
          </w:p>
          <w:p w14:paraId="418A160B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в том числе: </w:t>
            </w:r>
          </w:p>
          <w:p w14:paraId="697C6ABA" w14:textId="121DC8DB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2025 г. - 500</w:t>
            </w:r>
            <w:r w:rsidR="00557969">
              <w:rPr>
                <w:rFonts w:ascii="Liberation Serif" w:hAnsi="Liberation Serif" w:cs="Liberation Serif"/>
                <w:sz w:val="28"/>
                <w:szCs w:val="28"/>
              </w:rPr>
              <w:t>633</w:t>
            </w: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,80</w:t>
            </w:r>
          </w:p>
          <w:p w14:paraId="65174D64" w14:textId="77777777" w:rsidR="00884DE4" w:rsidRPr="00BE5628" w:rsidRDefault="00884DE4" w:rsidP="00884DE4">
            <w:pPr>
              <w:tabs>
                <w:tab w:val="left" w:pos="2281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2026 г. -           0,00 </w:t>
            </w:r>
          </w:p>
          <w:p w14:paraId="4A00DDC7" w14:textId="77777777" w:rsidR="00884DE4" w:rsidRPr="00BE5628" w:rsidRDefault="00884DE4" w:rsidP="00884DE4">
            <w:pPr>
              <w:tabs>
                <w:tab w:val="left" w:pos="2281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2027 г. -           0,00 </w:t>
            </w:r>
          </w:p>
          <w:p w14:paraId="1E48FD14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2028 г. -           0,00</w:t>
            </w:r>
          </w:p>
          <w:p w14:paraId="71219D50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2029 г. - 567000,00</w:t>
            </w:r>
          </w:p>
          <w:p w14:paraId="319CF6FB" w14:textId="77777777" w:rsidR="00884DE4" w:rsidRPr="00BE5628" w:rsidRDefault="00884DE4" w:rsidP="00884DE4">
            <w:pPr>
              <w:tabs>
                <w:tab w:val="left" w:pos="2056"/>
                <w:tab w:val="left" w:pos="2281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2030 г. - 675500,00</w:t>
            </w:r>
          </w:p>
          <w:p w14:paraId="6DBBCAD4" w14:textId="3901E3F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местный бюджет - 2794</w:t>
            </w:r>
            <w:r w:rsidR="00557969">
              <w:rPr>
                <w:rFonts w:ascii="Liberation Serif" w:hAnsi="Liberation Serif" w:cs="Liberation Serif"/>
                <w:sz w:val="28"/>
                <w:szCs w:val="28"/>
              </w:rPr>
              <w:t>547</w:t>
            </w: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,00</w:t>
            </w:r>
          </w:p>
          <w:p w14:paraId="58612A70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в том числе: </w:t>
            </w:r>
          </w:p>
          <w:p w14:paraId="22A5FB9B" w14:textId="59DFBD81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2025 г. </w:t>
            </w:r>
            <w:proofErr w:type="gramStart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-  385</w:t>
            </w:r>
            <w:r w:rsidR="00557969">
              <w:rPr>
                <w:rFonts w:ascii="Liberation Serif" w:hAnsi="Liberation Serif" w:cs="Liberation Serif"/>
                <w:sz w:val="28"/>
                <w:szCs w:val="28"/>
              </w:rPr>
              <w:t>66</w:t>
            </w: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  <w:proofErr w:type="gramEnd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,00</w:t>
            </w:r>
          </w:p>
          <w:p w14:paraId="54B238E2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2026 г. </w:t>
            </w:r>
            <w:proofErr w:type="gramStart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-  184366</w:t>
            </w:r>
            <w:proofErr w:type="gramEnd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,80</w:t>
            </w:r>
          </w:p>
          <w:p w14:paraId="543D0C31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2027 г. </w:t>
            </w:r>
            <w:proofErr w:type="gramStart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-  158476</w:t>
            </w:r>
            <w:proofErr w:type="gramEnd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,20   </w:t>
            </w:r>
          </w:p>
          <w:p w14:paraId="4509A8B0" w14:textId="77777777" w:rsidR="00884DE4" w:rsidRPr="00BE5628" w:rsidRDefault="00884DE4" w:rsidP="00884DE4">
            <w:pPr>
              <w:tabs>
                <w:tab w:val="left" w:pos="2236"/>
              </w:tabs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2028 г. </w:t>
            </w:r>
            <w:proofErr w:type="gramStart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-  157030</w:t>
            </w:r>
            <w:proofErr w:type="gramEnd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,90</w:t>
            </w:r>
          </w:p>
          <w:p w14:paraId="1E994F91" w14:textId="77777777" w:rsidR="00884DE4" w:rsidRPr="00BE5628" w:rsidRDefault="00884DE4" w:rsidP="00884DE4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 xml:space="preserve">2029 г. </w:t>
            </w:r>
            <w:proofErr w:type="gramStart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-  868606</w:t>
            </w:r>
            <w:proofErr w:type="gramEnd"/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,90</w:t>
            </w:r>
          </w:p>
          <w:p w14:paraId="14CA97A5" w14:textId="7A8E292A" w:rsidR="00EA4E8D" w:rsidRPr="008D0D5A" w:rsidRDefault="00884DE4" w:rsidP="00884DE4">
            <w:pPr>
              <w:jc w:val="both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8"/>
                <w:szCs w:val="28"/>
              </w:rPr>
              <w:t>2030 г. -1040399,20</w:t>
            </w:r>
          </w:p>
        </w:tc>
      </w:tr>
      <w:bookmarkEnd w:id="0"/>
      <w:tr w:rsidR="008D0D5A" w:rsidRPr="008D0D5A" w14:paraId="7DFA8354" w14:textId="77777777">
        <w:tc>
          <w:tcPr>
            <w:tcW w:w="3689" w:type="dxa"/>
          </w:tcPr>
          <w:p w14:paraId="11F9535C" w14:textId="46F7D532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proofErr w:type="spellStart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Справочно</w:t>
            </w:r>
            <w:proofErr w:type="spellEnd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: объем налоговых расходов городского округа в рамках реализации муниципальной программы, тыс. руб.</w:t>
            </w:r>
          </w:p>
        </w:tc>
        <w:tc>
          <w:tcPr>
            <w:tcW w:w="5945" w:type="dxa"/>
          </w:tcPr>
          <w:p w14:paraId="24FFA21A" w14:textId="77777777" w:rsidR="00CE16E6" w:rsidRPr="008D0D5A" w:rsidRDefault="00CE16E6">
            <w:pPr>
              <w:ind w:right="-2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Не предусмотрено</w:t>
            </w:r>
          </w:p>
        </w:tc>
      </w:tr>
      <w:tr w:rsidR="00E7688A" w:rsidRPr="008D0D5A" w14:paraId="4B67BD12" w14:textId="77777777">
        <w:tc>
          <w:tcPr>
            <w:tcW w:w="3689" w:type="dxa"/>
          </w:tcPr>
          <w:p w14:paraId="0E8D1D16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Адрес размещения муниципальной программы в сети Интернет</w:t>
            </w:r>
          </w:p>
        </w:tc>
        <w:tc>
          <w:tcPr>
            <w:tcW w:w="5945" w:type="dxa"/>
          </w:tcPr>
          <w:p w14:paraId="56A19A4D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hyperlink r:id="rId8" w:history="1"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  <w:lang w:val="en-US"/>
                </w:rPr>
                <w:t>http</w:t>
              </w:r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</w:rPr>
                <w:t>://</w:t>
              </w:r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  <w:lang w:val="en-US"/>
                </w:rPr>
                <w:t>www</w:t>
              </w:r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</w:rPr>
                <w:t>.</w:t>
              </w:r>
              <w:proofErr w:type="spellStart"/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  <w:lang w:val="en-US"/>
                </w:rPr>
                <w:t>kamensk</w:t>
              </w:r>
              <w:proofErr w:type="spellEnd"/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</w:rPr>
                <w:t>-</w:t>
              </w:r>
              <w:proofErr w:type="spellStart"/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  <w:lang w:val="en-US"/>
                </w:rPr>
                <w:t>uralskiy</w:t>
              </w:r>
              <w:proofErr w:type="spellEnd"/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</w:rPr>
                <w:t>.</w:t>
              </w:r>
              <w:proofErr w:type="spellStart"/>
              <w:r w:rsidRPr="008D0D5A">
                <w:rPr>
                  <w:rStyle w:val="af1"/>
                  <w:rFonts w:ascii="Liberation Serif" w:hAnsi="Liberation Serif" w:cs="Liberation Serif"/>
                  <w:color w:val="000000" w:themeColor="text1"/>
                  <w:sz w:val="28"/>
                  <w:szCs w:val="28"/>
                  <w:u w:val="none"/>
                  <w:lang w:val="en-US"/>
                </w:rPr>
                <w:t>ru</w:t>
              </w:r>
              <w:proofErr w:type="spellEnd"/>
            </w:hyperlink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 xml:space="preserve"> </w:t>
            </w:r>
          </w:p>
          <w:p w14:paraId="10A9567D" w14:textId="77777777" w:rsidR="00CE16E6" w:rsidRPr="008D0D5A" w:rsidRDefault="00CE16E6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  <w:lang w:val="en-US"/>
              </w:rPr>
              <w:t>https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://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  <w:lang w:val="en-US"/>
              </w:rPr>
              <w:t>architect</w:t>
            </w:r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  <w:proofErr w:type="spellStart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  <w:lang w:val="en-US"/>
              </w:rPr>
              <w:t>kamensk</w:t>
            </w:r>
            <w:proofErr w:type="spellEnd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-</w:t>
            </w:r>
            <w:proofErr w:type="spellStart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  <w:lang w:val="en-US"/>
              </w:rPr>
              <w:t>uralskiy</w:t>
            </w:r>
            <w:proofErr w:type="spellEnd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  <w:t>.</w:t>
            </w:r>
            <w:proofErr w:type="spellStart"/>
            <w:r w:rsidRPr="008D0D5A">
              <w:rPr>
                <w:rFonts w:ascii="Liberation Serif" w:hAnsi="Liberation Serif" w:cs="Liberation Serif"/>
                <w:color w:val="000000" w:themeColor="text1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</w:tbl>
    <w:p w14:paraId="51BD6962" w14:textId="77777777" w:rsidR="004F1C5D" w:rsidRPr="008D0D5A" w:rsidRDefault="004F1C5D" w:rsidP="004F1C5D">
      <w:pPr>
        <w:ind w:right="-1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F7A14FC" w14:textId="58F0FA0D" w:rsidR="005919E7" w:rsidRPr="008D0D5A" w:rsidRDefault="00CE16E6" w:rsidP="00687B32">
      <w:pPr>
        <w:ind w:right="-711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Раздел 1. </w:t>
      </w:r>
      <w:r w:rsidR="005919E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Характеристика и анализ текущего состояния сферы социально-экономического развития городского округа</w:t>
      </w:r>
    </w:p>
    <w:p w14:paraId="16DBD3C3" w14:textId="77777777" w:rsidR="009F1EF6" w:rsidRPr="008D0D5A" w:rsidRDefault="009F1EF6" w:rsidP="00C1156E">
      <w:pPr>
        <w:ind w:right="-1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4DC7BC6" w14:textId="689A1C32" w:rsidR="00CE16E6" w:rsidRPr="008D0D5A" w:rsidRDefault="009F1EF6" w:rsidP="00687B32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Градостроительная деятельность - деятельность по развитию территорий, осуществляемая в виде территориального планирования, градостроительного зонирования, планировки территории, архитектурно-строительного проектирования, строительства, капитального ремонта, реконструкции объектов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капитального строительства, эксплуатации зданий, сооружений.</w:t>
      </w:r>
      <w:r w:rsidR="00CE16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</w:p>
    <w:p w14:paraId="7A6AEB84" w14:textId="77777777" w:rsidR="00CE16E6" w:rsidRPr="008D0D5A" w:rsidRDefault="00CE16E6" w:rsidP="00CE16E6">
      <w:pPr>
        <w:pStyle w:val="ConsPlusNormal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Градостроительная деятельность на территории Каменск-Уральского городского округа характеризуется, с одной стороны, опережающими темпами жилищного строительства, с другой, снижением уровня обеспеченности объектами социальной, инженерной и транспортной инфраструктур, что привело к существенным диспропорциям градостроительного развития Каменск-Уральского городского округа (далее - муниципальное образование, город).</w:t>
      </w:r>
    </w:p>
    <w:p w14:paraId="72DA0E34" w14:textId="77777777" w:rsidR="00CE16E6" w:rsidRPr="008D0D5A" w:rsidRDefault="00CE16E6" w:rsidP="00CE16E6">
      <w:pPr>
        <w:pStyle w:val="ConsPlusNormal"/>
        <w:ind w:right="-2" w:firstLine="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      Существующие проблемы транспортной инфраструктуры - дорожные «заторы», низкая пропускная способность автомобильных дорог, совмещение движения общественного пассажирского, легкового и грузового транспорта, отсутствие связанной системы велосипедных и пешеходных дорожек. </w:t>
      </w:r>
    </w:p>
    <w:p w14:paraId="325FC66B" w14:textId="77777777" w:rsidR="00CE16E6" w:rsidRPr="008D0D5A" w:rsidRDefault="00CE16E6" w:rsidP="00CE16E6">
      <w:pPr>
        <w:pStyle w:val="ConsPlusNormal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 городе сохранились пересечения уличной сети с магистральными железнодорожными линиями в одном уровне, что значительно снижает пропускную способность улиц. Очень остро стоит вопрос с единственным автодорожным мостом через реку Исеть. Конструктивные размеры автодорожного моста в настоящее время не соответствуют существующей интенсивности движения, кроме того, он является единственным связующим звеном между правобережной жилой и промышленной зонами города с левобережьем и центром города.</w:t>
      </w:r>
    </w:p>
    <w:p w14:paraId="1F4BD582" w14:textId="39FFE619" w:rsidR="00CE16E6" w:rsidRPr="008D0D5A" w:rsidRDefault="00CE16E6" w:rsidP="002D41E6">
      <w:pPr>
        <w:pStyle w:val="ConsPlusCell"/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Основной проблемой развития территории применительно к сфере дорожного хозяйства является нарастающая диспропорция между приростом числа автомобилей и приростом протяженности улично-дорожной сети.</w:t>
      </w:r>
      <w:r w:rsidR="001C3790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За период 2020-2024 годы: введено в эксплуатацию 2 автодороги общей протяжённостью 1122 м</w:t>
      </w:r>
      <w:r w:rsidR="009831D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етр</w:t>
      </w:r>
      <w:r w:rsidR="00ED1B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а</w:t>
      </w:r>
      <w:r w:rsidR="002D41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;</w:t>
      </w:r>
      <w:r w:rsidR="001C3790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разработан</w:t>
      </w:r>
      <w:r w:rsidR="002D41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ы</w:t>
      </w:r>
      <w:r w:rsidR="001C3790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2D41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Технико-экономическое обоснование, проекты планировки и межевания, проектно-сметная документация по объекту «Дублёр </w:t>
      </w:r>
      <w:proofErr w:type="spellStart"/>
      <w:r w:rsidR="002D41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Байновского</w:t>
      </w:r>
      <w:proofErr w:type="spellEnd"/>
      <w:r w:rsidR="002D41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моста через реку Исеть». Реализация проекта запланирована на 2025-2027 годы.</w:t>
      </w:r>
    </w:p>
    <w:p w14:paraId="589503E7" w14:textId="11451662" w:rsidR="002D41E6" w:rsidRPr="008D0D5A" w:rsidRDefault="002D41E6" w:rsidP="002D41E6">
      <w:pPr>
        <w:pStyle w:val="ConsPlusCell"/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Остро стоит вопрос о строительстве дорог на вновь застраиваемых территориях</w:t>
      </w:r>
      <w:r w:rsidRPr="008D0D5A">
        <w:rPr>
          <w:rFonts w:ascii="Liberation Serif" w:hAnsi="Liberation Serif" w:cs="Liberation Serif"/>
          <w:b/>
          <w:bCs/>
          <w:color w:val="000000" w:themeColor="text1"/>
          <w:sz w:val="24"/>
          <w:szCs w:val="24"/>
        </w:rPr>
        <w:t xml:space="preserve">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 кварталах индивидуальной жилой застройки, в том числе к земельным участкам</w:t>
      </w:r>
      <w:r w:rsidR="009831D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,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предоставленным льготным категориям граждан.</w:t>
      </w:r>
    </w:p>
    <w:p w14:paraId="3B4A9F83" w14:textId="77777777" w:rsidR="00CE16E6" w:rsidRPr="008D0D5A" w:rsidRDefault="00CE16E6" w:rsidP="00CE16E6">
      <w:pPr>
        <w:pStyle w:val="ConsPlusNormal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Помимо роста автомобилизации повышается уровень жизни, подвижность населения, растет потребность в парковках, особенно на магистральных улицах города, где расположено большое количество объектов обслуживания и социально значимых объектов.</w:t>
      </w:r>
    </w:p>
    <w:p w14:paraId="38D642C7" w14:textId="77777777" w:rsidR="00CE16E6" w:rsidRPr="008D0D5A" w:rsidRDefault="00CE16E6" w:rsidP="00F8208B">
      <w:pPr>
        <w:widowControl w:val="0"/>
        <w:autoSpaceDE w:val="0"/>
        <w:autoSpaceDN w:val="0"/>
        <w:adjustRightInd w:val="0"/>
        <w:ind w:firstLine="539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Основными проблемами в сфере жилищного строительства в Каменск-Уральском городском округе является отсутствие земельных участков, обеспеченных инженерной инфраструктурой. Для увеличения объемов и темпов жилищного строительства необходимо опережающее развитие инженерной инфраструктуры, так как строительство сетей и сооружений инженерной инфраструктуры является важнейшим условием развития градообразующей базы и жилищного фонда города. Обеспечение площадок инженерной инфраструктурой влияет как на стоимость жилья, так и на темпы прироста жилищного строительства.</w:t>
      </w:r>
    </w:p>
    <w:p w14:paraId="0ECC8C23" w14:textId="6A3CDEFD" w:rsidR="00CE16E6" w:rsidRPr="008D0D5A" w:rsidRDefault="00CE16E6" w:rsidP="00A55F26">
      <w:pPr>
        <w:pStyle w:val="ConsPlusNormal"/>
        <w:ind w:firstLine="539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Существуют проблемы и по обеспечению коммунальной инфраструктурой существующей застройки: отсутствие сетей водоснабжения, канализации,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газоснабжения в кварталах индивидуальной жилой застройки. </w:t>
      </w:r>
      <w:r w:rsidR="007035E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Кроме того, </w:t>
      </w:r>
      <w:r w:rsidR="0075078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остаются проблемой высокий уровень износа основных фондов коммунальной </w:t>
      </w:r>
      <w:r w:rsidR="00AF679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и инженерной </w:t>
      </w:r>
      <w:r w:rsidR="0075078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инфраструктур и значительные издержки на производство услуг при невысоком проценте ежегодных ремонтов.</w:t>
      </w:r>
      <w:r w:rsidR="00A55F2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75078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В целях повышения качества предоставления коммунальных услуг и эффективности использования коммунально-энергетических ресурсов необходимо обеспечить реализацию проектов модернизации объектов коммунальной инфраструктуры. </w:t>
      </w:r>
    </w:p>
    <w:p w14:paraId="1A28397B" w14:textId="6A5016F7" w:rsidR="00AA5EE9" w:rsidRPr="008D0D5A" w:rsidRDefault="00AA5EE9" w:rsidP="00A55F26">
      <w:pPr>
        <w:pStyle w:val="ConsPlusNormal"/>
        <w:ind w:firstLine="539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 2020 году введён в эксплуатацию 1 этап строительства второго подающего водовода от водозаборных сооружений на Нижне-Сысертском водохранилище   на территории Каменского городского округа (протяжённость трассы 26,8 км), завершение 2 этапа строительства на территории Белоярского и Сысертского городских округов планируется в 2025 году.</w:t>
      </w:r>
    </w:p>
    <w:p w14:paraId="70BD7EB5" w14:textId="4C0DD270" w:rsidR="000D4336" w:rsidRPr="008D0D5A" w:rsidRDefault="000D4336" w:rsidP="000D4336">
      <w:pPr>
        <w:ind w:firstLine="567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Наличие и качество спортивных сооружений является наиболее значимым показателем развития физкультурно-спортивной отрасли и необходимым условием увеличения численности населения, систематически занимающегося физической культурой и спортом, а также эффективной системой подготовки спортсменов высокого класса и спортивного резерва для сборных команд Свердловской области.</w:t>
      </w:r>
    </w:p>
    <w:p w14:paraId="456E62A3" w14:textId="376B34F5" w:rsidR="000D4336" w:rsidRPr="008D0D5A" w:rsidRDefault="009831DA" w:rsidP="000D4336">
      <w:pPr>
        <w:ind w:firstLine="539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В 2023 году введён в эксплуатацию Центр развития бокса. </w:t>
      </w:r>
      <w:r w:rsidR="000D433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Уровень обеспеченности населения спортивными сооружениями исходя из единовременной пропускной способности объектов спорта в 2023 году составил 56,5</w:t>
      </w:r>
      <w:r w:rsidR="00236B12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0D433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% от норматива.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</w:p>
    <w:p w14:paraId="57764753" w14:textId="26DB6B7B" w:rsidR="00454B63" w:rsidRPr="008D0D5A" w:rsidRDefault="00454B63" w:rsidP="00395F28">
      <w:pPr>
        <w:ind w:right="-2" w:firstLine="567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Показатель доступности дошкольного образования для детей по Каменск-Уральскому городскому округу составляет 100 %. Существует проблема территориальной доступности объектов образования. </w:t>
      </w:r>
      <w:r w:rsidR="005A271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Необходима реконструкция образовательных учреждений путём строительства </w:t>
      </w:r>
      <w:r w:rsidR="006C653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дополнительных корпусов к школам</w:t>
      </w:r>
      <w:r w:rsidR="009831D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6C653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№ 19 на 400 мест, № 20 на 300 мест, № 35 на 400 мест.</w:t>
      </w:r>
    </w:p>
    <w:p w14:paraId="499FB4A5" w14:textId="3C438BEB" w:rsidR="006C653A" w:rsidRPr="008D0D5A" w:rsidRDefault="00847248" w:rsidP="00082DFC">
      <w:pPr>
        <w:suppressAutoHyphens/>
        <w:ind w:firstLine="567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В 2024 году введён в эксплуатацию Центр культурного развития. </w:t>
      </w:r>
      <w:r w:rsidR="006C653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Согласно расчёту объектов социальной инфраструктуры Каменск-Уральского городского округа в соответствии с местными нормативами градостроительного </w:t>
      </w:r>
      <w:r w:rsidR="00F95699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проектирования и</w:t>
      </w:r>
      <w:r w:rsidR="006C653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прогнозной численност</w:t>
      </w:r>
      <w:r w:rsidR="009831D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ью</w:t>
      </w:r>
      <w:r w:rsidR="006C653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населения </w:t>
      </w:r>
      <w:r w:rsidR="00082DFC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(в рамках утверждённой Программы </w:t>
      </w:r>
      <w:r w:rsidR="00082DFC" w:rsidRPr="008D0D5A">
        <w:rPr>
          <w:rFonts w:ascii="Liberation Serif" w:hAnsi="Liberation Serif" w:cs="Liberation Serif"/>
          <w:bCs/>
          <w:color w:val="000000" w:themeColor="text1"/>
          <w:sz w:val="28"/>
          <w:szCs w:val="28"/>
          <w:shd w:val="clear" w:color="auto" w:fill="FFFFFF"/>
        </w:rPr>
        <w:t xml:space="preserve">комплексного развития </w:t>
      </w:r>
      <w:r w:rsidR="00F95699" w:rsidRPr="008D0D5A">
        <w:rPr>
          <w:rFonts w:ascii="Liberation Serif" w:hAnsi="Liberation Serif" w:cs="Liberation Serif"/>
          <w:bCs/>
          <w:color w:val="000000" w:themeColor="text1"/>
          <w:sz w:val="28"/>
          <w:szCs w:val="28"/>
          <w:shd w:val="clear" w:color="auto" w:fill="FFFFFF"/>
        </w:rPr>
        <w:t>социальной инфраструктуры</w:t>
      </w:r>
      <w:r w:rsidR="00082DFC" w:rsidRPr="008D0D5A">
        <w:rPr>
          <w:rFonts w:ascii="Liberation Serif" w:hAnsi="Liberation Serif" w:cs="Liberation Serif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082DFC" w:rsidRPr="008D0D5A">
        <w:rPr>
          <w:rFonts w:ascii="Liberation Serif" w:hAnsi="Liberation Serif" w:cs="Liberation Serif"/>
          <w:bCs/>
          <w:iCs/>
          <w:color w:val="000000" w:themeColor="text1"/>
          <w:sz w:val="28"/>
          <w:szCs w:val="28"/>
        </w:rPr>
        <w:t>Каменск-Уральского городского округа)</w:t>
      </w:r>
      <w:r w:rsidR="00082DFC" w:rsidRPr="008D0D5A">
        <w:rPr>
          <w:rFonts w:ascii="Liberation Serif" w:hAnsi="Liberation Serif" w:cs="Liberation Serif"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6C653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уровень обеспеченности населения культурно-досуговыми учреждениями недостаточен</w:t>
      </w:r>
      <w:r w:rsidR="003322B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, в частности </w:t>
      </w:r>
      <w:r w:rsidR="00F95699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- </w:t>
      </w:r>
      <w:r w:rsidR="003322B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отсутствие в городе учреждений </w:t>
      </w:r>
      <w:r w:rsidR="00A60DD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библиотек </w:t>
      </w:r>
      <w:r w:rsidR="003322B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для юношества</w:t>
      </w:r>
      <w:r w:rsidR="00082DFC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. </w:t>
      </w:r>
    </w:p>
    <w:p w14:paraId="27C65852" w14:textId="6873A9D0" w:rsidR="002C3D6F" w:rsidRPr="008D0D5A" w:rsidRDefault="002C3D6F" w:rsidP="002C3D6F">
      <w:pPr>
        <w:tabs>
          <w:tab w:val="left" w:pos="0"/>
          <w:tab w:val="left" w:pos="567"/>
        </w:tabs>
        <w:jc w:val="both"/>
        <w:rPr>
          <w:rFonts w:ascii="Liberation Serif" w:hAnsi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/>
          <w:color w:val="000000" w:themeColor="text1"/>
          <w:sz w:val="28"/>
          <w:szCs w:val="28"/>
        </w:rPr>
        <w:tab/>
        <w:t>Назрела необходимость приведения территорий городского округа в соответствие с современными нормами комфортности</w:t>
      </w:r>
      <w:r w:rsidR="00244269" w:rsidRPr="008D0D5A">
        <w:rPr>
          <w:rFonts w:ascii="Liberation Serif" w:hAnsi="Liberation Serif"/>
          <w:color w:val="000000" w:themeColor="text1"/>
          <w:sz w:val="28"/>
          <w:szCs w:val="28"/>
        </w:rPr>
        <w:t xml:space="preserve"> </w:t>
      </w:r>
      <w:r w:rsidRPr="008D0D5A">
        <w:rPr>
          <w:rFonts w:ascii="Liberation Serif" w:hAnsi="Liberation Serif"/>
          <w:color w:val="000000" w:themeColor="text1"/>
          <w:sz w:val="28"/>
          <w:szCs w:val="28"/>
        </w:rPr>
        <w:t xml:space="preserve">городской среды. </w:t>
      </w:r>
    </w:p>
    <w:p w14:paraId="6BBDEA64" w14:textId="77777777" w:rsidR="002F351F" w:rsidRPr="008D0D5A" w:rsidRDefault="002F351F" w:rsidP="002F351F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 2023 реализован масштабный проект комплексного благоустройства площади Ленинского Комсомола с установкой памятной стелы, посвященной присвоению городу Каменску-Уральскому звания «Город трудовой доблести».</w:t>
      </w:r>
    </w:p>
    <w:p w14:paraId="7763BA74" w14:textId="5486BD18" w:rsidR="006C653A" w:rsidRPr="008D0D5A" w:rsidRDefault="00082DFC" w:rsidP="002F351F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С 2022 года на территории городского округа внедрён механизм реализации проектов инициативного бюджетирования. В 2022-2023 годах реализованы 5 проектов</w:t>
      </w:r>
      <w:r w:rsidR="003322BA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благоустройства территорий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, потребность в реализации проектов до 2030 года – не менее 2-х проектов ежегодно.</w:t>
      </w:r>
      <w:r w:rsidR="002F351F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</w:p>
    <w:p w14:paraId="3F4BDB83" w14:textId="72AD9623" w:rsidR="002F351F" w:rsidRPr="008D0D5A" w:rsidRDefault="002F351F" w:rsidP="002F351F">
      <w:pPr>
        <w:pStyle w:val="ConsPlusCell"/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В 2020 году выполнено технико-экономическое обоснование обеспечения источниками наружного противопожарного водоснабжения территорий, входящих в состав Каменск-Уральского городского округа. Активно ведётся работа по строительству </w:t>
      </w:r>
      <w:r w:rsidR="00691DA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пожарных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резервуаров в деревне Монастырка. Необходимо проектирование и строительство пожарных резервуаров в деревне Новый Завод, на удалённых территориях городского округа.</w:t>
      </w:r>
    </w:p>
    <w:p w14:paraId="1DEE4C50" w14:textId="77777777" w:rsidR="00FD3D0C" w:rsidRPr="008D0D5A" w:rsidRDefault="00FD3D0C" w:rsidP="00FD3D0C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Главным принципом, на основе которого разработана муниципальная программа, является рациональное и эффективное использование территории, управление градостроительной деятельностью в области территориального планирования, архитектуры и градостроительства с целью комплексного развития всей территории муниципального образования как самодостаточной территории, контроль и регулирование соблюдения юридическими лицами, индивидуальными предпринимателями, гражданами на территории муниципального образования требований законодательства. </w:t>
      </w:r>
    </w:p>
    <w:p w14:paraId="5E9EBF17" w14:textId="77777777" w:rsidR="005B159F" w:rsidRPr="008D0D5A" w:rsidRDefault="000D4CB7" w:rsidP="005B159F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Программно-целевой метод позволяет сконцентрировать в рамках муниципальной программы имеющиеся ресурсы на решение ключевых проблем в сфере градостроительства, обеспечить сбалансированность и последовательность решения поставленных задач. </w:t>
      </w:r>
    </w:p>
    <w:p w14:paraId="5C7E4559" w14:textId="4D0EB508" w:rsidR="005B159F" w:rsidRPr="008D0D5A" w:rsidRDefault="000D4CB7" w:rsidP="005B159F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Организационные риски, возможные при реализации </w:t>
      </w:r>
      <w:r w:rsidR="005B159F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мероприятий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муниципальной программы, связаны с взаимодействием органов местного самоуправления, федеральных органов исполнительной власти, органов исполнительной власти субъектов Российской Федерации. Взаимное сотрудничество в рамках полномочий приведет к преодолению организационных рисков, не позволит поставить под угрозу планомерное развитие территории в области градостроительства. </w:t>
      </w:r>
    </w:p>
    <w:p w14:paraId="2B6F05A5" w14:textId="02963C39" w:rsidR="00FD3D0C" w:rsidRPr="008D0D5A" w:rsidRDefault="000D4CB7" w:rsidP="00687B32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 ходе реализации муниципальной программы возможны юридические риски, связанные с изменением законодательства Российской Федерации. Регулярный правовой мониторинг, своевременное внесение изменений в документы территориального планирования</w:t>
      </w:r>
      <w:r w:rsidR="005B159F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и градостроительного зонирования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, муниципальные нормативные правовые акты муниципального</w:t>
      </w:r>
      <w:r w:rsidR="005B159F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образования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в области градостроительства, позволят минимизировать последствия изменений в законодательстве Российской Федерации. </w:t>
      </w:r>
      <w:r w:rsidR="00CE16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</w:p>
    <w:p w14:paraId="53E3AE88" w14:textId="77777777" w:rsidR="00B92A77" w:rsidRPr="008D0D5A" w:rsidRDefault="00B92A77" w:rsidP="00B92A77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Развитие муниципального образования невозможно без грамотного и эффективного управления градостроительной деятельностью в области территориального планирования, архитектуры и градостроительства.</w:t>
      </w:r>
    </w:p>
    <w:p w14:paraId="60AB833A" w14:textId="26A682E9" w:rsidR="00B92A77" w:rsidRPr="008D0D5A" w:rsidRDefault="00B92A77" w:rsidP="00B92A77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Реализация полномочий органов местного самоуправления в сфере градостроительной деятельности на территории муниципального образования возможна в рамках финансирования деятельности Комитета по архитектуре и градостроительству Каменск-Уральского городского округа</w:t>
      </w:r>
      <w:r w:rsidR="00B41B6D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и подведомственного учреждения – Управления капитального строительства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.</w:t>
      </w:r>
    </w:p>
    <w:p w14:paraId="2ED63086" w14:textId="0127C051" w:rsidR="00B92A77" w:rsidRPr="008D0D5A" w:rsidRDefault="00B92A77" w:rsidP="00B92A77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Мероприятия подпрограммы «Мероприятия в области строительства, архитектуры и градостроительства» направлены на разработку документов территориального планирования и градостроительного зонирования, программ комплексного развития социальной и транспортной инфраструктур, проектов планировки и межевания территорий, обеспечение сбора, накопления и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систематизации градостроительной документации в цифровом виде для дальнейшей подготовки и передачи в государственную информационную систему обеспечения градостроительной деятельности Свердловской области, а также упрощения и уменьшения сроков предоставления муниципальных услуг в сфере градостроительства населению.</w:t>
      </w:r>
    </w:p>
    <w:p w14:paraId="15381B00" w14:textId="41E510AD" w:rsidR="009F1EF6" w:rsidRPr="008D0D5A" w:rsidRDefault="009F1EF6" w:rsidP="009F1EF6">
      <w:pPr>
        <w:pStyle w:val="ConsPlusNormal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Развитие территории муниципального образования определяется Генеральным планом Каменск-Уральского городского округа</w:t>
      </w:r>
      <w:r w:rsidR="00B0111D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(далее – Генплан)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. Действующий Ге</w:t>
      </w:r>
      <w:r w:rsidR="00B0111D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н</w:t>
      </w:r>
      <w:hyperlink r:id="rId9" w:history="1">
        <w:r w:rsidRPr="008D0D5A">
          <w:rPr>
            <w:rFonts w:ascii="Liberation Serif" w:hAnsi="Liberation Serif" w:cs="Liberation Serif"/>
            <w:color w:val="000000" w:themeColor="text1"/>
            <w:sz w:val="28"/>
            <w:szCs w:val="28"/>
          </w:rPr>
          <w:t>план</w:t>
        </w:r>
      </w:hyperlink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утвержден на расчетный срок до 2025 года, в разработке проект Генерального плана на период до 2045 года и его утверждение.</w:t>
      </w:r>
    </w:p>
    <w:p w14:paraId="4FF8C205" w14:textId="0E53622A" w:rsidR="009F1EF6" w:rsidRPr="008D0D5A" w:rsidRDefault="009F1EF6" w:rsidP="009F1EF6">
      <w:pPr>
        <w:pStyle w:val="ConsPlusNormal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Целью генерального плана является разработка стратегии развития муниципального образования на основе тенденций экономики, планировочная организация территории, архитектурно-пространственное решение, создание документа управления развитием территории городского округа.</w:t>
      </w:r>
    </w:p>
    <w:p w14:paraId="48782711" w14:textId="658387EE" w:rsidR="00B0111D" w:rsidRPr="008D0D5A" w:rsidRDefault="00B0111D" w:rsidP="00B0111D">
      <w:pPr>
        <w:pStyle w:val="ConsPlusNormal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Согласно принятым решениям Генплана необходима актуализация Правил землепользования и застройки муниципального образования, на их основе – разработка проектов планировки и межевания территорий. Необходима корректура программ комплексного развития транспортной и социальной инфраструктур.</w:t>
      </w:r>
      <w:r w:rsidR="00691DA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В течение 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2020-2024 годов: разработаны и утверждены 22 проекта планировки и проекта межевания, </w:t>
      </w:r>
      <w:r w:rsidR="002C3D6F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в 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часть из них </w:t>
      </w:r>
      <w:r w:rsidR="00F95699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внесены изменения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; сформированы 18 участков под объекты капитального строительства и общественные территории.</w:t>
      </w:r>
    </w:p>
    <w:p w14:paraId="05CB5B7A" w14:textId="6E774234" w:rsidR="00C72D17" w:rsidRPr="008D0D5A" w:rsidRDefault="00C72D17" w:rsidP="00B0111D">
      <w:pPr>
        <w:pStyle w:val="ConsPlusNormal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Механизмы комплексного развития территорий являются эффективным инструментом для реализации многих задач, включая обеспечение доступности жилья, ликвидацию аварийного и ветхого жилого фонда, а также обновление и развитие населенных пунктов городского округа.</w:t>
      </w:r>
    </w:p>
    <w:p w14:paraId="4437FE12" w14:textId="5DEDE178" w:rsidR="00B92A77" w:rsidRPr="008D0D5A" w:rsidRDefault="00B92A77" w:rsidP="00AF6796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Реализация мероприятий подпрограммы «Строительство объектов </w:t>
      </w:r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транспортной инфраструктуры» </w:t>
      </w:r>
      <w:proofErr w:type="gramStart"/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обеспечит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: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AF679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развитие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AF679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proofErr w:type="spell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улично</w:t>
      </w:r>
      <w:proofErr w:type="spellEnd"/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</w:t>
      </w:r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дорожной </w:t>
      </w:r>
      <w:r w:rsidR="00AF679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сети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,</w:t>
      </w:r>
    </w:p>
    <w:p w14:paraId="52187083" w14:textId="1AF722BB" w:rsidR="00B92A77" w:rsidRPr="008D0D5A" w:rsidRDefault="00B92A77" w:rsidP="00AF6796">
      <w:pPr>
        <w:widowControl w:val="0"/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перераспределение транспортных потоков, снижение интенсивности транспорта на магистральных улицах города и обеспечение доступности между жилыми районами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,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прирост протяженности автодорог, повышение технического уровня автодорог и строительство транспортных развязок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,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безопасность дорожного движения, снижение аварийности на дорогах.</w:t>
      </w:r>
    </w:p>
    <w:p w14:paraId="19AD2F99" w14:textId="314909FA" w:rsidR="00B92A77" w:rsidRPr="008D0D5A" w:rsidRDefault="00B92A77" w:rsidP="00B92A77">
      <w:pPr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Реализация мероприятий подпрограммы «Строительство и модернизация объектов коммунальной инфраструктуры» направлена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на  обеспечение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жителей в существующей застройке услугами водоснабжения и водоотведения. В рамках реализации подпрограммы планируется привести коммунальную инфраструктуру в соответствие со стандартами, обеспечивающими комфортные условия проживания населения. </w:t>
      </w:r>
    </w:p>
    <w:p w14:paraId="7ACADF41" w14:textId="4BF4DD26" w:rsidR="00B92A77" w:rsidRPr="008D0D5A" w:rsidRDefault="00B92A77" w:rsidP="00B92A77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Подпрограмма «Строительство и реконструкция объектов благоустройства» обеспечит реализацию проектов инициативного бюджетирования, проектов благоустройства и реконструкции общественных пространств.</w:t>
      </w:r>
    </w:p>
    <w:p w14:paraId="10E7E626" w14:textId="3D50E231" w:rsidR="0052085E" w:rsidRPr="008D0D5A" w:rsidRDefault="00CE16E6" w:rsidP="00847248">
      <w:pPr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     Реализация мероприятий подпрограммы «Строительство объектов инженерной инфраструктуры» направлена на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развитие инженерно-технических систем городского округа, обеспечивающих ресурсоснабжение и инженерную защиту объектов градостроительства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,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повышение уровня инженерного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обеспечения (коммунального благоустройства) территории и, соответственно, санитарно-технического комфорта застройки.</w:t>
      </w:r>
    </w:p>
    <w:p w14:paraId="29E3FD45" w14:textId="35212837" w:rsidR="00CE16E6" w:rsidRPr="008D0D5A" w:rsidRDefault="0052085E" w:rsidP="00B0111D">
      <w:pPr>
        <w:suppressAutoHyphens/>
        <w:ind w:firstLine="567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Развитие и эффективное функционирование объектов, входящих и социальную инфраструктуру, их доступность - важное условие повышения уровня и качества жизни населения.</w:t>
      </w:r>
    </w:p>
    <w:p w14:paraId="72E2CAC3" w14:textId="757FF72A" w:rsidR="00395F28" w:rsidRPr="008D0D5A" w:rsidRDefault="00395F28" w:rsidP="00073E73">
      <w:pPr>
        <w:ind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С целью с</w:t>
      </w:r>
      <w:r w:rsidRPr="008D0D5A">
        <w:rPr>
          <w:rFonts w:ascii="Liberation Serif" w:hAnsi="Liberation Serif"/>
          <w:color w:val="000000" w:themeColor="text1"/>
          <w:sz w:val="28"/>
          <w:szCs w:val="28"/>
        </w:rPr>
        <w:t>оздания новых мест и комплекса оптимальных условий, обеспечивающих современное качество образования в муниципальной образовательной системе городского округа,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необходима реконструкция общеобразовательных учреждений. Достижение территориальной доступности будет осуществляться путем строительства зданий дошкольных образовательных учреждений</w:t>
      </w:r>
      <w:r w:rsidR="00073E7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на вновь застраиваемых территориях</w:t>
      </w:r>
      <w:r w:rsidR="00A51A6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, </w:t>
      </w:r>
      <w:r w:rsidR="00073E7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 границах элементов планировочной структуры</w:t>
      </w:r>
      <w:r w:rsidR="00A51A6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.</w:t>
      </w:r>
      <w:r w:rsidR="00073E7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53146F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Необходимо создание инновационных площадок для интеллектуального развития детей и подростков, их вовлечение в инженерно-конструкторскую и исследовательскую деятельность. </w:t>
      </w:r>
      <w:r w:rsidR="00073E7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Развитие сети образовательных учреждений запланировано в рамках подпрограммы «Строительство объектов образовательных учреждений».  </w:t>
      </w:r>
    </w:p>
    <w:p w14:paraId="319BD639" w14:textId="77777777" w:rsidR="009831DA" w:rsidRPr="008D0D5A" w:rsidRDefault="00B92A77" w:rsidP="009831DA">
      <w:pPr>
        <w:autoSpaceDE w:val="0"/>
        <w:ind w:firstLine="709"/>
        <w:jc w:val="both"/>
        <w:rPr>
          <w:rFonts w:ascii="Liberation Serif" w:hAnsi="Liberation Serif"/>
          <w:color w:val="000000" w:themeColor="text1"/>
          <w:sz w:val="28"/>
          <w:szCs w:val="28"/>
          <w:highlight w:val="yellow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  <w:lang w:eastAsia="en-US"/>
        </w:rPr>
        <w:t xml:space="preserve">Развитие сети муниципальных учреждений сферы культуры планируется при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  <w:lang w:eastAsia="en-US"/>
        </w:rPr>
        <w:t>р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еализации  мероприятий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подпрограммы «Строительство объектов культуры». </w:t>
      </w:r>
      <w:r w:rsidR="00CE16E6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="00691DA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Строительство современных и комфортных учреждений </w:t>
      </w:r>
      <w:r w:rsidR="00847248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культуры </w:t>
      </w:r>
      <w:r w:rsidR="00691DA3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позволит </w:t>
      </w:r>
      <w:r w:rsidR="009831DA" w:rsidRPr="008D0D5A">
        <w:rPr>
          <w:rFonts w:ascii="Liberation Serif" w:hAnsi="Liberation Serif"/>
          <w:color w:val="000000" w:themeColor="text1"/>
          <w:sz w:val="28"/>
          <w:szCs w:val="28"/>
        </w:rPr>
        <w:t>повысить уровень оказания услуг.</w:t>
      </w:r>
    </w:p>
    <w:p w14:paraId="1F1B2323" w14:textId="6BBFB529" w:rsidR="00B92A77" w:rsidRPr="008D0D5A" w:rsidRDefault="00B92A77" w:rsidP="00B92A77">
      <w:pPr>
        <w:widowControl w:val="0"/>
        <w:autoSpaceDE w:val="0"/>
        <w:autoSpaceDN w:val="0"/>
        <w:adjustRightInd w:val="0"/>
        <w:ind w:right="-2" w:firstLine="54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Одним из основных направлений в области развития физической культуры и спорта на период до 20</w:t>
      </w:r>
      <w:r w:rsidR="00820809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30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года  является формирование инфраструктуры спорта для обеспечения удовлетворения потребностей населения в занятиях спортом и физической культурой, создание соответствующей материально-технической базы, развитие сети физкультурно-спортивных объектов и сооружений путем реконструкции, модернизации имеющихся и строительства новых сооружений. Это позволит улучшить условия оказания спортивно-оздоровительных услуг, услуг по дополнительному образованию детей физкультурно-спортивной направленности, услуг по организации и проведению соревнований в соответствии с современными санитарными нормами и правилами.</w:t>
      </w:r>
    </w:p>
    <w:p w14:paraId="2059524A" w14:textId="518419D4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     Цели и задачи 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E64C9D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5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-20</w:t>
      </w:r>
      <w:r w:rsidR="00E64C9D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30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годы» (далее – Программа) соответствуют стратегическим направлениям развития Каменск-Уральского городского округа, так как направлены на:</w:t>
      </w:r>
    </w:p>
    <w:p w14:paraId="1DB698DB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-обеспечение устойчивого развития территорий муниципального образования, развития строительства, в том числе жилищного;</w:t>
      </w:r>
    </w:p>
    <w:p w14:paraId="0112D757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-создание комфортной среды проживания и эффективного жилищно-коммунального хозяйства;</w:t>
      </w:r>
    </w:p>
    <w:p w14:paraId="4ADBC68C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-решение вопросов, имеющих социальную направленность; </w:t>
      </w:r>
    </w:p>
    <w:p w14:paraId="6C5CCD90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-развитие современной и эффективной транспортной инфраструктуры.</w:t>
      </w:r>
    </w:p>
    <w:p w14:paraId="3F46F769" w14:textId="77777777" w:rsidR="00CE16E6" w:rsidRPr="008D0D5A" w:rsidRDefault="00CE16E6" w:rsidP="00CE16E6">
      <w:pPr>
        <w:widowControl w:val="0"/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b/>
          <w:color w:val="000000" w:themeColor="text1"/>
          <w:sz w:val="28"/>
          <w:szCs w:val="28"/>
        </w:rPr>
      </w:pPr>
    </w:p>
    <w:p w14:paraId="0FF097C6" w14:textId="384672DF" w:rsidR="00CE16E6" w:rsidRPr="008D0D5A" w:rsidRDefault="00CE16E6" w:rsidP="00244269">
      <w:pPr>
        <w:ind w:right="-2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Раздел 2. Цели, задачи, целевые показатели реализации Программы</w:t>
      </w:r>
    </w:p>
    <w:p w14:paraId="1BFB335D" w14:textId="77777777" w:rsidR="00CE16E6" w:rsidRPr="008D0D5A" w:rsidRDefault="00CE16E6" w:rsidP="00CE16E6">
      <w:pPr>
        <w:ind w:right="-2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EEE459D" w14:textId="77777777" w:rsidR="00CE16E6" w:rsidRPr="008D0D5A" w:rsidRDefault="00CE16E6" w:rsidP="00CE16E6">
      <w:pPr>
        <w:tabs>
          <w:tab w:val="left" w:pos="567"/>
        </w:tabs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       Цели, задачи, целевые показатели реализации Программы приведены в Приложениях № 1 - 8 к Программе.</w:t>
      </w:r>
    </w:p>
    <w:p w14:paraId="65F14ECE" w14:textId="77777777" w:rsidR="00CE16E6" w:rsidRPr="008D0D5A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5692C92" w14:textId="1E076F77" w:rsidR="00CE16E6" w:rsidRPr="008D0D5A" w:rsidRDefault="00CE16E6" w:rsidP="00CE16E6">
      <w:pPr>
        <w:autoSpaceDE w:val="0"/>
        <w:autoSpaceDN w:val="0"/>
        <w:adjustRightInd w:val="0"/>
        <w:ind w:right="-2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Раздел 3. План мероприятий по выполнению Программы</w:t>
      </w:r>
    </w:p>
    <w:p w14:paraId="5EDFC0EB" w14:textId="77777777" w:rsidR="00CE16E6" w:rsidRPr="008D0D5A" w:rsidRDefault="00CE16E6" w:rsidP="00CE16E6">
      <w:pPr>
        <w:autoSpaceDE w:val="0"/>
        <w:autoSpaceDN w:val="0"/>
        <w:adjustRightInd w:val="0"/>
        <w:ind w:right="-2"/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8F8D628" w14:textId="2E14D6A5" w:rsidR="00CE16E6" w:rsidRPr="008D0D5A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     Для обеспечения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достижения заявленных целей и решения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поставленных задач в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рамках  Программы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предусмотрена  реализация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мероприятий  в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соответствии   с Планом мероприятий по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выполнению  муниципальной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092BD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5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-20</w:t>
      </w:r>
      <w:r w:rsidR="00092BD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30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годы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»,  который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приведен в Приложении № 9 к Программе.</w:t>
      </w:r>
    </w:p>
    <w:p w14:paraId="0D3C8DC2" w14:textId="77777777" w:rsidR="00CE16E6" w:rsidRPr="008D0D5A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     Планы мероприятий по выполнению подпрограмм приведены в Приложениях № 10 - 19 к Программе.</w:t>
      </w:r>
    </w:p>
    <w:p w14:paraId="6716FB0E" w14:textId="27779876" w:rsidR="00CE16E6" w:rsidRPr="008D0D5A" w:rsidRDefault="00CE16E6" w:rsidP="00CE16E6">
      <w:pPr>
        <w:ind w:right="-1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     Перечень объектов капитального строительства для капитальных вложений муниципальной программы «Реализация мероприятий в области градостроительной деятельности на территории Каменск-Уральского городского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округа  на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202</w:t>
      </w:r>
      <w:r w:rsidR="00092BD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5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-20</w:t>
      </w:r>
      <w:r w:rsidR="00092BD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30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годы» приведен в Приложении </w:t>
      </w:r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№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20 к Программе.</w:t>
      </w:r>
    </w:p>
    <w:p w14:paraId="77AA2F09" w14:textId="77777777" w:rsidR="00CE16E6" w:rsidRPr="008D0D5A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      Исполнителями мероприятий Программы являются:</w:t>
      </w:r>
    </w:p>
    <w:p w14:paraId="56DB5C23" w14:textId="29382359" w:rsidR="00CE16E6" w:rsidRPr="008D0D5A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</w:t>
      </w:r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рган местного самоуправления «Комитет по архитектуре и градостроительству Каменск-Уральского городского округа»;</w:t>
      </w:r>
    </w:p>
    <w:p w14:paraId="386A8BE6" w14:textId="3F7C78DE" w:rsidR="00CE16E6" w:rsidRPr="008D0D5A" w:rsidRDefault="00CE16E6" w:rsidP="00CE16E6">
      <w:pPr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</w:t>
      </w:r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м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униципальное казенное учреждение «Управление капитального строительства».</w:t>
      </w:r>
    </w:p>
    <w:p w14:paraId="6A85C095" w14:textId="77777777" w:rsidR="00CE16E6" w:rsidRPr="008D0D5A" w:rsidRDefault="00CE16E6" w:rsidP="00CE16E6">
      <w:pPr>
        <w:ind w:right="-2" w:firstLine="72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Механизм реализации Программы включает:</w:t>
      </w:r>
    </w:p>
    <w:p w14:paraId="2839FFA7" w14:textId="77777777" w:rsidR="00CE16E6" w:rsidRPr="008D0D5A" w:rsidRDefault="00CE16E6" w:rsidP="00CE16E6">
      <w:pPr>
        <w:ind w:right="-2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-разработку и принятие правовых актов, необходимых для её выполнения;</w:t>
      </w:r>
    </w:p>
    <w:p w14:paraId="5411763E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-приведение Программы в части финансового обеспечения расходов в соответствие с решениями Думы Каменск-Уральского городского округа о бюджете муниципального образования на очередной год и плановый период или о внесении в него изменений в срок, установленный Бюджетным </w:t>
      </w:r>
      <w:hyperlink r:id="rId10" w:history="1">
        <w:r w:rsidRPr="008D0D5A">
          <w:rPr>
            <w:rStyle w:val="af1"/>
            <w:rFonts w:ascii="Liberation Serif" w:hAnsi="Liberation Serif" w:cs="Liberation Serif"/>
            <w:color w:val="000000" w:themeColor="text1"/>
            <w:sz w:val="28"/>
            <w:szCs w:val="28"/>
            <w:u w:val="none"/>
          </w:rPr>
          <w:t>кодексом</w:t>
        </w:r>
      </w:hyperlink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Российской Федерации;</w:t>
      </w:r>
    </w:p>
    <w:p w14:paraId="3CF21ACA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-приведение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Перечня  и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состава программных мероприятий в соответствие с Планами проектно-изыскательских работ и </w:t>
      </w:r>
      <w:proofErr w:type="gramStart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Титульными  списками</w:t>
      </w:r>
      <w:proofErr w:type="gramEnd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на очередной год и плановый период МКУ «Управление капитального строительства», утверждёнными главой городского округа;</w:t>
      </w:r>
    </w:p>
    <w:p w14:paraId="2EFA914C" w14:textId="77777777" w:rsidR="00CE16E6" w:rsidRPr="008D0D5A" w:rsidRDefault="00CE16E6" w:rsidP="00CE16E6">
      <w:pPr>
        <w:tabs>
          <w:tab w:val="left" w:pos="1276"/>
        </w:tabs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-осуществление финансового обеспечения реализации муниципальной программы за счет бюджетных ассигнований местного бюджета, а также за счет средств из федерального, областного бюджетов и внебюджетных источников;</w:t>
      </w:r>
    </w:p>
    <w:p w14:paraId="5DA4E940" w14:textId="77777777" w:rsidR="00CE16E6" w:rsidRPr="008D0D5A" w:rsidRDefault="00CE16E6" w:rsidP="00CE16E6">
      <w:pPr>
        <w:pStyle w:val="ConsPlusNormal"/>
        <w:ind w:right="-2" w:firstLine="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-осуществление органом местного самоуправления «Комитет по архитектуре и градостроительству Каменск-Уральского городского округа» предусмотренных бюджетным законодательством и муниципальными нормативными правовыми актами, регулирующими бюджетные правоотношения, полномочий главного распорядителя средств бюджета муниципального образования;</w:t>
      </w:r>
    </w:p>
    <w:p w14:paraId="1A951185" w14:textId="77777777" w:rsidR="00CE16E6" w:rsidRPr="008D0D5A" w:rsidRDefault="00CE16E6" w:rsidP="00CE16E6">
      <w:pPr>
        <w:widowControl w:val="0"/>
        <w:tabs>
          <w:tab w:val="left" w:pos="1134"/>
        </w:tabs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-осуществление взаимодействия с органами государственной власти Свердловской области по вопросам получения субсидий из областного бюджета местным бюджетам на реализацию мероприятий муниципальных программ, направленных на достижение целей, соответствующих государственным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программам Свердловской области, а также сбор, обобщение и анализ отчетности о выполнении мероприятий, на реализацию которых направлены субсидии из областного бюджета;</w:t>
      </w:r>
    </w:p>
    <w:p w14:paraId="63CDE9EA" w14:textId="77777777" w:rsidR="00CE16E6" w:rsidRPr="008D0D5A" w:rsidRDefault="00CE16E6" w:rsidP="00CE16E6">
      <w:pPr>
        <w:tabs>
          <w:tab w:val="left" w:pos="1134"/>
        </w:tabs>
        <w:autoSpaceDE w:val="0"/>
        <w:autoSpaceDN w:val="0"/>
        <w:adjustRightInd w:val="0"/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-обеспечение исполнителями Программы эффективного использования средств, выделяемых на её реализацию;</w:t>
      </w:r>
    </w:p>
    <w:p w14:paraId="541E85AE" w14:textId="726BBDD8" w:rsidR="00CE16E6" w:rsidRPr="008D0D5A" w:rsidRDefault="00CE16E6" w:rsidP="00ED735B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-в соответствии с утвержденным перечнем программных мероприятий</w:t>
      </w:r>
      <w:r w:rsidR="00ED735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осуществление исполнителями Программы полномочий заказчика на поставки товаров, выполнение работ и оказание услуг для обеспечения муниципальных нужд;</w:t>
      </w:r>
    </w:p>
    <w:p w14:paraId="31FB470B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-заключение договоров, муниципальных контрактов в соответствии с Федеральным законом от 05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14:paraId="0FE13AE1" w14:textId="77777777" w:rsidR="00CE16E6" w:rsidRPr="008D0D5A" w:rsidRDefault="00CE16E6" w:rsidP="00CE16E6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-осуществление финансового контроля за использованием бюджетных средств при реализации Программы функциональным органом Администрации Каменск-Уральского городского округа Финансово-бюджетное управление и органом местного самоуправления «</w:t>
      </w:r>
      <w:r w:rsidRPr="008D0D5A">
        <w:rPr>
          <w:rFonts w:ascii="Liberation Serif" w:hAnsi="Liberation Serif" w:cs="Liberation Serif"/>
          <w:bCs/>
          <w:color w:val="000000" w:themeColor="text1"/>
          <w:sz w:val="28"/>
          <w:szCs w:val="28"/>
        </w:rPr>
        <w:t>Контрольно-счетный орган Каменск-Уральского городского округа»;</w:t>
      </w:r>
    </w:p>
    <w:p w14:paraId="4E9C80F6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-ежегодную корректировку перечня программных мероприятий на очередной финансовый год и плановый период с уточнением затрат по программным мероприятиям в соответствии с мониторингом фактически достигнутых целевых показателей реализации Программы;</w:t>
      </w:r>
    </w:p>
    <w:p w14:paraId="650C322F" w14:textId="77777777" w:rsidR="00CE16E6" w:rsidRPr="008D0D5A" w:rsidRDefault="00CE16E6" w:rsidP="00CE16E6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-осуществление мониторинга реализации Программы, формирование отчетов о её реализации и направление в Отдел мониторинга муниципальных программ и услуг Администрации Каменск-Уральского городского округа ежеквартально в течение 20 дней после окончания отчетного периода;</w:t>
      </w:r>
    </w:p>
    <w:p w14:paraId="73440E99" w14:textId="77777777" w:rsidR="002C3D6F" w:rsidRPr="008D0D5A" w:rsidRDefault="00CE16E6" w:rsidP="003322BA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-размещение в государственной автоматизированной информационной системе «Управление» (</w:t>
      </w:r>
      <w:hyperlink r:id="rId11" w:history="1">
        <w:r w:rsidRPr="008D0D5A">
          <w:rPr>
            <w:rStyle w:val="af1"/>
            <w:rFonts w:ascii="Liberation Serif" w:hAnsi="Liberation Serif" w:cs="Liberation Serif"/>
            <w:color w:val="000000" w:themeColor="text1"/>
            <w:sz w:val="28"/>
            <w:szCs w:val="28"/>
            <w:u w:val="none"/>
          </w:rPr>
          <w:t>http://gasu.gov.ru</w:t>
        </w:r>
      </w:hyperlink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) Программы и отчетных данных по исполнению Программы;</w:t>
      </w:r>
    </w:p>
    <w:p w14:paraId="0E4B4FD1" w14:textId="167DCD92" w:rsidR="00A54CB8" w:rsidRPr="008D0D5A" w:rsidRDefault="00CE16E6" w:rsidP="003322BA">
      <w:pPr>
        <w:ind w:right="-2"/>
        <w:jc w:val="both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-размещение на официальных сайтах муниципального образования и Комитета по архитектуре и градостроительству в информационно-телекоммуникационной сети Интернет актуальной редакции Программы.</w:t>
      </w:r>
    </w:p>
    <w:p w14:paraId="6A787A56" w14:textId="77777777" w:rsidR="003E5C2B" w:rsidRPr="008D0D5A" w:rsidRDefault="003E5C2B" w:rsidP="002201C7">
      <w:pPr>
        <w:ind w:right="-2" w:firstLine="9781"/>
        <w:rPr>
          <w:rFonts w:ascii="Liberation Serif" w:hAnsi="Liberation Serif" w:cs="Liberation Serif"/>
          <w:bCs/>
          <w:color w:val="000000" w:themeColor="text1"/>
          <w:sz w:val="28"/>
          <w:szCs w:val="28"/>
        </w:rPr>
        <w:sectPr w:rsidR="003E5C2B" w:rsidRPr="008D0D5A" w:rsidSect="0064455E">
          <w:headerReference w:type="even" r:id="rId12"/>
          <w:headerReference w:type="default" r:id="rId13"/>
          <w:pgSz w:w="11906" w:h="16838" w:code="9"/>
          <w:pgMar w:top="1134" w:right="567" w:bottom="1134" w:left="1701" w:header="720" w:footer="720" w:gutter="0"/>
          <w:cols w:space="720"/>
          <w:titlePg/>
          <w:docGrid w:linePitch="272"/>
        </w:sectPr>
      </w:pPr>
    </w:p>
    <w:p w14:paraId="2AFA3213" w14:textId="77777777" w:rsidR="00327F91" w:rsidRPr="008D0D5A" w:rsidRDefault="00751522" w:rsidP="00D04EEC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bookmarkStart w:id="1" w:name="_Hlk153374564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1 к Программе</w:t>
      </w:r>
    </w:p>
    <w:p w14:paraId="5B5FCDE7" w14:textId="77777777" w:rsidR="00602B3B" w:rsidRPr="008D0D5A" w:rsidRDefault="00602B3B" w:rsidP="00D04EEC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56B104E" w14:textId="77777777" w:rsidR="00751522" w:rsidRPr="008D0D5A" w:rsidRDefault="00751522" w:rsidP="00751522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775D3DB3" w14:textId="1F33334A" w:rsidR="00751522" w:rsidRPr="008D0D5A" w:rsidRDefault="00751522" w:rsidP="00751522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реализации подпрограммы «Мероприятия в области строительства, архитектуры и градостроительства»</w:t>
      </w:r>
    </w:p>
    <w:p w14:paraId="7375AB9A" w14:textId="0A43515D" w:rsidR="003337F1" w:rsidRPr="008D0D5A" w:rsidRDefault="00751522" w:rsidP="00233419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797"/>
        <w:gridCol w:w="3109"/>
        <w:gridCol w:w="1618"/>
        <w:gridCol w:w="1157"/>
        <w:gridCol w:w="1158"/>
        <w:gridCol w:w="1311"/>
        <w:gridCol w:w="1160"/>
        <w:gridCol w:w="1158"/>
        <w:gridCol w:w="1096"/>
        <w:gridCol w:w="1996"/>
      </w:tblGrid>
      <w:tr w:rsidR="008D0D5A" w:rsidRPr="008D0D5A" w14:paraId="44D09457" w14:textId="77777777" w:rsidTr="0098164C">
        <w:trPr>
          <w:trHeight w:val="340"/>
          <w:jc w:val="center"/>
        </w:trPr>
        <w:tc>
          <w:tcPr>
            <w:tcW w:w="797" w:type="dxa"/>
            <w:vMerge w:val="restart"/>
            <w:vAlign w:val="center"/>
          </w:tcPr>
          <w:p w14:paraId="382272BC" w14:textId="5AACEF8C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№ строки</w:t>
            </w:r>
          </w:p>
        </w:tc>
        <w:tc>
          <w:tcPr>
            <w:tcW w:w="3109" w:type="dxa"/>
            <w:vMerge w:val="restart"/>
            <w:vAlign w:val="center"/>
          </w:tcPr>
          <w:p w14:paraId="70F55410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Наименование цели (целей) и задач, </w:t>
            </w:r>
          </w:p>
          <w:p w14:paraId="1C985DA2" w14:textId="7CC01BBE" w:rsidR="003E7493" w:rsidRPr="008D0D5A" w:rsidRDefault="003E7493" w:rsidP="007D57CB">
            <w:pPr>
              <w:ind w:left="-205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целевых показателей</w:t>
            </w:r>
          </w:p>
        </w:tc>
        <w:tc>
          <w:tcPr>
            <w:tcW w:w="1618" w:type="dxa"/>
            <w:vMerge w:val="restart"/>
            <w:vAlign w:val="center"/>
          </w:tcPr>
          <w:p w14:paraId="1C4CC055" w14:textId="2A2D31D3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Единица измерения</w:t>
            </w:r>
          </w:p>
        </w:tc>
        <w:tc>
          <w:tcPr>
            <w:tcW w:w="7040" w:type="dxa"/>
            <w:gridSpan w:val="6"/>
            <w:vAlign w:val="center"/>
          </w:tcPr>
          <w:p w14:paraId="7D6C5544" w14:textId="62ABCF62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Значение целевого показателя</w:t>
            </w:r>
          </w:p>
        </w:tc>
        <w:tc>
          <w:tcPr>
            <w:tcW w:w="1996" w:type="dxa"/>
            <w:vMerge w:val="restart"/>
            <w:vAlign w:val="center"/>
          </w:tcPr>
          <w:p w14:paraId="40101A5F" w14:textId="26806CF1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Источник значений целевого показателя</w:t>
            </w:r>
          </w:p>
        </w:tc>
      </w:tr>
      <w:tr w:rsidR="008D0D5A" w:rsidRPr="008D0D5A" w14:paraId="0B28AF68" w14:textId="77777777" w:rsidTr="0098164C">
        <w:trPr>
          <w:jc w:val="center"/>
        </w:trPr>
        <w:tc>
          <w:tcPr>
            <w:tcW w:w="797" w:type="dxa"/>
            <w:vMerge/>
          </w:tcPr>
          <w:p w14:paraId="10D7A1AE" w14:textId="77777777" w:rsidR="003E7493" w:rsidRPr="008D0D5A" w:rsidRDefault="003E7493" w:rsidP="003E7493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3109" w:type="dxa"/>
            <w:vMerge/>
          </w:tcPr>
          <w:p w14:paraId="3B623C0B" w14:textId="77777777" w:rsidR="003E7493" w:rsidRPr="008D0D5A" w:rsidRDefault="003E7493" w:rsidP="003E7493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618" w:type="dxa"/>
            <w:vMerge/>
          </w:tcPr>
          <w:p w14:paraId="42A655CD" w14:textId="77777777" w:rsidR="003E7493" w:rsidRPr="008D0D5A" w:rsidRDefault="003E7493" w:rsidP="003E7493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57" w:type="dxa"/>
            <w:vAlign w:val="center"/>
          </w:tcPr>
          <w:p w14:paraId="2B86CFB2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первый </w:t>
            </w:r>
          </w:p>
          <w:p w14:paraId="78E3745D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66415A40" w14:textId="6DDAAB1D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02367138" w14:textId="74304999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2025 г.</w:t>
            </w:r>
          </w:p>
        </w:tc>
        <w:tc>
          <w:tcPr>
            <w:tcW w:w="1158" w:type="dxa"/>
            <w:vAlign w:val="center"/>
          </w:tcPr>
          <w:p w14:paraId="547C3C01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второй </w:t>
            </w:r>
          </w:p>
          <w:p w14:paraId="2FEF49B1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2411B0BC" w14:textId="3D16D4D2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7DA2195A" w14:textId="55B5EB58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2026 г.</w:t>
            </w:r>
          </w:p>
        </w:tc>
        <w:tc>
          <w:tcPr>
            <w:tcW w:w="1311" w:type="dxa"/>
            <w:vAlign w:val="center"/>
          </w:tcPr>
          <w:p w14:paraId="114BDFF0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третий </w:t>
            </w:r>
          </w:p>
          <w:p w14:paraId="2EB53F63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3EC1519" w14:textId="26DAB096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4EB391C0" w14:textId="52F24516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2027 г.</w:t>
            </w:r>
          </w:p>
        </w:tc>
        <w:tc>
          <w:tcPr>
            <w:tcW w:w="1160" w:type="dxa"/>
            <w:vAlign w:val="center"/>
          </w:tcPr>
          <w:p w14:paraId="0BDDA7D5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четвертый </w:t>
            </w:r>
          </w:p>
          <w:p w14:paraId="287AA49C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CD6E4E1" w14:textId="517C4BF4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планового периода </w:t>
            </w:r>
          </w:p>
          <w:p w14:paraId="59EB4D7D" w14:textId="6B176B6B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2028 г.</w:t>
            </w:r>
          </w:p>
        </w:tc>
        <w:tc>
          <w:tcPr>
            <w:tcW w:w="1158" w:type="dxa"/>
            <w:vAlign w:val="center"/>
          </w:tcPr>
          <w:p w14:paraId="07278A8F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пятый </w:t>
            </w:r>
          </w:p>
          <w:p w14:paraId="4CB27A21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811D58C" w14:textId="12FB45D3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33088CFA" w14:textId="5F3A4761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2029 г.</w:t>
            </w:r>
          </w:p>
        </w:tc>
        <w:tc>
          <w:tcPr>
            <w:tcW w:w="1096" w:type="dxa"/>
            <w:vAlign w:val="center"/>
          </w:tcPr>
          <w:p w14:paraId="1A23BB38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шестой</w:t>
            </w:r>
          </w:p>
          <w:p w14:paraId="735E32D4" w14:textId="77777777" w:rsidR="007D57CB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CA75B7C" w14:textId="035BC9ED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6A15211E" w14:textId="4B6D79D7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2030 г.</w:t>
            </w:r>
          </w:p>
        </w:tc>
        <w:tc>
          <w:tcPr>
            <w:tcW w:w="1996" w:type="dxa"/>
            <w:vMerge/>
          </w:tcPr>
          <w:p w14:paraId="47A474FB" w14:textId="77777777" w:rsidR="003E7493" w:rsidRPr="008D0D5A" w:rsidRDefault="003E7493" w:rsidP="003E7493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  <w:tr w:rsidR="008D0D5A" w:rsidRPr="008D0D5A" w14:paraId="6FC0B383" w14:textId="77777777" w:rsidTr="00B32C27">
        <w:trPr>
          <w:trHeight w:val="283"/>
          <w:jc w:val="center"/>
        </w:trPr>
        <w:tc>
          <w:tcPr>
            <w:tcW w:w="797" w:type="dxa"/>
            <w:vAlign w:val="center"/>
          </w:tcPr>
          <w:p w14:paraId="32DDE3AD" w14:textId="43CC757E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</w:t>
            </w:r>
          </w:p>
        </w:tc>
        <w:tc>
          <w:tcPr>
            <w:tcW w:w="3109" w:type="dxa"/>
            <w:vAlign w:val="center"/>
          </w:tcPr>
          <w:p w14:paraId="057434D9" w14:textId="15C42DC8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618" w:type="dxa"/>
            <w:vAlign w:val="center"/>
          </w:tcPr>
          <w:p w14:paraId="561C29DE" w14:textId="221CFE51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57" w:type="dxa"/>
            <w:vAlign w:val="center"/>
          </w:tcPr>
          <w:p w14:paraId="117F1CF7" w14:textId="4D5526CB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58" w:type="dxa"/>
            <w:vAlign w:val="center"/>
          </w:tcPr>
          <w:p w14:paraId="5486F81C" w14:textId="56BE0A85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311" w:type="dxa"/>
            <w:vAlign w:val="center"/>
          </w:tcPr>
          <w:p w14:paraId="58E935D8" w14:textId="53A662D0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60" w:type="dxa"/>
            <w:vAlign w:val="center"/>
          </w:tcPr>
          <w:p w14:paraId="05C379FC" w14:textId="31299EE1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58" w:type="dxa"/>
            <w:vAlign w:val="center"/>
          </w:tcPr>
          <w:p w14:paraId="372B7C35" w14:textId="24C0E4FF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1A48D7EB" w14:textId="171DDA83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1996" w:type="dxa"/>
            <w:vAlign w:val="center"/>
          </w:tcPr>
          <w:p w14:paraId="779023F7" w14:textId="1C6BFF35" w:rsidR="003E7493" w:rsidRPr="008D0D5A" w:rsidRDefault="003E7493" w:rsidP="003E749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4527A8DA" w14:textId="77777777" w:rsidTr="00D03077">
        <w:trPr>
          <w:jc w:val="center"/>
        </w:trPr>
        <w:tc>
          <w:tcPr>
            <w:tcW w:w="797" w:type="dxa"/>
            <w:vAlign w:val="center"/>
          </w:tcPr>
          <w:p w14:paraId="4EB3A14C" w14:textId="73B8391F" w:rsidR="007D57CB" w:rsidRPr="008D0D5A" w:rsidRDefault="007D57CB" w:rsidP="007D57CB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38A60A42" w14:textId="77777777" w:rsidR="00820809" w:rsidRPr="008D0D5A" w:rsidRDefault="007D57CB" w:rsidP="000926C4">
            <w:pPr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Цель 1.</w:t>
            </w:r>
            <w:r w:rsidR="00820809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 Обеспечение устойчивого развития территорий на основе территориального планирования </w:t>
            </w:r>
          </w:p>
          <w:p w14:paraId="6A8D2DEC" w14:textId="3A071EA6" w:rsidR="007D57CB" w:rsidRPr="008D0D5A" w:rsidRDefault="00820809" w:rsidP="000926C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и градостроительного зонирования</w:t>
            </w:r>
            <w:r w:rsidR="00EA28B3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008D0D5A" w:rsidRPr="008D0D5A" w14:paraId="15865C65" w14:textId="77777777" w:rsidTr="00D03077">
        <w:trPr>
          <w:jc w:val="center"/>
        </w:trPr>
        <w:tc>
          <w:tcPr>
            <w:tcW w:w="797" w:type="dxa"/>
            <w:vAlign w:val="center"/>
          </w:tcPr>
          <w:p w14:paraId="1D857F2D" w14:textId="7D746147" w:rsidR="007D57CB" w:rsidRPr="008D0D5A" w:rsidRDefault="007D57CB" w:rsidP="007D57CB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515DC61E" w14:textId="2553F7F6" w:rsidR="004A3825" w:rsidRPr="008D0D5A" w:rsidRDefault="007D57CB" w:rsidP="009A1B52">
            <w:pPr>
              <w:jc w:val="both"/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Задача 1.</w:t>
            </w:r>
            <w:r w:rsidR="00820809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4A3825"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 xml:space="preserve">Разработка </w:t>
            </w:r>
            <w:r w:rsidR="00915DAA"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 xml:space="preserve">и утверждение </w:t>
            </w:r>
            <w:r w:rsidR="009A1B52"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 xml:space="preserve">местных нормативов градостроительного проектирования, </w:t>
            </w:r>
            <w:r w:rsidR="004A3825"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>документов территориального планирования, градостроительного зонирования, программ комплексного развития социальной и транспортной инфраструктур</w:t>
            </w:r>
            <w:r w:rsidR="00915DAA"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>, их актуализация</w:t>
            </w:r>
          </w:p>
        </w:tc>
      </w:tr>
      <w:tr w:rsidR="008D0D5A" w:rsidRPr="008D0D5A" w14:paraId="0242505D" w14:textId="77777777" w:rsidTr="00D03077">
        <w:trPr>
          <w:jc w:val="center"/>
        </w:trPr>
        <w:tc>
          <w:tcPr>
            <w:tcW w:w="797" w:type="dxa"/>
            <w:vAlign w:val="center"/>
          </w:tcPr>
          <w:p w14:paraId="5E934CF5" w14:textId="74C4ED48" w:rsidR="00820809" w:rsidRPr="008D0D5A" w:rsidRDefault="00820809" w:rsidP="0082080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09" w:type="dxa"/>
          </w:tcPr>
          <w:p w14:paraId="3BC7CC2E" w14:textId="77777777" w:rsidR="00820809" w:rsidRPr="008D0D5A" w:rsidRDefault="00820809" w:rsidP="00820809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1.</w:t>
            </w:r>
          </w:p>
          <w:p w14:paraId="56BFE70C" w14:textId="3B8CF69E" w:rsidR="000C2F0C" w:rsidRPr="008D0D5A" w:rsidRDefault="00820809" w:rsidP="000C2F0C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Количество подготовленных проектов </w:t>
            </w:r>
          </w:p>
          <w:p w14:paraId="53FC2AAB" w14:textId="1CA26A91" w:rsidR="00AD72D3" w:rsidRPr="008D0D5A" w:rsidRDefault="00CB4714" w:rsidP="00820809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(документов)</w:t>
            </w:r>
          </w:p>
        </w:tc>
        <w:tc>
          <w:tcPr>
            <w:tcW w:w="1618" w:type="dxa"/>
            <w:vAlign w:val="center"/>
          </w:tcPr>
          <w:p w14:paraId="0BFDCFE5" w14:textId="01626E6A" w:rsidR="00820809" w:rsidRPr="008D0D5A" w:rsidRDefault="00820809" w:rsidP="004A382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57" w:type="dxa"/>
            <w:vAlign w:val="center"/>
          </w:tcPr>
          <w:p w14:paraId="231D3BA4" w14:textId="0D5FEFA7" w:rsidR="00820809" w:rsidRPr="008D0D5A" w:rsidRDefault="009A1B52" w:rsidP="004A382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58" w:type="dxa"/>
            <w:vAlign w:val="center"/>
          </w:tcPr>
          <w:p w14:paraId="3385C5F1" w14:textId="1F2ACE02" w:rsidR="004A3825" w:rsidRPr="008D0D5A" w:rsidRDefault="004A3825" w:rsidP="00796AF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311" w:type="dxa"/>
            <w:vAlign w:val="center"/>
          </w:tcPr>
          <w:p w14:paraId="2E076D58" w14:textId="0A65A2A0" w:rsidR="004A3825" w:rsidRPr="008D0D5A" w:rsidRDefault="00145314" w:rsidP="00796AF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160" w:type="dxa"/>
            <w:vAlign w:val="center"/>
          </w:tcPr>
          <w:p w14:paraId="6DFA84AF" w14:textId="787CBCC5" w:rsidR="00820809" w:rsidRPr="008D0D5A" w:rsidRDefault="00145314" w:rsidP="004A382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158" w:type="dxa"/>
            <w:vAlign w:val="center"/>
          </w:tcPr>
          <w:p w14:paraId="3EC124DC" w14:textId="20C06F43" w:rsidR="00820809" w:rsidRPr="008D0D5A" w:rsidRDefault="00145314" w:rsidP="004A382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96" w:type="dxa"/>
            <w:vAlign w:val="center"/>
          </w:tcPr>
          <w:p w14:paraId="12AFEC5C" w14:textId="70020B81" w:rsidR="00820809" w:rsidRPr="008D0D5A" w:rsidRDefault="00145314" w:rsidP="004A382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96" w:type="dxa"/>
          </w:tcPr>
          <w:p w14:paraId="52A9749F" w14:textId="77777777" w:rsidR="00915DAA" w:rsidRPr="008D0D5A" w:rsidRDefault="00820809" w:rsidP="004A382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  <w:p w14:paraId="020B3023" w14:textId="481D5DE5" w:rsidR="00820809" w:rsidRPr="008D0D5A" w:rsidRDefault="004A3825" w:rsidP="004A382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Решение Думы Каменск-Уральского городского округа </w:t>
            </w:r>
          </w:p>
        </w:tc>
      </w:tr>
      <w:tr w:rsidR="008D0D5A" w:rsidRPr="008D0D5A" w14:paraId="730ED97B" w14:textId="77777777" w:rsidTr="00D03077">
        <w:trPr>
          <w:jc w:val="center"/>
        </w:trPr>
        <w:tc>
          <w:tcPr>
            <w:tcW w:w="797" w:type="dxa"/>
            <w:vAlign w:val="center"/>
          </w:tcPr>
          <w:p w14:paraId="5747936D" w14:textId="61DDF15A" w:rsidR="004A3825" w:rsidRPr="008D0D5A" w:rsidRDefault="00A51A6B" w:rsidP="0082080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3763" w:type="dxa"/>
            <w:gridSpan w:val="9"/>
          </w:tcPr>
          <w:p w14:paraId="41A1B0F7" w14:textId="222B522D" w:rsidR="004A3825" w:rsidRPr="008D0D5A" w:rsidRDefault="009B183D" w:rsidP="009B183D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Задача 2. Обеспечение документацией по планировке территорий</w:t>
            </w:r>
          </w:p>
        </w:tc>
      </w:tr>
      <w:tr w:rsidR="00884DE4" w:rsidRPr="008D0D5A" w14:paraId="35190D87" w14:textId="77777777" w:rsidTr="00D03077">
        <w:trPr>
          <w:jc w:val="center"/>
        </w:trPr>
        <w:tc>
          <w:tcPr>
            <w:tcW w:w="797" w:type="dxa"/>
            <w:vAlign w:val="center"/>
          </w:tcPr>
          <w:p w14:paraId="1BBA3727" w14:textId="1A80E5DC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09" w:type="dxa"/>
          </w:tcPr>
          <w:p w14:paraId="24239234" w14:textId="3B56CC96" w:rsidR="00884DE4" w:rsidRPr="008D0D5A" w:rsidRDefault="00884DE4" w:rsidP="00884DE4">
            <w:pPr>
              <w:jc w:val="both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2.</w:t>
            </w:r>
          </w:p>
          <w:p w14:paraId="51E28332" w14:textId="7FA8D0D1" w:rsidR="00884DE4" w:rsidRPr="008D0D5A" w:rsidRDefault="00884DE4" w:rsidP="00884DE4">
            <w:pPr>
              <w:jc w:val="both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Количество подготовленных   проектов планировки и проектов межевания территорий </w:t>
            </w:r>
          </w:p>
        </w:tc>
        <w:tc>
          <w:tcPr>
            <w:tcW w:w="1618" w:type="dxa"/>
            <w:vAlign w:val="center"/>
          </w:tcPr>
          <w:p w14:paraId="79CFFF8F" w14:textId="0DFDE40E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57" w:type="dxa"/>
            <w:vAlign w:val="center"/>
          </w:tcPr>
          <w:p w14:paraId="3B8C0E74" w14:textId="3AFE614C" w:rsidR="00884DE4" w:rsidRPr="008D0D5A" w:rsidRDefault="007C6B9C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58" w:type="dxa"/>
            <w:vAlign w:val="center"/>
          </w:tcPr>
          <w:p w14:paraId="07135B93" w14:textId="7B84DE42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311" w:type="dxa"/>
            <w:vAlign w:val="center"/>
          </w:tcPr>
          <w:p w14:paraId="0CACCB4E" w14:textId="0D5DD97F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60" w:type="dxa"/>
            <w:vAlign w:val="center"/>
          </w:tcPr>
          <w:p w14:paraId="5C002BF4" w14:textId="5A7CC6C4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58" w:type="dxa"/>
            <w:vAlign w:val="center"/>
          </w:tcPr>
          <w:p w14:paraId="0DA30776" w14:textId="242B69B6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4261E8D9" w14:textId="32B4EDD2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996" w:type="dxa"/>
          </w:tcPr>
          <w:p w14:paraId="283A915E" w14:textId="39F451B1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  <w:p w14:paraId="412EA267" w14:textId="215C6B51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>Приказ Комитета по архитектуре и градостроительству об утверждении проектов</w:t>
            </w:r>
          </w:p>
        </w:tc>
      </w:tr>
      <w:tr w:rsidR="008D0D5A" w:rsidRPr="008D0D5A" w14:paraId="22AE609B" w14:textId="77777777" w:rsidTr="00D03077">
        <w:trPr>
          <w:jc w:val="center"/>
        </w:trPr>
        <w:tc>
          <w:tcPr>
            <w:tcW w:w="797" w:type="dxa"/>
            <w:vAlign w:val="center"/>
          </w:tcPr>
          <w:p w14:paraId="013026EA" w14:textId="5DFEEC6E" w:rsidR="00B32C27" w:rsidRPr="008D0D5A" w:rsidRDefault="00B32C27" w:rsidP="00B32C2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763" w:type="dxa"/>
            <w:gridSpan w:val="9"/>
          </w:tcPr>
          <w:p w14:paraId="5E64B11B" w14:textId="77777777" w:rsidR="00B32C27" w:rsidRPr="008D0D5A" w:rsidRDefault="00B32C27" w:rsidP="00B32C27">
            <w:pPr>
              <w:jc w:val="both"/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Цель 2. Увеличение объемов строительства, оказание содействия в реализации инвестиционных проектов </w:t>
            </w:r>
          </w:p>
          <w:p w14:paraId="4FB9B700" w14:textId="11A0D16E" w:rsidR="00B32C27" w:rsidRPr="008D0D5A" w:rsidRDefault="00B32C27" w:rsidP="00B32C27">
            <w:pPr>
              <w:jc w:val="both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комплексного развития территорий </w:t>
            </w:r>
          </w:p>
        </w:tc>
      </w:tr>
      <w:tr w:rsidR="008D0D5A" w:rsidRPr="008D0D5A" w14:paraId="290BBA3D" w14:textId="77777777" w:rsidTr="00D03077">
        <w:trPr>
          <w:jc w:val="center"/>
        </w:trPr>
        <w:tc>
          <w:tcPr>
            <w:tcW w:w="797" w:type="dxa"/>
            <w:vAlign w:val="center"/>
          </w:tcPr>
          <w:p w14:paraId="16BCD97A" w14:textId="77777777" w:rsidR="00B32C27" w:rsidRPr="008D0D5A" w:rsidRDefault="00B32C27" w:rsidP="00B32C2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3763" w:type="dxa"/>
            <w:gridSpan w:val="9"/>
          </w:tcPr>
          <w:p w14:paraId="2BD1C1FC" w14:textId="1E4BDBA2" w:rsidR="00B32C27" w:rsidRPr="008D0D5A" w:rsidRDefault="00B32C27" w:rsidP="00B32C27">
            <w:pPr>
              <w:jc w:val="both"/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Задача 3. Формирование земельных участков под размещение объектов и территорий</w:t>
            </w:r>
          </w:p>
        </w:tc>
      </w:tr>
      <w:tr w:rsidR="008D0D5A" w:rsidRPr="008D0D5A" w14:paraId="118BC89C" w14:textId="77777777" w:rsidTr="004E16A2">
        <w:trPr>
          <w:jc w:val="center"/>
        </w:trPr>
        <w:tc>
          <w:tcPr>
            <w:tcW w:w="797" w:type="dxa"/>
            <w:vAlign w:val="center"/>
          </w:tcPr>
          <w:p w14:paraId="0AC468BF" w14:textId="0282CFCC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lastRenderedPageBreak/>
              <w:t>1</w:t>
            </w:r>
          </w:p>
        </w:tc>
        <w:tc>
          <w:tcPr>
            <w:tcW w:w="3109" w:type="dxa"/>
            <w:vAlign w:val="center"/>
          </w:tcPr>
          <w:p w14:paraId="2BF3208F" w14:textId="6F6A7E94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618" w:type="dxa"/>
            <w:vAlign w:val="center"/>
          </w:tcPr>
          <w:p w14:paraId="2934D821" w14:textId="6386D9D2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57" w:type="dxa"/>
            <w:vAlign w:val="center"/>
          </w:tcPr>
          <w:p w14:paraId="6B543D15" w14:textId="475F26FA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58" w:type="dxa"/>
            <w:vAlign w:val="center"/>
          </w:tcPr>
          <w:p w14:paraId="19B83954" w14:textId="28672EEC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311" w:type="dxa"/>
            <w:vAlign w:val="center"/>
          </w:tcPr>
          <w:p w14:paraId="4B7C182B" w14:textId="197FCF01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60" w:type="dxa"/>
            <w:vAlign w:val="center"/>
          </w:tcPr>
          <w:p w14:paraId="72B7FC7D" w14:textId="573526D7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58" w:type="dxa"/>
            <w:vAlign w:val="center"/>
          </w:tcPr>
          <w:p w14:paraId="175E4392" w14:textId="2D1FD8E7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1652EAC5" w14:textId="39D0E4BE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1996" w:type="dxa"/>
            <w:vAlign w:val="center"/>
          </w:tcPr>
          <w:p w14:paraId="060539EC" w14:textId="1DE42A29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0A35BA31" w14:textId="77777777" w:rsidTr="00D03077">
        <w:trPr>
          <w:jc w:val="center"/>
        </w:trPr>
        <w:tc>
          <w:tcPr>
            <w:tcW w:w="797" w:type="dxa"/>
            <w:vAlign w:val="center"/>
          </w:tcPr>
          <w:p w14:paraId="690F6A6E" w14:textId="17C12B0E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109" w:type="dxa"/>
          </w:tcPr>
          <w:p w14:paraId="25CCB184" w14:textId="5E30FE68" w:rsidR="00233419" w:rsidRPr="008D0D5A" w:rsidRDefault="00233419" w:rsidP="00233419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3.</w:t>
            </w:r>
          </w:p>
          <w:p w14:paraId="0F72DD7F" w14:textId="55763B4B" w:rsidR="00233419" w:rsidRPr="008D0D5A" w:rsidRDefault="00233419" w:rsidP="00233419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Количество сформированных земельных участков </w:t>
            </w:r>
          </w:p>
        </w:tc>
        <w:tc>
          <w:tcPr>
            <w:tcW w:w="1618" w:type="dxa"/>
            <w:vAlign w:val="center"/>
          </w:tcPr>
          <w:p w14:paraId="44A81B51" w14:textId="2B91481F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57" w:type="dxa"/>
            <w:vAlign w:val="center"/>
          </w:tcPr>
          <w:p w14:paraId="002CC587" w14:textId="604269F1" w:rsidR="00233419" w:rsidRPr="008D0D5A" w:rsidRDefault="0032170F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158" w:type="dxa"/>
            <w:vAlign w:val="center"/>
          </w:tcPr>
          <w:p w14:paraId="50A26A03" w14:textId="10E122BF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11" w:type="dxa"/>
            <w:vAlign w:val="center"/>
          </w:tcPr>
          <w:p w14:paraId="01C9E81C" w14:textId="17FE3284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60" w:type="dxa"/>
            <w:vAlign w:val="center"/>
          </w:tcPr>
          <w:p w14:paraId="39DA3511" w14:textId="197729F1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58" w:type="dxa"/>
            <w:vAlign w:val="center"/>
          </w:tcPr>
          <w:p w14:paraId="03329E2E" w14:textId="4E3E8731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96" w:type="dxa"/>
            <w:vAlign w:val="center"/>
          </w:tcPr>
          <w:p w14:paraId="47EAFC63" w14:textId="4233B4DF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96" w:type="dxa"/>
          </w:tcPr>
          <w:p w14:paraId="1CE14C38" w14:textId="029F5427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Кадастровый паспорт</w:t>
            </w:r>
          </w:p>
        </w:tc>
      </w:tr>
      <w:tr w:rsidR="008D0D5A" w:rsidRPr="008D0D5A" w14:paraId="10AACF28" w14:textId="77777777" w:rsidTr="00D03077">
        <w:trPr>
          <w:jc w:val="center"/>
        </w:trPr>
        <w:tc>
          <w:tcPr>
            <w:tcW w:w="797" w:type="dxa"/>
            <w:vAlign w:val="center"/>
          </w:tcPr>
          <w:p w14:paraId="380D8058" w14:textId="689D6B8F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3763" w:type="dxa"/>
            <w:gridSpan w:val="9"/>
          </w:tcPr>
          <w:p w14:paraId="5EAC3CF1" w14:textId="18E1D411" w:rsidR="00233419" w:rsidRPr="008D0D5A" w:rsidRDefault="00233419" w:rsidP="009A1B52">
            <w:pPr>
              <w:jc w:val="both"/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 xml:space="preserve">Цель 3. Ведение государственной информационной системы обеспечения градостроительной деятельности Свердловской области (ГИСОГД СО) </w:t>
            </w:r>
          </w:p>
        </w:tc>
      </w:tr>
      <w:tr w:rsidR="008D0D5A" w:rsidRPr="008D0D5A" w14:paraId="4C2E715E" w14:textId="77777777" w:rsidTr="00D03077">
        <w:trPr>
          <w:jc w:val="center"/>
        </w:trPr>
        <w:tc>
          <w:tcPr>
            <w:tcW w:w="797" w:type="dxa"/>
            <w:vAlign w:val="center"/>
          </w:tcPr>
          <w:p w14:paraId="6EA574C3" w14:textId="7A3444FB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3763" w:type="dxa"/>
            <w:gridSpan w:val="9"/>
          </w:tcPr>
          <w:p w14:paraId="5C7D40DE" w14:textId="0828B419" w:rsidR="00233419" w:rsidRPr="008D0D5A" w:rsidRDefault="00233419" w:rsidP="00233419">
            <w:pPr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>Задача 4. Предоставление услуг в сфере градостроительной деятельности</w:t>
            </w:r>
          </w:p>
        </w:tc>
      </w:tr>
      <w:tr w:rsidR="008D0D5A" w:rsidRPr="008D0D5A" w14:paraId="126A3C69" w14:textId="77777777" w:rsidTr="00D03077">
        <w:trPr>
          <w:jc w:val="center"/>
        </w:trPr>
        <w:tc>
          <w:tcPr>
            <w:tcW w:w="797" w:type="dxa"/>
            <w:vAlign w:val="center"/>
          </w:tcPr>
          <w:p w14:paraId="58439E98" w14:textId="44F8D57D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09" w:type="dxa"/>
          </w:tcPr>
          <w:p w14:paraId="38253B43" w14:textId="77777777" w:rsidR="00233419" w:rsidRPr="008D0D5A" w:rsidRDefault="00233419" w:rsidP="00233419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4.</w:t>
            </w:r>
          </w:p>
          <w:p w14:paraId="35282029" w14:textId="63D687D1" w:rsidR="00233419" w:rsidRPr="008D0D5A" w:rsidRDefault="00233419" w:rsidP="00233419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Размещение градостроительной документации в каталогах ГИСОГД СО</w:t>
            </w:r>
          </w:p>
        </w:tc>
        <w:tc>
          <w:tcPr>
            <w:tcW w:w="1618" w:type="dxa"/>
            <w:vAlign w:val="center"/>
          </w:tcPr>
          <w:p w14:paraId="5F6690CC" w14:textId="5811EAF9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каталогов</w:t>
            </w:r>
          </w:p>
        </w:tc>
        <w:tc>
          <w:tcPr>
            <w:tcW w:w="1157" w:type="dxa"/>
            <w:vAlign w:val="center"/>
          </w:tcPr>
          <w:p w14:paraId="7CCDBC05" w14:textId="427044F3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highlight w:val="yellow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58" w:type="dxa"/>
            <w:vAlign w:val="center"/>
          </w:tcPr>
          <w:p w14:paraId="7BB30AD1" w14:textId="60306247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highlight w:val="yellow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311" w:type="dxa"/>
            <w:vAlign w:val="center"/>
          </w:tcPr>
          <w:p w14:paraId="1EB2EFA2" w14:textId="3B373070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60" w:type="dxa"/>
            <w:vAlign w:val="center"/>
          </w:tcPr>
          <w:p w14:paraId="519FEF7E" w14:textId="4F49FFB8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158" w:type="dxa"/>
            <w:vAlign w:val="center"/>
          </w:tcPr>
          <w:p w14:paraId="7FB3A636" w14:textId="64E4172C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096" w:type="dxa"/>
            <w:vAlign w:val="center"/>
          </w:tcPr>
          <w:p w14:paraId="29FC65F9" w14:textId="1D59F151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96" w:type="dxa"/>
          </w:tcPr>
          <w:p w14:paraId="6CE3FF79" w14:textId="77777777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Каталоги</w:t>
            </w:r>
          </w:p>
          <w:p w14:paraId="52E0BAC7" w14:textId="30FCCA27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 ГИСОГД СО</w:t>
            </w:r>
          </w:p>
        </w:tc>
      </w:tr>
      <w:tr w:rsidR="00233419" w:rsidRPr="008D0D5A" w14:paraId="2B9DF430" w14:textId="77777777" w:rsidTr="00D03077">
        <w:trPr>
          <w:jc w:val="center"/>
        </w:trPr>
        <w:tc>
          <w:tcPr>
            <w:tcW w:w="797" w:type="dxa"/>
            <w:vAlign w:val="center"/>
          </w:tcPr>
          <w:p w14:paraId="4F4C25F8" w14:textId="6C3CB335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109" w:type="dxa"/>
          </w:tcPr>
          <w:p w14:paraId="37596965" w14:textId="1B1F3999" w:rsidR="00233419" w:rsidRPr="008D0D5A" w:rsidRDefault="00233419" w:rsidP="00233419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5. Предоставление услуг в сфере градостроительной деятельности с помощью ГИСОГД СО</w:t>
            </w:r>
          </w:p>
        </w:tc>
        <w:tc>
          <w:tcPr>
            <w:tcW w:w="1618" w:type="dxa"/>
            <w:vAlign w:val="center"/>
          </w:tcPr>
          <w:p w14:paraId="7C2D1A69" w14:textId="5738FA98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услуг</w:t>
            </w:r>
          </w:p>
        </w:tc>
        <w:tc>
          <w:tcPr>
            <w:tcW w:w="1157" w:type="dxa"/>
            <w:vAlign w:val="center"/>
          </w:tcPr>
          <w:p w14:paraId="695B1C5D" w14:textId="7383A903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158" w:type="dxa"/>
            <w:vAlign w:val="center"/>
          </w:tcPr>
          <w:p w14:paraId="675BFD1D" w14:textId="0A908A56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  <w:r w:rsidR="00884DE4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311" w:type="dxa"/>
            <w:vAlign w:val="center"/>
          </w:tcPr>
          <w:p w14:paraId="4F0A3FDD" w14:textId="0181A388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160" w:type="dxa"/>
            <w:vAlign w:val="center"/>
          </w:tcPr>
          <w:p w14:paraId="5740E490" w14:textId="62225990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158" w:type="dxa"/>
            <w:vAlign w:val="center"/>
          </w:tcPr>
          <w:p w14:paraId="6F8D5C00" w14:textId="666F747B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96" w:type="dxa"/>
            <w:vAlign w:val="center"/>
          </w:tcPr>
          <w:p w14:paraId="1D0F573A" w14:textId="5D25F8E9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996" w:type="dxa"/>
          </w:tcPr>
          <w:p w14:paraId="44E667FC" w14:textId="77777777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Каталоги </w:t>
            </w:r>
          </w:p>
          <w:p w14:paraId="7091FCD9" w14:textId="692B8050" w:rsidR="00233419" w:rsidRPr="008D0D5A" w:rsidRDefault="00233419" w:rsidP="00233419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ГИСОГД СО</w:t>
            </w:r>
          </w:p>
        </w:tc>
      </w:tr>
    </w:tbl>
    <w:p w14:paraId="54A9F171" w14:textId="77777777" w:rsidR="00D04EEC" w:rsidRPr="008D0D5A" w:rsidRDefault="00D04EEC" w:rsidP="00453155">
      <w:pPr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4E8E9A6" w14:textId="77777777" w:rsidR="00404248" w:rsidRPr="008D0D5A" w:rsidRDefault="00404248" w:rsidP="00AD72D3">
      <w:pPr>
        <w:rPr>
          <w:rFonts w:ascii="Liberation Serif" w:hAnsi="Liberation Serif" w:cs="Liberation Serif"/>
          <w:color w:val="000000" w:themeColor="text1"/>
          <w:sz w:val="22"/>
          <w:szCs w:val="22"/>
        </w:rPr>
      </w:pPr>
    </w:p>
    <w:p w14:paraId="22709E65" w14:textId="77777777" w:rsidR="0098164C" w:rsidRPr="008D0D5A" w:rsidRDefault="0098164C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84800CF" w14:textId="77777777" w:rsidR="0098164C" w:rsidRPr="008D0D5A" w:rsidRDefault="0098164C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5611726" w14:textId="77777777" w:rsidR="0098164C" w:rsidRPr="008D0D5A" w:rsidRDefault="0098164C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86633D2" w14:textId="77777777" w:rsidR="00F855EE" w:rsidRPr="008D0D5A" w:rsidRDefault="00F855E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484F7F5" w14:textId="77777777" w:rsidR="00F855EE" w:rsidRPr="008D0D5A" w:rsidRDefault="00F855E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738702E" w14:textId="77777777" w:rsidR="00F855EE" w:rsidRPr="008D0D5A" w:rsidRDefault="00F855E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EE7B4F0" w14:textId="77777777" w:rsidR="00F855EE" w:rsidRPr="008D0D5A" w:rsidRDefault="00F855E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B805520" w14:textId="77777777" w:rsidR="00F855EE" w:rsidRPr="008D0D5A" w:rsidRDefault="00F855E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40A2CA1" w14:textId="77777777" w:rsidR="00F855EE" w:rsidRPr="008D0D5A" w:rsidRDefault="00F855E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2A56C96" w14:textId="77777777" w:rsidR="00233419" w:rsidRPr="008D0D5A" w:rsidRDefault="00233419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8FFF85C" w14:textId="77777777" w:rsidR="00233419" w:rsidRPr="008D0D5A" w:rsidRDefault="00233419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E82E2FE" w14:textId="77777777" w:rsidR="00233419" w:rsidRPr="008D0D5A" w:rsidRDefault="00233419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1E90809" w14:textId="0EE7D27E" w:rsidR="00751522" w:rsidRPr="008D0D5A" w:rsidRDefault="00751522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2 к Программе</w:t>
      </w:r>
    </w:p>
    <w:p w14:paraId="03E5FABE" w14:textId="77777777" w:rsidR="00751522" w:rsidRPr="008D0D5A" w:rsidRDefault="00751522" w:rsidP="00751522">
      <w:pPr>
        <w:jc w:val="right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28D10AB7" w14:textId="77777777" w:rsidR="00751522" w:rsidRPr="008D0D5A" w:rsidRDefault="00751522" w:rsidP="00751522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7694D117" w14:textId="2E4B2575" w:rsidR="00751522" w:rsidRDefault="00751522" w:rsidP="00751522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реализации подпрограммы «Строительство объектов транспортной инфраструктуры» </w:t>
      </w:r>
    </w:p>
    <w:p w14:paraId="38FE0335" w14:textId="77777777" w:rsidR="001F2083" w:rsidRDefault="001F2083" w:rsidP="00751522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Ind w:w="-113" w:type="dxa"/>
        <w:tblLook w:val="04A0" w:firstRow="1" w:lastRow="0" w:firstColumn="1" w:lastColumn="0" w:noHBand="0" w:noVBand="1"/>
      </w:tblPr>
      <w:tblGrid>
        <w:gridCol w:w="910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1F2083" w:rsidRPr="00BE5628" w14:paraId="563D7FF8" w14:textId="77777777" w:rsidTr="001F2083">
        <w:trPr>
          <w:trHeight w:val="340"/>
        </w:trPr>
        <w:tc>
          <w:tcPr>
            <w:tcW w:w="910" w:type="dxa"/>
            <w:vMerge w:val="restart"/>
            <w:vAlign w:val="center"/>
          </w:tcPr>
          <w:p w14:paraId="1607489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307805A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Наименование цели (целей) и задач, </w:t>
            </w:r>
          </w:p>
          <w:p w14:paraId="077D6768" w14:textId="77777777" w:rsidR="001F2083" w:rsidRPr="00BE5628" w:rsidRDefault="001F2083" w:rsidP="009A644E">
            <w:pPr>
              <w:ind w:left="-20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70F4B9C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7788D01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56A36A9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Источник значений целевого показателя</w:t>
            </w:r>
          </w:p>
        </w:tc>
      </w:tr>
      <w:tr w:rsidR="001F2083" w:rsidRPr="00BE5628" w14:paraId="193702C3" w14:textId="77777777" w:rsidTr="001F2083">
        <w:tc>
          <w:tcPr>
            <w:tcW w:w="910" w:type="dxa"/>
            <w:vMerge/>
          </w:tcPr>
          <w:p w14:paraId="106327C3" w14:textId="77777777" w:rsidR="001F2083" w:rsidRPr="00BE5628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46F90F13" w14:textId="77777777" w:rsidR="001F2083" w:rsidRPr="00BE5628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5BC41E52" w14:textId="77777777" w:rsidR="001F2083" w:rsidRPr="00BE5628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0DCC28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6C3A81E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B95643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D3347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188" w:type="dxa"/>
            <w:vAlign w:val="center"/>
          </w:tcPr>
          <w:p w14:paraId="43456E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599B326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1E958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6000CA4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8" w:type="dxa"/>
            <w:vAlign w:val="center"/>
          </w:tcPr>
          <w:p w14:paraId="195DC24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3CF3745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2C1FC5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6F9DF2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187" w:type="dxa"/>
            <w:vAlign w:val="center"/>
          </w:tcPr>
          <w:p w14:paraId="7AF1F32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F0A8DF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2F5126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4ECEB7F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8" w:type="dxa"/>
            <w:vAlign w:val="center"/>
          </w:tcPr>
          <w:p w14:paraId="6B73E5A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583D31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E915D3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69B26F6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096" w:type="dxa"/>
            <w:vAlign w:val="center"/>
          </w:tcPr>
          <w:p w14:paraId="7D68D3D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399441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07A8E1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74E24F5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2049" w:type="dxa"/>
            <w:vMerge/>
          </w:tcPr>
          <w:p w14:paraId="290AAA61" w14:textId="77777777" w:rsidR="001F2083" w:rsidRPr="00BE5628" w:rsidRDefault="001F2083" w:rsidP="009A644E">
            <w:pPr>
              <w:jc w:val="right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45429C4E" w14:textId="77777777" w:rsidTr="001F2083">
        <w:trPr>
          <w:trHeight w:val="283"/>
        </w:trPr>
        <w:tc>
          <w:tcPr>
            <w:tcW w:w="910" w:type="dxa"/>
            <w:vAlign w:val="center"/>
          </w:tcPr>
          <w:p w14:paraId="6E71BD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550" w:type="dxa"/>
            <w:vAlign w:val="center"/>
          </w:tcPr>
          <w:p w14:paraId="1C72FBA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130" w:type="dxa"/>
            <w:vAlign w:val="center"/>
          </w:tcPr>
          <w:p w14:paraId="022D183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87" w:type="dxa"/>
            <w:vAlign w:val="center"/>
          </w:tcPr>
          <w:p w14:paraId="170630E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188" w:type="dxa"/>
            <w:vAlign w:val="center"/>
          </w:tcPr>
          <w:p w14:paraId="638EAF4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8" w:type="dxa"/>
            <w:vAlign w:val="center"/>
          </w:tcPr>
          <w:p w14:paraId="73E687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187" w:type="dxa"/>
            <w:vAlign w:val="center"/>
          </w:tcPr>
          <w:p w14:paraId="6DEF54E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8" w:type="dxa"/>
            <w:vAlign w:val="center"/>
          </w:tcPr>
          <w:p w14:paraId="119A16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096" w:type="dxa"/>
            <w:vAlign w:val="center"/>
          </w:tcPr>
          <w:p w14:paraId="5F4E2BE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2049" w:type="dxa"/>
            <w:vAlign w:val="center"/>
          </w:tcPr>
          <w:p w14:paraId="54F7E61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75EDC717" w14:textId="77777777" w:rsidTr="001F2083">
        <w:trPr>
          <w:trHeight w:val="283"/>
        </w:trPr>
        <w:tc>
          <w:tcPr>
            <w:tcW w:w="910" w:type="dxa"/>
            <w:vAlign w:val="center"/>
          </w:tcPr>
          <w:p w14:paraId="27732C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08851E73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Цель 4. Развитие современной и эффективной транспортной инфраструктуры</w:t>
            </w:r>
          </w:p>
        </w:tc>
      </w:tr>
      <w:tr w:rsidR="001F2083" w:rsidRPr="00BE5628" w14:paraId="53ABD76B" w14:textId="77777777" w:rsidTr="001F2083">
        <w:trPr>
          <w:trHeight w:val="283"/>
        </w:trPr>
        <w:tc>
          <w:tcPr>
            <w:tcW w:w="910" w:type="dxa"/>
            <w:vAlign w:val="center"/>
          </w:tcPr>
          <w:p w14:paraId="3DFBA8B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7A84CCA5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Задача 5. Строительство объектов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транспортной инфраструктуры</w:t>
            </w:r>
          </w:p>
        </w:tc>
      </w:tr>
      <w:tr w:rsidR="001F2083" w:rsidRPr="00BE5628" w14:paraId="22C6E049" w14:textId="77777777" w:rsidTr="001F2083">
        <w:tc>
          <w:tcPr>
            <w:tcW w:w="910" w:type="dxa"/>
            <w:vAlign w:val="center"/>
          </w:tcPr>
          <w:p w14:paraId="0273F8E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36210911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Целевой показатель 6. </w:t>
            </w:r>
          </w:p>
          <w:p w14:paraId="2C65A5C6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Количество подготовленных проектов на строительство объектов транспортной инфраструктуры</w:t>
            </w:r>
          </w:p>
        </w:tc>
        <w:tc>
          <w:tcPr>
            <w:tcW w:w="1130" w:type="dxa"/>
            <w:vAlign w:val="center"/>
          </w:tcPr>
          <w:p w14:paraId="52956A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49174AF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1DA3C0E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E2CD3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08B632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0BDAD1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</w:p>
        </w:tc>
        <w:tc>
          <w:tcPr>
            <w:tcW w:w="1096" w:type="dxa"/>
            <w:vAlign w:val="center"/>
          </w:tcPr>
          <w:p w14:paraId="17A6978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6D103B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BE5628">
              <w:rPr>
                <w:rFonts w:ascii="Liberation Serif" w:hAnsi="Liberation Serif" w:cs="Liberation Serif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1F2083" w:rsidRPr="00BE5628" w14:paraId="11CA2392" w14:textId="77777777" w:rsidTr="001F2083">
        <w:tc>
          <w:tcPr>
            <w:tcW w:w="910" w:type="dxa"/>
            <w:vAlign w:val="center"/>
          </w:tcPr>
          <w:p w14:paraId="42971B1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39F6777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7.</w:t>
            </w:r>
          </w:p>
          <w:p w14:paraId="3F52596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Количество введенных в эксплуатацию объектов транспортной инфраструктуры</w:t>
            </w:r>
          </w:p>
        </w:tc>
        <w:tc>
          <w:tcPr>
            <w:tcW w:w="1130" w:type="dxa"/>
            <w:vAlign w:val="center"/>
          </w:tcPr>
          <w:p w14:paraId="553D060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11D488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7B746B4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3C43CBB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0FEB3EB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4ED1C96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</w:p>
        </w:tc>
        <w:tc>
          <w:tcPr>
            <w:tcW w:w="1096" w:type="dxa"/>
            <w:vAlign w:val="center"/>
          </w:tcPr>
          <w:p w14:paraId="61281C8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5ADA618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Разрешение на ввод объекта в эксплуатацию.</w:t>
            </w:r>
          </w:p>
          <w:p w14:paraId="06DC114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Акт приёмки выполненных работ.</w:t>
            </w:r>
          </w:p>
          <w:p w14:paraId="43904C4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Технический план.</w:t>
            </w:r>
          </w:p>
        </w:tc>
      </w:tr>
      <w:tr w:rsidR="001F2083" w:rsidRPr="00BE5628" w14:paraId="103E3093" w14:textId="77777777" w:rsidTr="001F2083">
        <w:tc>
          <w:tcPr>
            <w:tcW w:w="910" w:type="dxa"/>
            <w:vAlign w:val="center"/>
          </w:tcPr>
          <w:p w14:paraId="12C3563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550" w:type="dxa"/>
          </w:tcPr>
          <w:p w14:paraId="6ACFE621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Целевой показатель 8.</w:t>
            </w:r>
          </w:p>
          <w:p w14:paraId="44BC71E1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Протяжённость построенных дорог переходного типа </w:t>
            </w:r>
          </w:p>
        </w:tc>
        <w:tc>
          <w:tcPr>
            <w:tcW w:w="1130" w:type="dxa"/>
            <w:vAlign w:val="center"/>
          </w:tcPr>
          <w:p w14:paraId="0C69A2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км.</w:t>
            </w:r>
          </w:p>
        </w:tc>
        <w:tc>
          <w:tcPr>
            <w:tcW w:w="1187" w:type="dxa"/>
            <w:vAlign w:val="center"/>
          </w:tcPr>
          <w:p w14:paraId="4B7F5F3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70752DD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A6BFE3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7C04B33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B5CFF8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096" w:type="dxa"/>
            <w:vAlign w:val="center"/>
          </w:tcPr>
          <w:p w14:paraId="19C3CC4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2049" w:type="dxa"/>
          </w:tcPr>
          <w:p w14:paraId="0780079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Акт приёмки выполненных работ.</w:t>
            </w:r>
          </w:p>
          <w:p w14:paraId="55B0499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Технический план.</w:t>
            </w:r>
          </w:p>
          <w:p w14:paraId="67039A2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</w:p>
        </w:tc>
      </w:tr>
    </w:tbl>
    <w:p w14:paraId="0913FFAC" w14:textId="77777777" w:rsidR="00751522" w:rsidRPr="008D0D5A" w:rsidRDefault="00751522" w:rsidP="00751522">
      <w:pPr>
        <w:jc w:val="right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68DAD58C" w14:textId="77777777" w:rsidR="00D04EEC" w:rsidRPr="008D0D5A" w:rsidRDefault="00D04EEC" w:rsidP="00453155">
      <w:pPr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4025E7D" w14:textId="77777777" w:rsidR="00D05B13" w:rsidRPr="008D0D5A" w:rsidRDefault="00D05B13" w:rsidP="00267CFA">
      <w:pPr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321CFE3" w14:textId="77777777" w:rsidR="00600661" w:rsidRPr="008D0D5A" w:rsidRDefault="00600661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283AA79" w14:textId="77777777" w:rsidR="009E7A97" w:rsidRPr="008D0D5A" w:rsidRDefault="009E7A97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9F0B493" w14:textId="77777777" w:rsidR="00233419" w:rsidRPr="008D0D5A" w:rsidRDefault="00233419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C10CFA7" w14:textId="76100B0A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3 к Программе</w:t>
      </w:r>
    </w:p>
    <w:p w14:paraId="5BFB250A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4CC8D5B6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4FBB823B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реализации подпрограммы «Строительство объектов инженерной инфраструктуры»</w:t>
      </w:r>
    </w:p>
    <w:p w14:paraId="677FE67A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8D0D5A" w:rsidRPr="008D0D5A" w14:paraId="661DD911" w14:textId="77777777" w:rsidTr="00FB52F0">
        <w:trPr>
          <w:trHeight w:val="340"/>
        </w:trPr>
        <w:tc>
          <w:tcPr>
            <w:tcW w:w="797" w:type="dxa"/>
            <w:vMerge w:val="restart"/>
            <w:vAlign w:val="center"/>
          </w:tcPr>
          <w:p w14:paraId="30B9B66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5F967BD5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Наименование цели (целей) и задач, </w:t>
            </w:r>
          </w:p>
          <w:p w14:paraId="2B1976FE" w14:textId="77777777" w:rsidR="00FF005E" w:rsidRPr="008D0D5A" w:rsidRDefault="00FF005E" w:rsidP="00FB52F0">
            <w:pPr>
              <w:ind w:left="-205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0AF6B53C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359372CC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74A7D83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Источник значений целевого показателя</w:t>
            </w:r>
          </w:p>
        </w:tc>
      </w:tr>
      <w:tr w:rsidR="008D0D5A" w:rsidRPr="008D0D5A" w14:paraId="2F4A0148" w14:textId="77777777" w:rsidTr="00FB52F0">
        <w:tc>
          <w:tcPr>
            <w:tcW w:w="797" w:type="dxa"/>
            <w:vMerge/>
          </w:tcPr>
          <w:p w14:paraId="221D5864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5AD4A76E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2B27FC28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3801522A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первый </w:t>
            </w:r>
          </w:p>
          <w:p w14:paraId="25B9E19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6710FB08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117B483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2025 г.</w:t>
            </w:r>
          </w:p>
        </w:tc>
        <w:tc>
          <w:tcPr>
            <w:tcW w:w="1188" w:type="dxa"/>
            <w:vAlign w:val="center"/>
          </w:tcPr>
          <w:p w14:paraId="418D0A9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второй </w:t>
            </w:r>
          </w:p>
          <w:p w14:paraId="5ADC22B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A2B9FF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06A595E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2026 г.</w:t>
            </w:r>
          </w:p>
        </w:tc>
        <w:tc>
          <w:tcPr>
            <w:tcW w:w="1188" w:type="dxa"/>
            <w:vAlign w:val="center"/>
          </w:tcPr>
          <w:p w14:paraId="1973EB4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третий </w:t>
            </w:r>
          </w:p>
          <w:p w14:paraId="0F16A78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326264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199881F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2027 г.</w:t>
            </w:r>
          </w:p>
        </w:tc>
        <w:tc>
          <w:tcPr>
            <w:tcW w:w="1187" w:type="dxa"/>
            <w:vAlign w:val="center"/>
          </w:tcPr>
          <w:p w14:paraId="0ABF7FE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четвертый </w:t>
            </w:r>
          </w:p>
          <w:p w14:paraId="6F9BB01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2BE578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планового периода </w:t>
            </w:r>
          </w:p>
          <w:p w14:paraId="1B30269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2028 г.</w:t>
            </w:r>
          </w:p>
        </w:tc>
        <w:tc>
          <w:tcPr>
            <w:tcW w:w="1188" w:type="dxa"/>
            <w:vAlign w:val="center"/>
          </w:tcPr>
          <w:p w14:paraId="21462FB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пятый </w:t>
            </w:r>
          </w:p>
          <w:p w14:paraId="1CA0B7A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5CB1478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18129835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2029 г.</w:t>
            </w:r>
          </w:p>
        </w:tc>
        <w:tc>
          <w:tcPr>
            <w:tcW w:w="1096" w:type="dxa"/>
            <w:vAlign w:val="center"/>
          </w:tcPr>
          <w:p w14:paraId="1C65F4A2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шестой</w:t>
            </w:r>
          </w:p>
          <w:p w14:paraId="0E66BA5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1607DDD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46D593E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2030 г.</w:t>
            </w:r>
          </w:p>
        </w:tc>
        <w:tc>
          <w:tcPr>
            <w:tcW w:w="2049" w:type="dxa"/>
            <w:vMerge/>
          </w:tcPr>
          <w:p w14:paraId="0A991F14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  <w:tr w:rsidR="008D0D5A" w:rsidRPr="008D0D5A" w14:paraId="33A616AC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451FF7C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</w:t>
            </w:r>
          </w:p>
        </w:tc>
        <w:tc>
          <w:tcPr>
            <w:tcW w:w="3550" w:type="dxa"/>
            <w:vAlign w:val="center"/>
          </w:tcPr>
          <w:p w14:paraId="7671783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130" w:type="dxa"/>
            <w:vAlign w:val="center"/>
          </w:tcPr>
          <w:p w14:paraId="7A1DB78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87" w:type="dxa"/>
            <w:vAlign w:val="center"/>
          </w:tcPr>
          <w:p w14:paraId="6116EFCA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88" w:type="dxa"/>
            <w:vAlign w:val="center"/>
          </w:tcPr>
          <w:p w14:paraId="47F9FD5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188" w:type="dxa"/>
            <w:vAlign w:val="center"/>
          </w:tcPr>
          <w:p w14:paraId="5C77B33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87" w:type="dxa"/>
            <w:vAlign w:val="center"/>
          </w:tcPr>
          <w:p w14:paraId="7724087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88" w:type="dxa"/>
            <w:vAlign w:val="center"/>
          </w:tcPr>
          <w:p w14:paraId="3C64DCB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047480D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2049" w:type="dxa"/>
            <w:vAlign w:val="center"/>
          </w:tcPr>
          <w:p w14:paraId="047FBDE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3A40A8DF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05C09BB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49220C5A" w14:textId="54FA3563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Цель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5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. Развитие инженерной инфраструктуры </w:t>
            </w:r>
          </w:p>
        </w:tc>
      </w:tr>
      <w:tr w:rsidR="008D0D5A" w:rsidRPr="008D0D5A" w14:paraId="6E62561E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5D9B341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262B838C" w14:textId="0D167D05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Задача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6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. Строительство объектов инженерной инфраструктуры </w:t>
            </w:r>
          </w:p>
        </w:tc>
      </w:tr>
      <w:tr w:rsidR="008D0D5A" w:rsidRPr="008D0D5A" w14:paraId="27029193" w14:textId="77777777" w:rsidTr="00FB52F0">
        <w:tc>
          <w:tcPr>
            <w:tcW w:w="797" w:type="dxa"/>
            <w:vAlign w:val="center"/>
          </w:tcPr>
          <w:p w14:paraId="4D8EA8F2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74F4230E" w14:textId="77777777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Целевой показатель 6. </w:t>
            </w:r>
          </w:p>
          <w:p w14:paraId="54F1B371" w14:textId="77777777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Количество подготовленных проектов на строительство объектов инженерной инфраструктуры </w:t>
            </w:r>
          </w:p>
        </w:tc>
        <w:tc>
          <w:tcPr>
            <w:tcW w:w="1130" w:type="dxa"/>
            <w:vAlign w:val="center"/>
          </w:tcPr>
          <w:p w14:paraId="577DCA7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0FCE38D1" w14:textId="10CBCA57" w:rsidR="00FF005E" w:rsidRPr="008D0D5A" w:rsidRDefault="00D3101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756652C2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7181DC7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1DF3314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5B609E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03A66A4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22475E8A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884DE4" w:rsidRPr="008D0D5A" w14:paraId="77F6B50B" w14:textId="77777777" w:rsidTr="00FB52F0">
        <w:trPr>
          <w:trHeight w:val="1134"/>
        </w:trPr>
        <w:tc>
          <w:tcPr>
            <w:tcW w:w="797" w:type="dxa"/>
            <w:vAlign w:val="center"/>
          </w:tcPr>
          <w:p w14:paraId="28978C25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58E835D1" w14:textId="77777777" w:rsidR="00884DE4" w:rsidRPr="008D0D5A" w:rsidRDefault="00884DE4" w:rsidP="00884DE4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7.</w:t>
            </w:r>
          </w:p>
          <w:p w14:paraId="5F656C9D" w14:textId="77777777" w:rsidR="00884DE4" w:rsidRPr="008D0D5A" w:rsidRDefault="00884DE4" w:rsidP="00884DE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введенных в эксплуатацию объектов инженерной инфраструктуры</w:t>
            </w:r>
          </w:p>
        </w:tc>
        <w:tc>
          <w:tcPr>
            <w:tcW w:w="1130" w:type="dxa"/>
            <w:vAlign w:val="center"/>
          </w:tcPr>
          <w:p w14:paraId="5104AD22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3B72D2FC" w14:textId="6619762D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188" w:type="dxa"/>
            <w:vAlign w:val="center"/>
          </w:tcPr>
          <w:p w14:paraId="3F14DB06" w14:textId="5B4DD08E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E2347FA" w14:textId="5B75E43B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1187" w:type="dxa"/>
            <w:vAlign w:val="center"/>
          </w:tcPr>
          <w:p w14:paraId="4A8D10A5" w14:textId="22F9B3E0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0C46714" w14:textId="36B8AB50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29B33BA4" w14:textId="069520D1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5C03C018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Разрешение на ввод объекта в эксплуатацию.</w:t>
            </w:r>
          </w:p>
          <w:p w14:paraId="16ED376E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Акт приёмки выполненных работ.</w:t>
            </w:r>
          </w:p>
          <w:p w14:paraId="25744138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Технический план.</w:t>
            </w:r>
          </w:p>
        </w:tc>
      </w:tr>
    </w:tbl>
    <w:p w14:paraId="61CBFD06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0C0E802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74C8769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2B96028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A75FCF3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B62E9C5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012696C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E8FBBBB" w14:textId="77777777" w:rsidR="00FF005E" w:rsidRPr="008D0D5A" w:rsidRDefault="00FF005E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6B423FF" w14:textId="127F551A" w:rsidR="00751522" w:rsidRPr="008D0D5A" w:rsidRDefault="00751522" w:rsidP="00751522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Приложение № </w:t>
      </w:r>
      <w:r w:rsidR="00FF005E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4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к Программе</w:t>
      </w:r>
    </w:p>
    <w:p w14:paraId="47D5B3B2" w14:textId="77777777" w:rsidR="00751522" w:rsidRPr="008D0D5A" w:rsidRDefault="00751522" w:rsidP="00751522">
      <w:pPr>
        <w:jc w:val="right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6C5B8722" w14:textId="77777777" w:rsidR="00751522" w:rsidRPr="008D0D5A" w:rsidRDefault="00751522" w:rsidP="00751522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0E5C0A88" w14:textId="7A1C0D90" w:rsidR="00751522" w:rsidRPr="008D0D5A" w:rsidRDefault="00751522" w:rsidP="00751522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реализации подпрограммы «Строительство </w:t>
      </w:r>
      <w:r w:rsidR="00547F6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и модернизация 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объектов коммунальной инфраструктуры» </w:t>
      </w:r>
    </w:p>
    <w:p w14:paraId="4D1656A1" w14:textId="77777777" w:rsidR="00E843D6" w:rsidRPr="008D0D5A" w:rsidRDefault="00E843D6" w:rsidP="00D04EEC">
      <w:pPr>
        <w:ind w:right="-2" w:firstLine="9781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8D0D5A" w:rsidRPr="008D0D5A" w14:paraId="43924A38" w14:textId="77777777" w:rsidTr="00B802ED">
        <w:trPr>
          <w:trHeight w:val="340"/>
        </w:trPr>
        <w:tc>
          <w:tcPr>
            <w:tcW w:w="797" w:type="dxa"/>
            <w:vMerge w:val="restart"/>
            <w:vAlign w:val="center"/>
          </w:tcPr>
          <w:p w14:paraId="5131BD06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7C2D6C76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Наименование цели (целей) и задач, </w:t>
            </w:r>
          </w:p>
          <w:p w14:paraId="75A6F089" w14:textId="77777777" w:rsidR="007D57CB" w:rsidRPr="008D0D5A" w:rsidRDefault="007D57CB" w:rsidP="00B802ED">
            <w:pPr>
              <w:ind w:left="-205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2066B9C6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1FF19A1A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12B1A1A1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Источник значений целевого показателя</w:t>
            </w:r>
          </w:p>
        </w:tc>
      </w:tr>
      <w:tr w:rsidR="008D0D5A" w:rsidRPr="008D0D5A" w14:paraId="6F66D22A" w14:textId="77777777" w:rsidTr="00B802ED">
        <w:tc>
          <w:tcPr>
            <w:tcW w:w="797" w:type="dxa"/>
            <w:vMerge/>
          </w:tcPr>
          <w:p w14:paraId="5E36310A" w14:textId="77777777" w:rsidR="007D57CB" w:rsidRPr="008D0D5A" w:rsidRDefault="007D57CB" w:rsidP="00B802E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60043FA5" w14:textId="77777777" w:rsidR="007D57CB" w:rsidRPr="008D0D5A" w:rsidRDefault="007D57CB" w:rsidP="00B802E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1E0A962E" w14:textId="77777777" w:rsidR="007D57CB" w:rsidRPr="008D0D5A" w:rsidRDefault="007D57CB" w:rsidP="00B802E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17301225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первый </w:t>
            </w:r>
          </w:p>
          <w:p w14:paraId="2A34C818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5ED1277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32EA3F97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2025 г.</w:t>
            </w:r>
          </w:p>
        </w:tc>
        <w:tc>
          <w:tcPr>
            <w:tcW w:w="1188" w:type="dxa"/>
            <w:vAlign w:val="center"/>
          </w:tcPr>
          <w:p w14:paraId="5F964DF5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второй </w:t>
            </w:r>
          </w:p>
          <w:p w14:paraId="2439A27F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521BAA97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0A6C5580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2026 г.</w:t>
            </w:r>
          </w:p>
        </w:tc>
        <w:tc>
          <w:tcPr>
            <w:tcW w:w="1188" w:type="dxa"/>
            <w:vAlign w:val="center"/>
          </w:tcPr>
          <w:p w14:paraId="7918BF87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третий </w:t>
            </w:r>
          </w:p>
          <w:p w14:paraId="45788871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3C172E31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6053F127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2027 г.</w:t>
            </w:r>
          </w:p>
        </w:tc>
        <w:tc>
          <w:tcPr>
            <w:tcW w:w="1187" w:type="dxa"/>
            <w:vAlign w:val="center"/>
          </w:tcPr>
          <w:p w14:paraId="0F575FD4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четвертый </w:t>
            </w:r>
          </w:p>
          <w:p w14:paraId="260408C1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03D0AB8F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планового периода </w:t>
            </w:r>
          </w:p>
          <w:p w14:paraId="77523F73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2028 г.</w:t>
            </w:r>
          </w:p>
        </w:tc>
        <w:tc>
          <w:tcPr>
            <w:tcW w:w="1188" w:type="dxa"/>
            <w:vAlign w:val="center"/>
          </w:tcPr>
          <w:p w14:paraId="295908F4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пятый </w:t>
            </w:r>
          </w:p>
          <w:p w14:paraId="57B93AF3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81772F6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36A23CC8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2029 г.</w:t>
            </w:r>
          </w:p>
        </w:tc>
        <w:tc>
          <w:tcPr>
            <w:tcW w:w="1096" w:type="dxa"/>
            <w:vAlign w:val="center"/>
          </w:tcPr>
          <w:p w14:paraId="0902906A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шестой</w:t>
            </w:r>
          </w:p>
          <w:p w14:paraId="426AD81F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17F1FE26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39AFA5F6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2030 г.</w:t>
            </w:r>
          </w:p>
        </w:tc>
        <w:tc>
          <w:tcPr>
            <w:tcW w:w="2049" w:type="dxa"/>
            <w:vMerge/>
          </w:tcPr>
          <w:p w14:paraId="227EA403" w14:textId="77777777" w:rsidR="007D57CB" w:rsidRPr="008D0D5A" w:rsidRDefault="007D57CB" w:rsidP="00B802E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  <w:tr w:rsidR="008D0D5A" w:rsidRPr="008D0D5A" w14:paraId="34D318B9" w14:textId="77777777" w:rsidTr="00D03077">
        <w:trPr>
          <w:trHeight w:val="283"/>
        </w:trPr>
        <w:tc>
          <w:tcPr>
            <w:tcW w:w="797" w:type="dxa"/>
            <w:vAlign w:val="center"/>
          </w:tcPr>
          <w:p w14:paraId="5699959C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</w:t>
            </w:r>
          </w:p>
        </w:tc>
        <w:tc>
          <w:tcPr>
            <w:tcW w:w="3550" w:type="dxa"/>
            <w:vAlign w:val="center"/>
          </w:tcPr>
          <w:p w14:paraId="5D0D615B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130" w:type="dxa"/>
            <w:vAlign w:val="center"/>
          </w:tcPr>
          <w:p w14:paraId="655CB82C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87" w:type="dxa"/>
            <w:vAlign w:val="center"/>
          </w:tcPr>
          <w:p w14:paraId="31126134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88" w:type="dxa"/>
            <w:vAlign w:val="center"/>
          </w:tcPr>
          <w:p w14:paraId="2927CCFA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188" w:type="dxa"/>
            <w:vAlign w:val="center"/>
          </w:tcPr>
          <w:p w14:paraId="76EF586D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87" w:type="dxa"/>
            <w:vAlign w:val="center"/>
          </w:tcPr>
          <w:p w14:paraId="572043FC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88" w:type="dxa"/>
            <w:vAlign w:val="center"/>
          </w:tcPr>
          <w:p w14:paraId="0BDCF417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368CCC28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2049" w:type="dxa"/>
            <w:vAlign w:val="center"/>
          </w:tcPr>
          <w:p w14:paraId="5280DE0A" w14:textId="77777777" w:rsidR="007D57CB" w:rsidRPr="008D0D5A" w:rsidRDefault="007D57CB" w:rsidP="00B802E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4A13554C" w14:textId="77777777" w:rsidTr="00D03077">
        <w:trPr>
          <w:trHeight w:val="283"/>
        </w:trPr>
        <w:tc>
          <w:tcPr>
            <w:tcW w:w="797" w:type="dxa"/>
            <w:vAlign w:val="center"/>
          </w:tcPr>
          <w:p w14:paraId="21684B0C" w14:textId="77777777" w:rsidR="00D05B13" w:rsidRPr="008D0D5A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3913DD08" w14:textId="5A653A30" w:rsidR="00D05B13" w:rsidRPr="008D0D5A" w:rsidRDefault="00D05B13" w:rsidP="00D05B13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Цель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6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. </w:t>
            </w:r>
            <w:r w:rsidRPr="008D0D5A">
              <w:rPr>
                <w:rFonts w:ascii="Liberation Serif" w:hAnsi="Liberation Serif" w:cs="Liberation Serif"/>
                <w:b/>
                <w:bCs/>
                <w:color w:val="000000" w:themeColor="text1"/>
                <w:sz w:val="24"/>
                <w:szCs w:val="24"/>
              </w:rPr>
              <w:t>Развитие и модернизация объектов коммунальной инфраструктуры</w:t>
            </w:r>
          </w:p>
        </w:tc>
      </w:tr>
      <w:tr w:rsidR="008D0D5A" w:rsidRPr="008D0D5A" w14:paraId="702E3F1D" w14:textId="77777777" w:rsidTr="00D03077">
        <w:trPr>
          <w:trHeight w:val="283"/>
        </w:trPr>
        <w:tc>
          <w:tcPr>
            <w:tcW w:w="797" w:type="dxa"/>
            <w:vAlign w:val="center"/>
          </w:tcPr>
          <w:p w14:paraId="62BC12D5" w14:textId="77777777" w:rsidR="00D05B13" w:rsidRPr="008D0D5A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642B677E" w14:textId="3C7FA9F8" w:rsidR="00D05B13" w:rsidRPr="008D0D5A" w:rsidRDefault="00D05B13" w:rsidP="00D05B13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Задача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7.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 Строительство и модернизация объектов коммунальной инфраструктуры </w:t>
            </w:r>
          </w:p>
        </w:tc>
      </w:tr>
      <w:tr w:rsidR="008D0D5A" w:rsidRPr="008D0D5A" w14:paraId="037AD5DF" w14:textId="77777777" w:rsidTr="00D03077">
        <w:tc>
          <w:tcPr>
            <w:tcW w:w="797" w:type="dxa"/>
            <w:vAlign w:val="center"/>
          </w:tcPr>
          <w:p w14:paraId="39381C6B" w14:textId="77777777" w:rsidR="00D05B13" w:rsidRPr="008D0D5A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3A9A5A10" w14:textId="77777777" w:rsidR="00D05B13" w:rsidRPr="008D0D5A" w:rsidRDefault="00D05B13" w:rsidP="00D05B13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Целевой показатель 6. </w:t>
            </w:r>
          </w:p>
          <w:p w14:paraId="7B22F6D7" w14:textId="4E7DE271" w:rsidR="00D05B13" w:rsidRPr="008D0D5A" w:rsidRDefault="00D05B13" w:rsidP="00D05B13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Количество подготовленных проектов на строительство объектов коммунальной инфраструктуры </w:t>
            </w:r>
          </w:p>
        </w:tc>
        <w:tc>
          <w:tcPr>
            <w:tcW w:w="1130" w:type="dxa"/>
            <w:vAlign w:val="center"/>
          </w:tcPr>
          <w:p w14:paraId="0764836E" w14:textId="09C727C8" w:rsidR="00D05B13" w:rsidRPr="008D0D5A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3612C709" w14:textId="15858810" w:rsidR="00D05B13" w:rsidRPr="008D0D5A" w:rsidRDefault="00D03077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096A8754" w14:textId="3EC1851C" w:rsidR="00D05B13" w:rsidRPr="008D0D5A" w:rsidRDefault="00D03077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56D659F0" w14:textId="4F7B910C" w:rsidR="00D05B13" w:rsidRPr="008D0D5A" w:rsidRDefault="00D3101E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78451D68" w14:textId="23E32273" w:rsidR="00D05B13" w:rsidRPr="00884DE4" w:rsidRDefault="00884DE4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0E861B17" w14:textId="25E1B9DA" w:rsidR="00D05B13" w:rsidRPr="008D0D5A" w:rsidRDefault="00884DE4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096" w:type="dxa"/>
            <w:vAlign w:val="center"/>
          </w:tcPr>
          <w:p w14:paraId="49CA0205" w14:textId="6EA34BD7" w:rsidR="00D05B13" w:rsidRPr="008D0D5A" w:rsidRDefault="00D03077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2049" w:type="dxa"/>
          </w:tcPr>
          <w:p w14:paraId="65BC4A4A" w14:textId="77777777" w:rsidR="00D05B13" w:rsidRPr="008D0D5A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8D0D5A" w:rsidRPr="008D0D5A" w14:paraId="67AF4A7D" w14:textId="77777777" w:rsidTr="00D03077">
        <w:tc>
          <w:tcPr>
            <w:tcW w:w="797" w:type="dxa"/>
            <w:vAlign w:val="center"/>
          </w:tcPr>
          <w:p w14:paraId="1A6B8F73" w14:textId="77777777" w:rsidR="00D05B13" w:rsidRPr="008D0D5A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4E64DF98" w14:textId="77777777" w:rsidR="00D05B13" w:rsidRPr="008D0D5A" w:rsidRDefault="00D05B13" w:rsidP="00D05B13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7.</w:t>
            </w:r>
          </w:p>
          <w:p w14:paraId="2B6AF48A" w14:textId="6E79088C" w:rsidR="00D05B13" w:rsidRPr="008D0D5A" w:rsidRDefault="00D05B13" w:rsidP="00D05B13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Количество введенных в эксплуатацию объектов </w:t>
            </w:r>
            <w:r w:rsidR="004C3BEB"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коммунальной инфраструктуры</w:t>
            </w:r>
          </w:p>
        </w:tc>
        <w:tc>
          <w:tcPr>
            <w:tcW w:w="1130" w:type="dxa"/>
            <w:vAlign w:val="center"/>
          </w:tcPr>
          <w:p w14:paraId="413409BB" w14:textId="384DDD80" w:rsidR="00D05B13" w:rsidRPr="008D0D5A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04661C3C" w14:textId="3047472D" w:rsidR="00D05B13" w:rsidRPr="008D0D5A" w:rsidRDefault="00D3101E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88" w:type="dxa"/>
            <w:vAlign w:val="center"/>
          </w:tcPr>
          <w:p w14:paraId="5C55E058" w14:textId="57413B58" w:rsidR="00D05B13" w:rsidRPr="008D0D5A" w:rsidRDefault="00D3101E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658C72CC" w14:textId="55212FB0" w:rsidR="00D05B13" w:rsidRPr="008D0D5A" w:rsidRDefault="00D03077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187" w:type="dxa"/>
            <w:vAlign w:val="center"/>
          </w:tcPr>
          <w:p w14:paraId="581CEC5A" w14:textId="042A276E" w:rsidR="00D05B13" w:rsidRPr="008D0D5A" w:rsidRDefault="00D3101E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68A41647" w14:textId="22AF0AFA" w:rsidR="00D05B13" w:rsidRPr="00884DE4" w:rsidRDefault="00884DE4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096" w:type="dxa"/>
            <w:vAlign w:val="center"/>
          </w:tcPr>
          <w:p w14:paraId="79F79CF9" w14:textId="5BD40078" w:rsidR="00D05B13" w:rsidRPr="008D0D5A" w:rsidRDefault="00884DE4" w:rsidP="00D03077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2049" w:type="dxa"/>
          </w:tcPr>
          <w:p w14:paraId="0CB1623C" w14:textId="773E4643" w:rsidR="00D05B13" w:rsidRDefault="00D05B13" w:rsidP="00D05B13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Разрешение на ввод объекта в эксплуатацию</w:t>
            </w:r>
            <w:r w:rsidR="00884DE4">
              <w:rPr>
                <w:rFonts w:ascii="Liberation Serif" w:hAnsi="Liberation Serif" w:cs="Liberation Serif"/>
                <w:color w:val="000000" w:themeColor="text1"/>
              </w:rPr>
              <w:t>.</w:t>
            </w:r>
          </w:p>
          <w:p w14:paraId="6FA5B739" w14:textId="77777777" w:rsidR="00884DE4" w:rsidRPr="00BE5628" w:rsidRDefault="00884DE4" w:rsidP="00884DE4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Акт приёмки выполненных работ.</w:t>
            </w:r>
          </w:p>
          <w:p w14:paraId="2B4DEDFA" w14:textId="3D873166" w:rsidR="00D05B13" w:rsidRPr="00884DE4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BE5628">
              <w:rPr>
                <w:rFonts w:ascii="Liberation Serif" w:hAnsi="Liberation Serif" w:cs="Liberation Serif"/>
              </w:rPr>
              <w:t>Технический план.</w:t>
            </w:r>
          </w:p>
        </w:tc>
      </w:tr>
      <w:tr w:rsidR="00FB7135" w:rsidRPr="008D0D5A" w14:paraId="0054759C" w14:textId="77777777" w:rsidTr="00D03077">
        <w:tc>
          <w:tcPr>
            <w:tcW w:w="797" w:type="dxa"/>
            <w:vAlign w:val="center"/>
          </w:tcPr>
          <w:p w14:paraId="4AC97FDE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550" w:type="dxa"/>
          </w:tcPr>
          <w:p w14:paraId="2F3B350D" w14:textId="63E976A7" w:rsidR="00FB7135" w:rsidRPr="008D0D5A" w:rsidRDefault="00FB7135" w:rsidP="00FB7135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9. Протяжённость замены инженерных сетей</w:t>
            </w:r>
          </w:p>
        </w:tc>
        <w:tc>
          <w:tcPr>
            <w:tcW w:w="1130" w:type="dxa"/>
            <w:vAlign w:val="center"/>
          </w:tcPr>
          <w:p w14:paraId="0D6EFF8E" w14:textId="1E375A08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км.</w:t>
            </w:r>
          </w:p>
        </w:tc>
        <w:tc>
          <w:tcPr>
            <w:tcW w:w="1187" w:type="dxa"/>
            <w:vAlign w:val="center"/>
          </w:tcPr>
          <w:p w14:paraId="764E972A" w14:textId="7C8CA08B" w:rsidR="000E4A66" w:rsidRPr="00884DE4" w:rsidRDefault="00884DE4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1</w:t>
            </w: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73</w:t>
            </w:r>
          </w:p>
        </w:tc>
        <w:tc>
          <w:tcPr>
            <w:tcW w:w="1188" w:type="dxa"/>
            <w:vAlign w:val="center"/>
          </w:tcPr>
          <w:p w14:paraId="400A2962" w14:textId="3595B1BC" w:rsidR="000E4A66" w:rsidRPr="000E4A66" w:rsidRDefault="00884DE4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0,51</w:t>
            </w:r>
          </w:p>
        </w:tc>
        <w:tc>
          <w:tcPr>
            <w:tcW w:w="1188" w:type="dxa"/>
            <w:vAlign w:val="center"/>
          </w:tcPr>
          <w:p w14:paraId="60E269A5" w14:textId="101D9E09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187" w:type="dxa"/>
            <w:vAlign w:val="center"/>
          </w:tcPr>
          <w:p w14:paraId="68FBBEFF" w14:textId="5B44810E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188" w:type="dxa"/>
            <w:vAlign w:val="center"/>
          </w:tcPr>
          <w:p w14:paraId="1CDB3799" w14:textId="6E17E25B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096" w:type="dxa"/>
            <w:vAlign w:val="center"/>
          </w:tcPr>
          <w:p w14:paraId="20F09ED5" w14:textId="2553A8F5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2049" w:type="dxa"/>
          </w:tcPr>
          <w:p w14:paraId="4A0A1856" w14:textId="0C12602E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Акт приёмки выполненных работ</w:t>
            </w:r>
          </w:p>
        </w:tc>
      </w:tr>
    </w:tbl>
    <w:p w14:paraId="113DA989" w14:textId="77777777" w:rsidR="009F0DFC" w:rsidRPr="008D0D5A" w:rsidRDefault="009F0DFC" w:rsidP="00D04EEC">
      <w:pPr>
        <w:ind w:right="-2" w:firstLine="9781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D063B06" w14:textId="77777777" w:rsidR="00E843D6" w:rsidRPr="008D0D5A" w:rsidRDefault="00E843D6" w:rsidP="00D04EEC">
      <w:pPr>
        <w:ind w:right="-2" w:firstLine="9781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3133B89" w14:textId="77777777" w:rsidR="00E843D6" w:rsidRPr="008D0D5A" w:rsidRDefault="00E843D6" w:rsidP="00D04EEC">
      <w:pPr>
        <w:ind w:right="-2" w:firstLine="9781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B2BCD77" w14:textId="77777777" w:rsidR="00630237" w:rsidRPr="008D0D5A" w:rsidRDefault="00630237" w:rsidP="00D04EEC">
      <w:pPr>
        <w:ind w:right="-2" w:firstLine="9781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8EE626C" w14:textId="77777777" w:rsidR="00492AE5" w:rsidRPr="008D0D5A" w:rsidRDefault="00492AE5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75D4519" w14:textId="77777777" w:rsidR="000D106B" w:rsidRDefault="000D106B" w:rsidP="00FF005E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BE2A7BC" w14:textId="5F35A08E" w:rsidR="00FF005E" w:rsidRPr="008D0D5A" w:rsidRDefault="00FF005E" w:rsidP="00FF005E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5 к Программе</w:t>
      </w:r>
    </w:p>
    <w:p w14:paraId="7149B7BA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41A5215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70CBBEAD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реализации подпрограммы «Строительство объектов физической культуры и спорта» </w:t>
      </w:r>
    </w:p>
    <w:p w14:paraId="535EE4E3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8D0D5A" w:rsidRPr="008D0D5A" w14:paraId="35861D5A" w14:textId="77777777" w:rsidTr="00FB52F0">
        <w:trPr>
          <w:trHeight w:val="340"/>
        </w:trPr>
        <w:tc>
          <w:tcPr>
            <w:tcW w:w="797" w:type="dxa"/>
            <w:vMerge w:val="restart"/>
            <w:vAlign w:val="center"/>
          </w:tcPr>
          <w:p w14:paraId="7A7FC3FC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128E8D7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Наименование цели (целей) и задач, </w:t>
            </w:r>
          </w:p>
          <w:p w14:paraId="01D6C077" w14:textId="77777777" w:rsidR="00FF005E" w:rsidRPr="008D0D5A" w:rsidRDefault="00FF005E" w:rsidP="00FB52F0">
            <w:pPr>
              <w:ind w:left="-205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26A256B8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3CE5A13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5067B48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Источник значений целевого показателя</w:t>
            </w:r>
          </w:p>
        </w:tc>
      </w:tr>
      <w:tr w:rsidR="008D0D5A" w:rsidRPr="008D0D5A" w14:paraId="1923E2F3" w14:textId="77777777" w:rsidTr="00FB52F0">
        <w:tc>
          <w:tcPr>
            <w:tcW w:w="797" w:type="dxa"/>
            <w:vMerge/>
          </w:tcPr>
          <w:p w14:paraId="7520CBE6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063B3E54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29D2D517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18458C2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первый </w:t>
            </w:r>
          </w:p>
          <w:p w14:paraId="3F1E81D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1069095A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2898842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2025 г.</w:t>
            </w:r>
          </w:p>
        </w:tc>
        <w:tc>
          <w:tcPr>
            <w:tcW w:w="1188" w:type="dxa"/>
            <w:vAlign w:val="center"/>
          </w:tcPr>
          <w:p w14:paraId="7E12D0CA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второй </w:t>
            </w:r>
          </w:p>
          <w:p w14:paraId="32E0C28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3948E1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251BCD4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2026 г.</w:t>
            </w:r>
          </w:p>
        </w:tc>
        <w:tc>
          <w:tcPr>
            <w:tcW w:w="1188" w:type="dxa"/>
            <w:vAlign w:val="center"/>
          </w:tcPr>
          <w:p w14:paraId="369F6DE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третий </w:t>
            </w:r>
          </w:p>
          <w:p w14:paraId="1D48A8A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077A4E02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7A0F5F9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2027 г.</w:t>
            </w:r>
          </w:p>
        </w:tc>
        <w:tc>
          <w:tcPr>
            <w:tcW w:w="1187" w:type="dxa"/>
            <w:vAlign w:val="center"/>
          </w:tcPr>
          <w:p w14:paraId="3AD22A6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четвертый </w:t>
            </w:r>
          </w:p>
          <w:p w14:paraId="2BB1541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CF493D5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планового периода </w:t>
            </w:r>
          </w:p>
          <w:p w14:paraId="5DD82E2A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2028 г.</w:t>
            </w:r>
          </w:p>
        </w:tc>
        <w:tc>
          <w:tcPr>
            <w:tcW w:w="1188" w:type="dxa"/>
            <w:vAlign w:val="center"/>
          </w:tcPr>
          <w:p w14:paraId="496FEEA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пятый </w:t>
            </w:r>
          </w:p>
          <w:p w14:paraId="66235DF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5D9FDF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46F0D00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2029 г.</w:t>
            </w:r>
          </w:p>
        </w:tc>
        <w:tc>
          <w:tcPr>
            <w:tcW w:w="1096" w:type="dxa"/>
            <w:vAlign w:val="center"/>
          </w:tcPr>
          <w:p w14:paraId="1F68D07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шестой</w:t>
            </w:r>
          </w:p>
          <w:p w14:paraId="13133D9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642F0FE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7C817A9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2030 г.</w:t>
            </w:r>
          </w:p>
        </w:tc>
        <w:tc>
          <w:tcPr>
            <w:tcW w:w="2049" w:type="dxa"/>
            <w:vMerge/>
          </w:tcPr>
          <w:p w14:paraId="0E48C7C1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  <w:tr w:rsidR="008D0D5A" w:rsidRPr="008D0D5A" w14:paraId="1C8BE6B4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10C641B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</w:t>
            </w:r>
          </w:p>
        </w:tc>
        <w:tc>
          <w:tcPr>
            <w:tcW w:w="3550" w:type="dxa"/>
            <w:vAlign w:val="center"/>
          </w:tcPr>
          <w:p w14:paraId="20D4079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130" w:type="dxa"/>
            <w:vAlign w:val="center"/>
          </w:tcPr>
          <w:p w14:paraId="0133D3D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87" w:type="dxa"/>
            <w:vAlign w:val="center"/>
          </w:tcPr>
          <w:p w14:paraId="3C53C55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88" w:type="dxa"/>
            <w:vAlign w:val="center"/>
          </w:tcPr>
          <w:p w14:paraId="74C65E5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188" w:type="dxa"/>
            <w:vAlign w:val="center"/>
          </w:tcPr>
          <w:p w14:paraId="791E1CB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87" w:type="dxa"/>
            <w:vAlign w:val="center"/>
          </w:tcPr>
          <w:p w14:paraId="133FEADA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88" w:type="dxa"/>
            <w:vAlign w:val="center"/>
          </w:tcPr>
          <w:p w14:paraId="16216F5C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1BB9DED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2049" w:type="dxa"/>
            <w:vAlign w:val="center"/>
          </w:tcPr>
          <w:p w14:paraId="44A5827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78E05750" w14:textId="77777777" w:rsidTr="00FB52F0">
        <w:trPr>
          <w:trHeight w:val="283"/>
        </w:trPr>
        <w:tc>
          <w:tcPr>
            <w:tcW w:w="797" w:type="dxa"/>
          </w:tcPr>
          <w:p w14:paraId="3E1E537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2C73FDE7" w14:textId="3F6CAEE5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Цель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7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. Развитие сети объектов физической культуры и спорта</w:t>
            </w:r>
          </w:p>
        </w:tc>
      </w:tr>
      <w:tr w:rsidR="008D0D5A" w:rsidRPr="008D0D5A" w14:paraId="367D35D7" w14:textId="77777777" w:rsidTr="00FB52F0">
        <w:trPr>
          <w:trHeight w:val="283"/>
        </w:trPr>
        <w:tc>
          <w:tcPr>
            <w:tcW w:w="797" w:type="dxa"/>
          </w:tcPr>
          <w:p w14:paraId="5182947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1985A0F9" w14:textId="544C5960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Задача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8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. Строительство объектов физической культуры и спорта</w:t>
            </w:r>
          </w:p>
        </w:tc>
      </w:tr>
      <w:tr w:rsidR="00884DE4" w:rsidRPr="008D0D5A" w14:paraId="22784645" w14:textId="77777777" w:rsidTr="00FB52F0">
        <w:tc>
          <w:tcPr>
            <w:tcW w:w="797" w:type="dxa"/>
          </w:tcPr>
          <w:p w14:paraId="7C875A95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6FAB1264" w14:textId="77777777" w:rsidR="00884DE4" w:rsidRPr="008D0D5A" w:rsidRDefault="00884DE4" w:rsidP="00884DE4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Целевой показатель 6. </w:t>
            </w:r>
          </w:p>
          <w:p w14:paraId="10ED87BC" w14:textId="77777777" w:rsidR="00884DE4" w:rsidRPr="008D0D5A" w:rsidRDefault="00884DE4" w:rsidP="00884DE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подготовленных проектов на строительство объектов физической культуры и спорта</w:t>
            </w:r>
          </w:p>
        </w:tc>
        <w:tc>
          <w:tcPr>
            <w:tcW w:w="1130" w:type="dxa"/>
            <w:vAlign w:val="center"/>
          </w:tcPr>
          <w:p w14:paraId="037CDF16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688713C6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10E8965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5B9A1D6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7D8266C8" w14:textId="7F2A608E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0EADF0E8" w14:textId="5EB23B51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41FFBDA3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0B1AE964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884DE4" w:rsidRPr="008D0D5A" w14:paraId="4703721C" w14:textId="77777777" w:rsidTr="00FB52F0">
        <w:tc>
          <w:tcPr>
            <w:tcW w:w="797" w:type="dxa"/>
          </w:tcPr>
          <w:p w14:paraId="7B2C8D98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7740F9D3" w14:textId="77777777" w:rsidR="00884DE4" w:rsidRPr="008D0D5A" w:rsidRDefault="00884DE4" w:rsidP="00884DE4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7.</w:t>
            </w:r>
          </w:p>
          <w:p w14:paraId="12BD0C5D" w14:textId="77777777" w:rsidR="00884DE4" w:rsidRPr="008D0D5A" w:rsidRDefault="00884DE4" w:rsidP="00884DE4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введенных в эксплуатацию объектов физической культуры и спорта</w:t>
            </w:r>
          </w:p>
        </w:tc>
        <w:tc>
          <w:tcPr>
            <w:tcW w:w="1130" w:type="dxa"/>
            <w:vAlign w:val="center"/>
          </w:tcPr>
          <w:p w14:paraId="7990173C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7D855A1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159CCA5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D0C9089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4611B342" w14:textId="17C71522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016BC80" w14:textId="22570368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734A45F3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036A781D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Разрешение на ввод объекта в эксплуатацию.</w:t>
            </w:r>
          </w:p>
          <w:p w14:paraId="268E9554" w14:textId="77777777" w:rsidR="00884DE4" w:rsidRPr="008D0D5A" w:rsidRDefault="00884DE4" w:rsidP="00884DE4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</w:tbl>
    <w:p w14:paraId="3A54B789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A1B4BEC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027855B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AFE5066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69A5110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8A27DAB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E666FE4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91E3FA9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E01E0B5" w14:textId="77777777" w:rsidR="00FF005E" w:rsidRPr="008D0D5A" w:rsidRDefault="00FF005E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B0F1A37" w14:textId="34CFCF6D" w:rsidR="00492AE5" w:rsidRPr="008D0D5A" w:rsidRDefault="00492AE5" w:rsidP="00492AE5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      Приложение № 6 к Программе</w:t>
      </w:r>
    </w:p>
    <w:p w14:paraId="2D6D5F43" w14:textId="77777777" w:rsidR="00492AE5" w:rsidRPr="008D0D5A" w:rsidRDefault="00492AE5" w:rsidP="00492AE5">
      <w:pPr>
        <w:jc w:val="right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57EC586B" w14:textId="77777777" w:rsidR="00492AE5" w:rsidRPr="008D0D5A" w:rsidRDefault="00492AE5" w:rsidP="00492AE5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2108DADD" w14:textId="3783458F" w:rsidR="00492AE5" w:rsidRPr="008D0D5A" w:rsidRDefault="00492AE5" w:rsidP="00492AE5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реализации подпрограммы «Строительство объектов образовательных учреждений» </w:t>
      </w:r>
    </w:p>
    <w:p w14:paraId="04BE5681" w14:textId="77777777" w:rsidR="00233419" w:rsidRPr="008D0D5A" w:rsidRDefault="00233419" w:rsidP="00492AE5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8D0D5A" w:rsidRPr="008D0D5A" w14:paraId="4BB7D8DA" w14:textId="77777777" w:rsidTr="0019489D">
        <w:trPr>
          <w:trHeight w:val="340"/>
        </w:trPr>
        <w:tc>
          <w:tcPr>
            <w:tcW w:w="797" w:type="dxa"/>
            <w:vMerge w:val="restart"/>
            <w:vAlign w:val="center"/>
          </w:tcPr>
          <w:p w14:paraId="38D251A3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7792A5E4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Наименование цели (целей) и задач, </w:t>
            </w:r>
          </w:p>
          <w:p w14:paraId="4FF30733" w14:textId="77777777" w:rsidR="00492AE5" w:rsidRPr="008D0D5A" w:rsidRDefault="00492AE5" w:rsidP="0019489D">
            <w:pPr>
              <w:ind w:left="-205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3968149B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68EB596B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27D25948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Источник значений целевого показателя</w:t>
            </w:r>
          </w:p>
        </w:tc>
      </w:tr>
      <w:tr w:rsidR="008D0D5A" w:rsidRPr="008D0D5A" w14:paraId="209B8312" w14:textId="77777777" w:rsidTr="0019489D">
        <w:tc>
          <w:tcPr>
            <w:tcW w:w="797" w:type="dxa"/>
            <w:vMerge/>
          </w:tcPr>
          <w:p w14:paraId="6706F7CA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115CDCFF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3296E998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628C469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первый </w:t>
            </w:r>
          </w:p>
          <w:p w14:paraId="3A7C9E37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59CE86E2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63198350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2025 г.</w:t>
            </w:r>
          </w:p>
        </w:tc>
        <w:tc>
          <w:tcPr>
            <w:tcW w:w="1188" w:type="dxa"/>
            <w:vAlign w:val="center"/>
          </w:tcPr>
          <w:p w14:paraId="64CF6D8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второй </w:t>
            </w:r>
          </w:p>
          <w:p w14:paraId="04A9A93E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BCE50CA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34FE4819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2026 г.</w:t>
            </w:r>
          </w:p>
        </w:tc>
        <w:tc>
          <w:tcPr>
            <w:tcW w:w="1188" w:type="dxa"/>
            <w:vAlign w:val="center"/>
          </w:tcPr>
          <w:p w14:paraId="1A20C48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третий </w:t>
            </w:r>
          </w:p>
          <w:p w14:paraId="761FE932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1421CEC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205C6A0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2027 г.</w:t>
            </w:r>
          </w:p>
        </w:tc>
        <w:tc>
          <w:tcPr>
            <w:tcW w:w="1187" w:type="dxa"/>
            <w:vAlign w:val="center"/>
          </w:tcPr>
          <w:p w14:paraId="145C04F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четвертый </w:t>
            </w:r>
          </w:p>
          <w:p w14:paraId="2936D4E4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3791F6E9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планового периода </w:t>
            </w:r>
          </w:p>
          <w:p w14:paraId="75BA1871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2028 г.</w:t>
            </w:r>
          </w:p>
        </w:tc>
        <w:tc>
          <w:tcPr>
            <w:tcW w:w="1188" w:type="dxa"/>
            <w:vAlign w:val="center"/>
          </w:tcPr>
          <w:p w14:paraId="7F48920B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пятый </w:t>
            </w:r>
          </w:p>
          <w:p w14:paraId="1E17BEE3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1002CCEE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567C7E5B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2029 г.</w:t>
            </w:r>
          </w:p>
        </w:tc>
        <w:tc>
          <w:tcPr>
            <w:tcW w:w="1096" w:type="dxa"/>
            <w:vAlign w:val="center"/>
          </w:tcPr>
          <w:p w14:paraId="0108563C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шестой</w:t>
            </w:r>
          </w:p>
          <w:p w14:paraId="37E0E1DC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9459940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0E1519E0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2030 г.</w:t>
            </w:r>
          </w:p>
        </w:tc>
        <w:tc>
          <w:tcPr>
            <w:tcW w:w="2049" w:type="dxa"/>
            <w:vMerge/>
          </w:tcPr>
          <w:p w14:paraId="5A8E4FE2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  <w:tr w:rsidR="008D0D5A" w:rsidRPr="008D0D5A" w14:paraId="3389A380" w14:textId="77777777" w:rsidTr="00B12DBA">
        <w:trPr>
          <w:trHeight w:val="283"/>
        </w:trPr>
        <w:tc>
          <w:tcPr>
            <w:tcW w:w="797" w:type="dxa"/>
            <w:vAlign w:val="center"/>
          </w:tcPr>
          <w:p w14:paraId="0900079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</w:t>
            </w:r>
          </w:p>
        </w:tc>
        <w:tc>
          <w:tcPr>
            <w:tcW w:w="3550" w:type="dxa"/>
            <w:vAlign w:val="center"/>
          </w:tcPr>
          <w:p w14:paraId="612FA1E3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130" w:type="dxa"/>
            <w:vAlign w:val="center"/>
          </w:tcPr>
          <w:p w14:paraId="7B627B98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87" w:type="dxa"/>
            <w:vAlign w:val="center"/>
          </w:tcPr>
          <w:p w14:paraId="0C2C794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88" w:type="dxa"/>
            <w:vAlign w:val="center"/>
          </w:tcPr>
          <w:p w14:paraId="21351A12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188" w:type="dxa"/>
            <w:vAlign w:val="center"/>
          </w:tcPr>
          <w:p w14:paraId="0D35DB64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87" w:type="dxa"/>
            <w:vAlign w:val="center"/>
          </w:tcPr>
          <w:p w14:paraId="662E3D4E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88" w:type="dxa"/>
            <w:vAlign w:val="center"/>
          </w:tcPr>
          <w:p w14:paraId="16F2B919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78B3ACCD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2049" w:type="dxa"/>
            <w:vAlign w:val="center"/>
          </w:tcPr>
          <w:p w14:paraId="1FF92192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08E363D9" w14:textId="77777777" w:rsidTr="00B12DBA">
        <w:trPr>
          <w:trHeight w:val="283"/>
        </w:trPr>
        <w:tc>
          <w:tcPr>
            <w:tcW w:w="797" w:type="dxa"/>
            <w:vAlign w:val="center"/>
          </w:tcPr>
          <w:p w14:paraId="4252279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64C58746" w14:textId="7231BB72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Цель </w:t>
            </w:r>
            <w:r w:rsidR="00F234AF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8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. Развитие сети образовательных учреждений </w:t>
            </w:r>
          </w:p>
        </w:tc>
      </w:tr>
      <w:tr w:rsidR="008D0D5A" w:rsidRPr="008D0D5A" w14:paraId="2785A335" w14:textId="77777777" w:rsidTr="00B12DBA">
        <w:trPr>
          <w:trHeight w:val="283"/>
        </w:trPr>
        <w:tc>
          <w:tcPr>
            <w:tcW w:w="797" w:type="dxa"/>
            <w:vAlign w:val="center"/>
          </w:tcPr>
          <w:p w14:paraId="167A200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662B55C0" w14:textId="4E8D92B3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Задача </w:t>
            </w:r>
            <w:r w:rsidR="00F234AF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9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. </w:t>
            </w:r>
            <w:proofErr w:type="gramStart"/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Строительство  объектов</w:t>
            </w:r>
            <w:proofErr w:type="gramEnd"/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 образовательных учреждений</w:t>
            </w:r>
          </w:p>
        </w:tc>
      </w:tr>
      <w:tr w:rsidR="008D0D5A" w:rsidRPr="008D0D5A" w14:paraId="1C0F5ED6" w14:textId="77777777" w:rsidTr="00B12DBA">
        <w:tc>
          <w:tcPr>
            <w:tcW w:w="797" w:type="dxa"/>
            <w:vAlign w:val="center"/>
          </w:tcPr>
          <w:p w14:paraId="4CD2F6C7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545217EB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Целевой показатель 6. </w:t>
            </w:r>
          </w:p>
          <w:p w14:paraId="6C6C743A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подготовленных проектов на строительство объектов образовательных учреждений</w:t>
            </w:r>
          </w:p>
        </w:tc>
        <w:tc>
          <w:tcPr>
            <w:tcW w:w="1130" w:type="dxa"/>
            <w:vAlign w:val="center"/>
          </w:tcPr>
          <w:p w14:paraId="17B3B774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6491A3A5" w14:textId="0CBE1932" w:rsidR="00492AE5" w:rsidRPr="008D0D5A" w:rsidRDefault="00D3101E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23FEE39" w14:textId="3099EDBA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9A2CF29" w14:textId="1C41D376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65F21230" w14:textId="68D1AD70" w:rsidR="00492AE5" w:rsidRPr="008D0D5A" w:rsidRDefault="00884DE4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2B0A16B" w14:textId="2F0B10C9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96" w:type="dxa"/>
            <w:vAlign w:val="center"/>
          </w:tcPr>
          <w:p w14:paraId="1D2D4184" w14:textId="568FC27D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6C372EE8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492AE5" w:rsidRPr="008D0D5A" w14:paraId="26E5567E" w14:textId="77777777" w:rsidTr="00B12DBA">
        <w:tc>
          <w:tcPr>
            <w:tcW w:w="797" w:type="dxa"/>
            <w:vAlign w:val="center"/>
          </w:tcPr>
          <w:p w14:paraId="14B60898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26746252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7.</w:t>
            </w:r>
          </w:p>
          <w:p w14:paraId="59ECB8FB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введенных в эксплуатацию объектов образовательных учреждений</w:t>
            </w:r>
          </w:p>
        </w:tc>
        <w:tc>
          <w:tcPr>
            <w:tcW w:w="1130" w:type="dxa"/>
            <w:vAlign w:val="center"/>
          </w:tcPr>
          <w:p w14:paraId="6981632D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3C6A811" w14:textId="64251C96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72A4B2D" w14:textId="7EC684E6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C92BD43" w14:textId="71389618" w:rsidR="00492AE5" w:rsidRPr="008D0D5A" w:rsidRDefault="00D3101E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34738ADB" w14:textId="1BA04C05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FA2D364" w14:textId="0D553624" w:rsidR="00492AE5" w:rsidRPr="008D0D5A" w:rsidRDefault="00884DE4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34948962" w14:textId="2DBF027E" w:rsidR="00492AE5" w:rsidRPr="008D0D5A" w:rsidRDefault="00B12DBA" w:rsidP="00B12DBA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9" w:type="dxa"/>
          </w:tcPr>
          <w:p w14:paraId="41673737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Разрешение на ввод объекта в эксплуатацию.</w:t>
            </w:r>
          </w:p>
          <w:p w14:paraId="2FBDFED1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</w:tbl>
    <w:p w14:paraId="4733ECF3" w14:textId="77777777" w:rsidR="00492AE5" w:rsidRPr="008D0D5A" w:rsidRDefault="00492AE5" w:rsidP="00492AE5">
      <w:pPr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E160391" w14:textId="77777777" w:rsidR="00492AE5" w:rsidRPr="008D0D5A" w:rsidRDefault="00492AE5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D64AC1D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943453E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99B7BCB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97B9B0A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FD7CD47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E6F39B4" w14:textId="77777777" w:rsidR="00233419" w:rsidRPr="008D0D5A" w:rsidRDefault="00233419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928C98C" w14:textId="77777777" w:rsidR="00233419" w:rsidRPr="008D0D5A" w:rsidRDefault="00233419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EF27603" w14:textId="2C057A12" w:rsidR="00492AE5" w:rsidRPr="008D0D5A" w:rsidRDefault="00492AE5" w:rsidP="00492AE5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7 к Программе</w:t>
      </w:r>
    </w:p>
    <w:p w14:paraId="46A61F04" w14:textId="77777777" w:rsidR="00492AE5" w:rsidRPr="008D0D5A" w:rsidRDefault="00492AE5" w:rsidP="00492AE5">
      <w:pPr>
        <w:jc w:val="center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6E00B2B1" w14:textId="77777777" w:rsidR="00492AE5" w:rsidRPr="008D0D5A" w:rsidRDefault="00492AE5" w:rsidP="00492AE5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2BD43321" w14:textId="5CC8E4DC" w:rsidR="00492AE5" w:rsidRPr="008D0D5A" w:rsidRDefault="00492AE5" w:rsidP="00492AE5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реализации подпрограммы «Строительство объектов культуры» </w:t>
      </w:r>
    </w:p>
    <w:p w14:paraId="30231913" w14:textId="77777777" w:rsidR="00492AE5" w:rsidRPr="008D0D5A" w:rsidRDefault="00492AE5" w:rsidP="00492AE5">
      <w:pPr>
        <w:ind w:right="-2"/>
        <w:rPr>
          <w:rFonts w:ascii="Liberation Serif" w:hAnsi="Liberation Serif" w:cs="Liberation Serif"/>
          <w:bCs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8D0D5A" w:rsidRPr="008D0D5A" w14:paraId="35252FAE" w14:textId="77777777" w:rsidTr="0019489D">
        <w:trPr>
          <w:trHeight w:val="340"/>
        </w:trPr>
        <w:tc>
          <w:tcPr>
            <w:tcW w:w="797" w:type="dxa"/>
            <w:vMerge w:val="restart"/>
            <w:vAlign w:val="center"/>
          </w:tcPr>
          <w:p w14:paraId="4D85C0F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1F49E15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Наименование цели (целей) и задач, </w:t>
            </w:r>
          </w:p>
          <w:p w14:paraId="70566CE4" w14:textId="77777777" w:rsidR="00492AE5" w:rsidRPr="008D0D5A" w:rsidRDefault="00492AE5" w:rsidP="0019489D">
            <w:pPr>
              <w:ind w:left="-205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3E9C6010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101E1BC2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6E1BA210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Источник значений целевого показателя</w:t>
            </w:r>
          </w:p>
        </w:tc>
      </w:tr>
      <w:tr w:rsidR="008D0D5A" w:rsidRPr="008D0D5A" w14:paraId="3AC1063E" w14:textId="77777777" w:rsidTr="0019489D">
        <w:tc>
          <w:tcPr>
            <w:tcW w:w="797" w:type="dxa"/>
            <w:vMerge/>
          </w:tcPr>
          <w:p w14:paraId="6EA30764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3550" w:type="dxa"/>
            <w:vMerge/>
          </w:tcPr>
          <w:p w14:paraId="7F5F77B8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0C80B95F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415417CD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первый </w:t>
            </w:r>
          </w:p>
          <w:p w14:paraId="5221E658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98E93C2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6DC778DA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2025 г.</w:t>
            </w:r>
          </w:p>
        </w:tc>
        <w:tc>
          <w:tcPr>
            <w:tcW w:w="1188" w:type="dxa"/>
            <w:vAlign w:val="center"/>
          </w:tcPr>
          <w:p w14:paraId="18743B4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второй </w:t>
            </w:r>
          </w:p>
          <w:p w14:paraId="3E13FFC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2047F9A4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0440D097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2026 г.</w:t>
            </w:r>
          </w:p>
        </w:tc>
        <w:tc>
          <w:tcPr>
            <w:tcW w:w="1188" w:type="dxa"/>
            <w:vAlign w:val="center"/>
          </w:tcPr>
          <w:p w14:paraId="458ED353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третий </w:t>
            </w:r>
          </w:p>
          <w:p w14:paraId="134DDFE9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2D93AF6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15BDFB3C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2027 г.</w:t>
            </w:r>
          </w:p>
        </w:tc>
        <w:tc>
          <w:tcPr>
            <w:tcW w:w="1187" w:type="dxa"/>
            <w:vAlign w:val="center"/>
          </w:tcPr>
          <w:p w14:paraId="345BF25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четвертый </w:t>
            </w:r>
          </w:p>
          <w:p w14:paraId="466C6FE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490F017C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планового периода </w:t>
            </w:r>
          </w:p>
          <w:p w14:paraId="5FB8CDD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2028 г.</w:t>
            </w:r>
          </w:p>
        </w:tc>
        <w:tc>
          <w:tcPr>
            <w:tcW w:w="1188" w:type="dxa"/>
            <w:vAlign w:val="center"/>
          </w:tcPr>
          <w:p w14:paraId="4FBD51C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пятый </w:t>
            </w:r>
          </w:p>
          <w:p w14:paraId="2CF6FA43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19EBB44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0270F79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2029 г.</w:t>
            </w:r>
          </w:p>
        </w:tc>
        <w:tc>
          <w:tcPr>
            <w:tcW w:w="1096" w:type="dxa"/>
            <w:vAlign w:val="center"/>
          </w:tcPr>
          <w:p w14:paraId="42D835B9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шестой</w:t>
            </w:r>
          </w:p>
          <w:p w14:paraId="7B91E56E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271B9B08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6917554D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2030 г.</w:t>
            </w:r>
          </w:p>
        </w:tc>
        <w:tc>
          <w:tcPr>
            <w:tcW w:w="2049" w:type="dxa"/>
            <w:vMerge/>
          </w:tcPr>
          <w:p w14:paraId="3F304B2E" w14:textId="77777777" w:rsidR="00492AE5" w:rsidRPr="008D0D5A" w:rsidRDefault="00492AE5" w:rsidP="0019489D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  <w:tr w:rsidR="008D0D5A" w:rsidRPr="008D0D5A" w14:paraId="663555B6" w14:textId="77777777" w:rsidTr="0019489D">
        <w:trPr>
          <w:trHeight w:val="283"/>
        </w:trPr>
        <w:tc>
          <w:tcPr>
            <w:tcW w:w="797" w:type="dxa"/>
            <w:vAlign w:val="center"/>
          </w:tcPr>
          <w:p w14:paraId="1A194CE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</w:t>
            </w:r>
          </w:p>
        </w:tc>
        <w:tc>
          <w:tcPr>
            <w:tcW w:w="3550" w:type="dxa"/>
            <w:vAlign w:val="center"/>
          </w:tcPr>
          <w:p w14:paraId="57A7B4E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130" w:type="dxa"/>
            <w:vAlign w:val="center"/>
          </w:tcPr>
          <w:p w14:paraId="57D3AEE0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87" w:type="dxa"/>
            <w:vAlign w:val="center"/>
          </w:tcPr>
          <w:p w14:paraId="6EE8A09D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88" w:type="dxa"/>
            <w:vAlign w:val="center"/>
          </w:tcPr>
          <w:p w14:paraId="6D668DA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188" w:type="dxa"/>
            <w:vAlign w:val="center"/>
          </w:tcPr>
          <w:p w14:paraId="12566D16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87" w:type="dxa"/>
            <w:vAlign w:val="center"/>
          </w:tcPr>
          <w:p w14:paraId="18A397D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88" w:type="dxa"/>
            <w:vAlign w:val="center"/>
          </w:tcPr>
          <w:p w14:paraId="5706064D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1D2C8BF8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2049" w:type="dxa"/>
            <w:vAlign w:val="center"/>
          </w:tcPr>
          <w:p w14:paraId="51027452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76EB4FDD" w14:textId="77777777" w:rsidTr="0019489D">
        <w:trPr>
          <w:trHeight w:val="283"/>
        </w:trPr>
        <w:tc>
          <w:tcPr>
            <w:tcW w:w="797" w:type="dxa"/>
          </w:tcPr>
          <w:p w14:paraId="272624D9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7D606ABA" w14:textId="7E449AF8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Цель </w:t>
            </w:r>
            <w:r w:rsidR="00F234AF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9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. Развитие сети объектов культуры</w:t>
            </w:r>
          </w:p>
        </w:tc>
      </w:tr>
      <w:tr w:rsidR="008D0D5A" w:rsidRPr="008D0D5A" w14:paraId="571ED3E0" w14:textId="77777777" w:rsidTr="0019489D">
        <w:trPr>
          <w:trHeight w:val="283"/>
        </w:trPr>
        <w:tc>
          <w:tcPr>
            <w:tcW w:w="797" w:type="dxa"/>
          </w:tcPr>
          <w:p w14:paraId="3C63B983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58D0A38A" w14:textId="1DBAA5C1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Задача</w:t>
            </w:r>
            <w:r w:rsidR="00F234AF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 10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. Строительство объектов культуры</w:t>
            </w:r>
          </w:p>
        </w:tc>
      </w:tr>
      <w:tr w:rsidR="008D0D5A" w:rsidRPr="008D0D5A" w14:paraId="592B199B" w14:textId="77777777" w:rsidTr="00F855EE">
        <w:tc>
          <w:tcPr>
            <w:tcW w:w="797" w:type="dxa"/>
          </w:tcPr>
          <w:p w14:paraId="54B3240C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777ABADF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Целевой показатель 6. </w:t>
            </w:r>
          </w:p>
          <w:p w14:paraId="3A5FE709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подготовленных проектов на строительство объектов культуры</w:t>
            </w:r>
          </w:p>
        </w:tc>
        <w:tc>
          <w:tcPr>
            <w:tcW w:w="1130" w:type="dxa"/>
            <w:vAlign w:val="center"/>
          </w:tcPr>
          <w:p w14:paraId="0C2F1F03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06C5684C" w14:textId="2DBECFDE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5E3ED38B" w14:textId="0C3946ED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B467495" w14:textId="0C62AC52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48F33FFC" w14:textId="4C29AA53" w:rsidR="00492AE5" w:rsidRPr="008D0D5A" w:rsidRDefault="00884DE4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6EA87CE" w14:textId="1ADB10A7" w:rsidR="00492AE5" w:rsidRPr="008D0D5A" w:rsidRDefault="00884DE4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096" w:type="dxa"/>
            <w:vAlign w:val="center"/>
          </w:tcPr>
          <w:p w14:paraId="5E68BAD5" w14:textId="0FF44E74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72D464C7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492AE5" w:rsidRPr="008D0D5A" w14:paraId="1CEA6491" w14:textId="77777777" w:rsidTr="00F855EE">
        <w:tc>
          <w:tcPr>
            <w:tcW w:w="797" w:type="dxa"/>
          </w:tcPr>
          <w:p w14:paraId="65823E20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50964444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Целевой показатель 7.</w:t>
            </w:r>
          </w:p>
          <w:p w14:paraId="2FC5BB19" w14:textId="77777777" w:rsidR="00492AE5" w:rsidRPr="008D0D5A" w:rsidRDefault="00492AE5" w:rsidP="0019489D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введенных в эксплуатацию объектов культуры</w:t>
            </w:r>
          </w:p>
        </w:tc>
        <w:tc>
          <w:tcPr>
            <w:tcW w:w="1130" w:type="dxa"/>
            <w:vAlign w:val="center"/>
          </w:tcPr>
          <w:p w14:paraId="4FA7721E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65D1C00A" w14:textId="2A7281B9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AC122FD" w14:textId="05E757EC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1E681835" w14:textId="1724B7AD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1A7569FF" w14:textId="76A73180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25700CB7" w14:textId="0722EA8C" w:rsidR="00492AE5" w:rsidRPr="008D0D5A" w:rsidRDefault="00836EAF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56A4A158" w14:textId="474E1D89" w:rsidR="00492AE5" w:rsidRPr="008D0D5A" w:rsidRDefault="00F855EE" w:rsidP="00F855EE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49" w:type="dxa"/>
          </w:tcPr>
          <w:p w14:paraId="04CE9725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Разрешение на ввод объекта в эксплуатацию.</w:t>
            </w:r>
          </w:p>
          <w:p w14:paraId="048928AF" w14:textId="77777777" w:rsidR="00492AE5" w:rsidRPr="008D0D5A" w:rsidRDefault="00492AE5" w:rsidP="0019489D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</w:tbl>
    <w:p w14:paraId="6720E1D8" w14:textId="77777777" w:rsidR="00492AE5" w:rsidRPr="008D0D5A" w:rsidRDefault="00492AE5" w:rsidP="00492AE5">
      <w:pPr>
        <w:ind w:right="-2" w:firstLine="10490"/>
        <w:rPr>
          <w:rFonts w:ascii="Liberation Serif" w:hAnsi="Liberation Serif" w:cs="Liberation Serif"/>
          <w:bCs/>
          <w:color w:val="000000" w:themeColor="text1"/>
          <w:sz w:val="28"/>
          <w:szCs w:val="28"/>
        </w:rPr>
      </w:pPr>
    </w:p>
    <w:p w14:paraId="5255C03F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EC06E2C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735D60B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169DEAB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12D5FD2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B3123A1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D0DAEDF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DF297CF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0993F80" w14:textId="7777777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18A57C2" w14:textId="243F0447" w:rsidR="00FF005E" w:rsidRPr="008D0D5A" w:rsidRDefault="00FF005E" w:rsidP="00FF005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8 к Программе</w:t>
      </w:r>
    </w:p>
    <w:p w14:paraId="6355AE20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6905FD2E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ЦЕЛИ, ЗАДАЧИ, ЦЕЛЕВЫЕ ПОКАЗАТЕЛИ</w:t>
      </w:r>
    </w:p>
    <w:p w14:paraId="25CEBBB5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реализации подпрограммы «Строительство и реконструкция объектов благоустройства» </w:t>
      </w:r>
    </w:p>
    <w:p w14:paraId="0703DB1C" w14:textId="77777777" w:rsidR="00FF005E" w:rsidRPr="008D0D5A" w:rsidRDefault="00FF005E" w:rsidP="00FF005E">
      <w:pPr>
        <w:ind w:right="-2" w:firstLine="10490"/>
        <w:rPr>
          <w:rFonts w:ascii="Liberation Serif" w:hAnsi="Liberation Serif" w:cs="Liberation Serif"/>
          <w:bCs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97"/>
        <w:gridCol w:w="3550"/>
        <w:gridCol w:w="1130"/>
        <w:gridCol w:w="1187"/>
        <w:gridCol w:w="1188"/>
        <w:gridCol w:w="1188"/>
        <w:gridCol w:w="1187"/>
        <w:gridCol w:w="1188"/>
        <w:gridCol w:w="1096"/>
        <w:gridCol w:w="2049"/>
      </w:tblGrid>
      <w:tr w:rsidR="008D0D5A" w:rsidRPr="008D0D5A" w14:paraId="7F0393B7" w14:textId="77777777" w:rsidTr="00FB52F0">
        <w:trPr>
          <w:trHeight w:val="340"/>
        </w:trPr>
        <w:tc>
          <w:tcPr>
            <w:tcW w:w="797" w:type="dxa"/>
            <w:vMerge w:val="restart"/>
            <w:vAlign w:val="center"/>
          </w:tcPr>
          <w:p w14:paraId="39F9782C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№ строки</w:t>
            </w:r>
          </w:p>
        </w:tc>
        <w:tc>
          <w:tcPr>
            <w:tcW w:w="3550" w:type="dxa"/>
            <w:vMerge w:val="restart"/>
            <w:vAlign w:val="center"/>
          </w:tcPr>
          <w:p w14:paraId="3283EFE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Наименование цели (целей) и задач, </w:t>
            </w:r>
          </w:p>
          <w:p w14:paraId="0A972213" w14:textId="77777777" w:rsidR="00FF005E" w:rsidRPr="008D0D5A" w:rsidRDefault="00FF005E" w:rsidP="00FB52F0">
            <w:pPr>
              <w:ind w:left="-205"/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целевых показателей</w:t>
            </w:r>
          </w:p>
        </w:tc>
        <w:tc>
          <w:tcPr>
            <w:tcW w:w="1130" w:type="dxa"/>
            <w:vMerge w:val="restart"/>
            <w:vAlign w:val="center"/>
          </w:tcPr>
          <w:p w14:paraId="6302EC5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Единица измерения</w:t>
            </w:r>
          </w:p>
        </w:tc>
        <w:tc>
          <w:tcPr>
            <w:tcW w:w="7034" w:type="dxa"/>
            <w:gridSpan w:val="6"/>
            <w:vAlign w:val="center"/>
          </w:tcPr>
          <w:p w14:paraId="0232DE9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Значение целевого показателя</w:t>
            </w:r>
          </w:p>
        </w:tc>
        <w:tc>
          <w:tcPr>
            <w:tcW w:w="2049" w:type="dxa"/>
            <w:vMerge w:val="restart"/>
            <w:vAlign w:val="center"/>
          </w:tcPr>
          <w:p w14:paraId="7491234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Источник значений целевого показателя</w:t>
            </w:r>
          </w:p>
        </w:tc>
      </w:tr>
      <w:tr w:rsidR="008D0D5A" w:rsidRPr="008D0D5A" w14:paraId="41B92D12" w14:textId="77777777" w:rsidTr="00FB52F0">
        <w:tc>
          <w:tcPr>
            <w:tcW w:w="797" w:type="dxa"/>
            <w:vMerge/>
          </w:tcPr>
          <w:p w14:paraId="4746CF7D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bookmarkStart w:id="2" w:name="_Hlk171064739"/>
          </w:p>
        </w:tc>
        <w:tc>
          <w:tcPr>
            <w:tcW w:w="3550" w:type="dxa"/>
            <w:vMerge/>
          </w:tcPr>
          <w:p w14:paraId="0292B991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30" w:type="dxa"/>
            <w:vMerge/>
          </w:tcPr>
          <w:p w14:paraId="51E5AA45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187" w:type="dxa"/>
            <w:vAlign w:val="center"/>
          </w:tcPr>
          <w:p w14:paraId="72C1F48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первый </w:t>
            </w:r>
          </w:p>
          <w:p w14:paraId="15CFD41D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61091EFF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35F6FAE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2025 г.</w:t>
            </w:r>
          </w:p>
        </w:tc>
        <w:tc>
          <w:tcPr>
            <w:tcW w:w="1188" w:type="dxa"/>
            <w:vAlign w:val="center"/>
          </w:tcPr>
          <w:p w14:paraId="5F04105C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второй </w:t>
            </w:r>
          </w:p>
          <w:p w14:paraId="39F48C3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5B3D7F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0F70411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2026 г.</w:t>
            </w:r>
          </w:p>
        </w:tc>
        <w:tc>
          <w:tcPr>
            <w:tcW w:w="1188" w:type="dxa"/>
            <w:vAlign w:val="center"/>
          </w:tcPr>
          <w:p w14:paraId="607D279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третий </w:t>
            </w:r>
          </w:p>
          <w:p w14:paraId="3C64430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6D6BB9A8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58BE4DA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2027 г.</w:t>
            </w:r>
          </w:p>
        </w:tc>
        <w:tc>
          <w:tcPr>
            <w:tcW w:w="1187" w:type="dxa"/>
            <w:vAlign w:val="center"/>
          </w:tcPr>
          <w:p w14:paraId="17B4ED0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четвертый </w:t>
            </w:r>
          </w:p>
          <w:p w14:paraId="12F63A0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0B1DDF04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планового периода </w:t>
            </w:r>
          </w:p>
          <w:p w14:paraId="14014B36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2028 г.</w:t>
            </w:r>
          </w:p>
        </w:tc>
        <w:tc>
          <w:tcPr>
            <w:tcW w:w="1188" w:type="dxa"/>
            <w:vAlign w:val="center"/>
          </w:tcPr>
          <w:p w14:paraId="10AF174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пятый </w:t>
            </w:r>
          </w:p>
          <w:p w14:paraId="281CF5A2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7A07FE7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1FBA51C2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2029 г.</w:t>
            </w:r>
          </w:p>
        </w:tc>
        <w:tc>
          <w:tcPr>
            <w:tcW w:w="1096" w:type="dxa"/>
            <w:vAlign w:val="center"/>
          </w:tcPr>
          <w:p w14:paraId="49DF453C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шестой</w:t>
            </w:r>
          </w:p>
          <w:p w14:paraId="156FECC3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 xml:space="preserve">год </w:t>
            </w:r>
          </w:p>
          <w:p w14:paraId="01DA9FC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планового периода</w:t>
            </w:r>
          </w:p>
          <w:p w14:paraId="3B304BD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2030 г.</w:t>
            </w:r>
          </w:p>
        </w:tc>
        <w:tc>
          <w:tcPr>
            <w:tcW w:w="2049" w:type="dxa"/>
            <w:vMerge/>
          </w:tcPr>
          <w:p w14:paraId="46DA59F0" w14:textId="77777777" w:rsidR="00FF005E" w:rsidRPr="008D0D5A" w:rsidRDefault="00FF005E" w:rsidP="00FB52F0">
            <w:pPr>
              <w:jc w:val="right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</w:p>
        </w:tc>
      </w:tr>
      <w:bookmarkEnd w:id="2"/>
      <w:tr w:rsidR="008D0D5A" w:rsidRPr="008D0D5A" w14:paraId="1745A8FC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7802E00E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</w:t>
            </w:r>
          </w:p>
        </w:tc>
        <w:tc>
          <w:tcPr>
            <w:tcW w:w="3550" w:type="dxa"/>
            <w:vAlign w:val="center"/>
          </w:tcPr>
          <w:p w14:paraId="215A7518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2</w:t>
            </w:r>
          </w:p>
        </w:tc>
        <w:tc>
          <w:tcPr>
            <w:tcW w:w="1130" w:type="dxa"/>
            <w:vAlign w:val="center"/>
          </w:tcPr>
          <w:p w14:paraId="264AE4E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3</w:t>
            </w:r>
          </w:p>
        </w:tc>
        <w:tc>
          <w:tcPr>
            <w:tcW w:w="1187" w:type="dxa"/>
            <w:vAlign w:val="center"/>
          </w:tcPr>
          <w:p w14:paraId="223B1FF9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4</w:t>
            </w:r>
          </w:p>
        </w:tc>
        <w:tc>
          <w:tcPr>
            <w:tcW w:w="1188" w:type="dxa"/>
            <w:vAlign w:val="center"/>
          </w:tcPr>
          <w:p w14:paraId="51464895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5</w:t>
            </w:r>
          </w:p>
        </w:tc>
        <w:tc>
          <w:tcPr>
            <w:tcW w:w="1188" w:type="dxa"/>
            <w:vAlign w:val="center"/>
          </w:tcPr>
          <w:p w14:paraId="105B4DA7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6</w:t>
            </w:r>
          </w:p>
        </w:tc>
        <w:tc>
          <w:tcPr>
            <w:tcW w:w="1187" w:type="dxa"/>
            <w:vAlign w:val="center"/>
          </w:tcPr>
          <w:p w14:paraId="19BECB2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7</w:t>
            </w:r>
          </w:p>
        </w:tc>
        <w:tc>
          <w:tcPr>
            <w:tcW w:w="1188" w:type="dxa"/>
            <w:vAlign w:val="center"/>
          </w:tcPr>
          <w:p w14:paraId="47833ABB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8</w:t>
            </w:r>
          </w:p>
        </w:tc>
        <w:tc>
          <w:tcPr>
            <w:tcW w:w="1096" w:type="dxa"/>
            <w:vAlign w:val="center"/>
          </w:tcPr>
          <w:p w14:paraId="1070E2F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9</w:t>
            </w:r>
          </w:p>
        </w:tc>
        <w:tc>
          <w:tcPr>
            <w:tcW w:w="2049" w:type="dxa"/>
            <w:vAlign w:val="center"/>
          </w:tcPr>
          <w:p w14:paraId="55BEE435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</w:rPr>
              <w:t>10</w:t>
            </w:r>
          </w:p>
        </w:tc>
      </w:tr>
      <w:tr w:rsidR="008D0D5A" w:rsidRPr="008D0D5A" w14:paraId="22F571D6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66709C51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763" w:type="dxa"/>
            <w:gridSpan w:val="9"/>
          </w:tcPr>
          <w:p w14:paraId="0929C84A" w14:textId="545BD804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Цель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10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. Благоустройство территории городского округа </w:t>
            </w:r>
          </w:p>
        </w:tc>
      </w:tr>
      <w:tr w:rsidR="008D0D5A" w:rsidRPr="008D0D5A" w14:paraId="410E25FA" w14:textId="77777777" w:rsidTr="00FB52F0">
        <w:trPr>
          <w:trHeight w:val="283"/>
        </w:trPr>
        <w:tc>
          <w:tcPr>
            <w:tcW w:w="797" w:type="dxa"/>
            <w:vAlign w:val="center"/>
          </w:tcPr>
          <w:p w14:paraId="3D1CE600" w14:textId="77777777" w:rsidR="00FF005E" w:rsidRPr="008D0D5A" w:rsidRDefault="00FF005E" w:rsidP="00FB52F0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763" w:type="dxa"/>
            <w:gridSpan w:val="9"/>
          </w:tcPr>
          <w:p w14:paraId="18B05DE0" w14:textId="3A2FBC69" w:rsidR="00FF005E" w:rsidRPr="008D0D5A" w:rsidRDefault="00FF005E" w:rsidP="00FB52F0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 xml:space="preserve">Задача </w:t>
            </w:r>
            <w:r w:rsidR="00C3462E"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11</w:t>
            </w:r>
            <w:r w:rsidRPr="008D0D5A">
              <w:rPr>
                <w:rFonts w:ascii="Liberation Serif" w:hAnsi="Liberation Serif" w:cs="Liberation Serif"/>
                <w:b/>
                <w:color w:val="000000" w:themeColor="text1"/>
                <w:sz w:val="24"/>
                <w:szCs w:val="24"/>
              </w:rPr>
              <w:t>. Строительство и реконструкция объектов благоустройства</w:t>
            </w:r>
          </w:p>
        </w:tc>
      </w:tr>
      <w:tr w:rsidR="008D0D5A" w:rsidRPr="008D0D5A" w14:paraId="2AE5D583" w14:textId="77777777" w:rsidTr="00FB52F0">
        <w:tc>
          <w:tcPr>
            <w:tcW w:w="797" w:type="dxa"/>
            <w:vAlign w:val="center"/>
          </w:tcPr>
          <w:p w14:paraId="56D3CC39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50" w:type="dxa"/>
          </w:tcPr>
          <w:p w14:paraId="164E8FD6" w14:textId="77777777" w:rsidR="00FB7135" w:rsidRPr="008D0D5A" w:rsidRDefault="00FB7135" w:rsidP="00FB7135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Целевой показатель 10. </w:t>
            </w:r>
          </w:p>
          <w:p w14:paraId="5EF0B226" w14:textId="77777777" w:rsidR="00FB7135" w:rsidRPr="008D0D5A" w:rsidRDefault="00FB7135" w:rsidP="00FB7135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подготовленных проектов инициативного бюджетирования, проектов благоустройства и реконструкции общественных пространств</w:t>
            </w:r>
          </w:p>
        </w:tc>
        <w:tc>
          <w:tcPr>
            <w:tcW w:w="1130" w:type="dxa"/>
            <w:vAlign w:val="center"/>
          </w:tcPr>
          <w:p w14:paraId="52EF387D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3E5707B3" w14:textId="5F442179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2BCF3445" w14:textId="46C01953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47151787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0F34756E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6A89B933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96" w:type="dxa"/>
            <w:vAlign w:val="center"/>
          </w:tcPr>
          <w:p w14:paraId="4092DB3A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49" w:type="dxa"/>
          </w:tcPr>
          <w:p w14:paraId="5CF12A04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 xml:space="preserve">Документы, подтверждающие исполнение муниципального контракта. </w:t>
            </w:r>
          </w:p>
        </w:tc>
      </w:tr>
      <w:tr w:rsidR="00FB7135" w:rsidRPr="008D0D5A" w14:paraId="2D0A1101" w14:textId="77777777" w:rsidTr="00FB52F0">
        <w:tc>
          <w:tcPr>
            <w:tcW w:w="797" w:type="dxa"/>
            <w:vAlign w:val="center"/>
          </w:tcPr>
          <w:p w14:paraId="4E3CD84F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50" w:type="dxa"/>
          </w:tcPr>
          <w:p w14:paraId="0F4320C0" w14:textId="77777777" w:rsidR="00FB7135" w:rsidRPr="008D0D5A" w:rsidRDefault="00FB7135" w:rsidP="00FB7135">
            <w:pP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Целевой показатель 11. </w:t>
            </w:r>
          </w:p>
          <w:p w14:paraId="1D4C1542" w14:textId="77777777" w:rsidR="00FB7135" w:rsidRPr="008D0D5A" w:rsidRDefault="00FB7135" w:rsidP="00FB7135">
            <w:pPr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Количество реализованных проектов инициативного бюджетирования, проектов благоустройства и реконструкции общественных пространств</w:t>
            </w:r>
          </w:p>
        </w:tc>
        <w:tc>
          <w:tcPr>
            <w:tcW w:w="1130" w:type="dxa"/>
            <w:vAlign w:val="center"/>
          </w:tcPr>
          <w:p w14:paraId="0AD83E9A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ед.</w:t>
            </w:r>
          </w:p>
        </w:tc>
        <w:tc>
          <w:tcPr>
            <w:tcW w:w="1187" w:type="dxa"/>
            <w:vAlign w:val="center"/>
          </w:tcPr>
          <w:p w14:paraId="24E64136" w14:textId="3A336B70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30606EFD" w14:textId="54CD611C" w:rsidR="000E4A66" w:rsidRPr="008D0D5A" w:rsidRDefault="00884DE4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188" w:type="dxa"/>
            <w:vAlign w:val="center"/>
          </w:tcPr>
          <w:p w14:paraId="7E8EA67D" w14:textId="541E5A2C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7" w:type="dxa"/>
            <w:vAlign w:val="center"/>
          </w:tcPr>
          <w:p w14:paraId="41960DA9" w14:textId="0D46855E" w:rsidR="00FB7135" w:rsidRPr="008D0D5A" w:rsidRDefault="00884DE4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88" w:type="dxa"/>
            <w:vAlign w:val="center"/>
          </w:tcPr>
          <w:p w14:paraId="3496D6CD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96" w:type="dxa"/>
            <w:vAlign w:val="center"/>
          </w:tcPr>
          <w:p w14:paraId="19BB381D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49" w:type="dxa"/>
          </w:tcPr>
          <w:p w14:paraId="3E646882" w14:textId="77777777" w:rsidR="00FB7135" w:rsidRPr="008D0D5A" w:rsidRDefault="00FB7135" w:rsidP="00FB7135">
            <w:pPr>
              <w:jc w:val="center"/>
              <w:rPr>
                <w:rFonts w:ascii="Liberation Serif" w:hAnsi="Liberation Serif" w:cs="Liberation Serif"/>
                <w:color w:val="000000" w:themeColor="text1"/>
                <w:sz w:val="28"/>
                <w:szCs w:val="28"/>
              </w:rPr>
            </w:pPr>
            <w:r w:rsidRPr="008D0D5A">
              <w:rPr>
                <w:rFonts w:ascii="Liberation Serif" w:hAnsi="Liberation Serif" w:cs="Liberation Serif"/>
                <w:color w:val="000000" w:themeColor="text1"/>
                <w:sz w:val="18"/>
                <w:szCs w:val="18"/>
              </w:rPr>
              <w:t>Документы, подтверждающие исполнение муниципального контракта.</w:t>
            </w:r>
          </w:p>
        </w:tc>
      </w:tr>
    </w:tbl>
    <w:p w14:paraId="74545E9F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D522F77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5CAE553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5FEDACD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1CF77D1" w14:textId="77777777" w:rsidR="00492AE5" w:rsidRPr="008D0D5A" w:rsidRDefault="00492AE5" w:rsidP="00630237">
      <w:pPr>
        <w:ind w:right="-2" w:firstLine="9781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8FF8EB6" w14:textId="5268212E" w:rsidR="00327F91" w:rsidRDefault="00751522" w:rsidP="00630237">
      <w:pPr>
        <w:ind w:right="-2" w:firstLine="10490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9 к Программе</w:t>
      </w:r>
    </w:p>
    <w:p w14:paraId="7022A304" w14:textId="77777777" w:rsidR="000B42BD" w:rsidRPr="008D0D5A" w:rsidRDefault="000B42BD" w:rsidP="00630237">
      <w:pPr>
        <w:ind w:right="-2" w:firstLine="10490"/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FBD5BEB" w14:textId="77777777" w:rsidR="00EA4E8D" w:rsidRPr="008D0D5A" w:rsidRDefault="00EA4E8D" w:rsidP="00EA4E8D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0CD5DFE2" w14:textId="3C479862" w:rsidR="00630237" w:rsidRDefault="00EA4E8D" w:rsidP="00B2255B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 выполнению 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63023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5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-20</w:t>
      </w:r>
      <w:r w:rsidR="00630237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30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годы»</w:t>
      </w:r>
    </w:p>
    <w:p w14:paraId="262A07F8" w14:textId="77777777" w:rsidR="00884DE4" w:rsidRDefault="00884DE4" w:rsidP="00B2255B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Ind w:w="-147" w:type="dxa"/>
        <w:tblLook w:val="04A0" w:firstRow="1" w:lastRow="0" w:firstColumn="1" w:lastColumn="0" w:noHBand="0" w:noVBand="1"/>
      </w:tblPr>
      <w:tblGrid>
        <w:gridCol w:w="568"/>
        <w:gridCol w:w="3423"/>
        <w:gridCol w:w="1356"/>
        <w:gridCol w:w="1356"/>
        <w:gridCol w:w="1311"/>
        <w:gridCol w:w="1304"/>
        <w:gridCol w:w="1356"/>
        <w:gridCol w:w="1356"/>
        <w:gridCol w:w="1356"/>
        <w:gridCol w:w="1321"/>
      </w:tblGrid>
      <w:tr w:rsidR="00884DE4" w:rsidRPr="00BE5628" w14:paraId="0941B585" w14:textId="77777777" w:rsidTr="009A644E">
        <w:trPr>
          <w:cantSplit/>
          <w:trHeight w:val="340"/>
        </w:trPr>
        <w:tc>
          <w:tcPr>
            <w:tcW w:w="568" w:type="dxa"/>
            <w:vMerge w:val="restart"/>
            <w:textDirection w:val="btLr"/>
            <w:vAlign w:val="center"/>
          </w:tcPr>
          <w:p w14:paraId="32C4133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423" w:type="dxa"/>
            <w:vMerge w:val="restart"/>
            <w:vAlign w:val="center"/>
          </w:tcPr>
          <w:p w14:paraId="272204A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9395" w:type="dxa"/>
            <w:gridSpan w:val="7"/>
            <w:vAlign w:val="center"/>
          </w:tcPr>
          <w:p w14:paraId="5F19C5D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7AC8ED3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884DE4" w:rsidRPr="00BE5628" w14:paraId="5A165595" w14:textId="77777777" w:rsidTr="009A644E">
        <w:tc>
          <w:tcPr>
            <w:tcW w:w="568" w:type="dxa"/>
            <w:vMerge/>
          </w:tcPr>
          <w:p w14:paraId="38DD751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423" w:type="dxa"/>
            <w:vMerge/>
          </w:tcPr>
          <w:p w14:paraId="22E137D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356" w:type="dxa"/>
            <w:vAlign w:val="center"/>
          </w:tcPr>
          <w:p w14:paraId="3528EA9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356" w:type="dxa"/>
            <w:vAlign w:val="center"/>
          </w:tcPr>
          <w:p w14:paraId="7DBC330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37FEE97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94F442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0F7A3A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311" w:type="dxa"/>
            <w:vAlign w:val="center"/>
          </w:tcPr>
          <w:p w14:paraId="374D283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260B84F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2F8E0A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0CE65B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304" w:type="dxa"/>
            <w:vAlign w:val="center"/>
          </w:tcPr>
          <w:p w14:paraId="4921068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13045C3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9523E1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323B95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356" w:type="dxa"/>
            <w:vAlign w:val="center"/>
          </w:tcPr>
          <w:p w14:paraId="1C8AFE8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1B5431E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080C2E9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664E48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356" w:type="dxa"/>
            <w:vAlign w:val="center"/>
          </w:tcPr>
          <w:p w14:paraId="779FB7F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4560EC3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25325C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ADDA37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356" w:type="dxa"/>
            <w:vAlign w:val="center"/>
          </w:tcPr>
          <w:p w14:paraId="63D56B2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0D7C2C8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FC518D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7756321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40CB80B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884DE4" w:rsidRPr="00BE5628" w14:paraId="6DCCC9E4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25DE123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423" w:type="dxa"/>
            <w:vAlign w:val="center"/>
          </w:tcPr>
          <w:p w14:paraId="536CAC3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0B172EE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136EBF2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1AA87C0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4CAB2D9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5E00451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4B67FB7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6F2607B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1023C3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884DE4" w:rsidRPr="00BE5628" w14:paraId="181F43AD" w14:textId="77777777" w:rsidTr="009A644E">
        <w:tc>
          <w:tcPr>
            <w:tcW w:w="568" w:type="dxa"/>
            <w:vAlign w:val="center"/>
          </w:tcPr>
          <w:p w14:paraId="646A2DB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423" w:type="dxa"/>
          </w:tcPr>
          <w:p w14:paraId="58685896" w14:textId="77777777" w:rsidR="00884DE4" w:rsidRPr="00BE5628" w:rsidRDefault="00884DE4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</w:t>
            </w:r>
          </w:p>
          <w:p w14:paraId="361B588C" w14:textId="77777777" w:rsidR="00884DE4" w:rsidRPr="00BE5628" w:rsidRDefault="00884DE4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по муниципальной программе,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220B57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4537680,80</w:t>
            </w:r>
          </w:p>
        </w:tc>
        <w:tc>
          <w:tcPr>
            <w:tcW w:w="1356" w:type="dxa"/>
            <w:vAlign w:val="center"/>
          </w:tcPr>
          <w:p w14:paraId="4BDEA8C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886300,8</w:t>
            </w:r>
          </w:p>
        </w:tc>
        <w:tc>
          <w:tcPr>
            <w:tcW w:w="1311" w:type="dxa"/>
            <w:vAlign w:val="center"/>
          </w:tcPr>
          <w:p w14:paraId="37FE325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184366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80</w:t>
            </w:r>
          </w:p>
        </w:tc>
        <w:tc>
          <w:tcPr>
            <w:tcW w:w="1304" w:type="dxa"/>
            <w:vAlign w:val="center"/>
          </w:tcPr>
          <w:p w14:paraId="2DDCF43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158476,20</w:t>
            </w:r>
          </w:p>
        </w:tc>
        <w:tc>
          <w:tcPr>
            <w:tcW w:w="1356" w:type="dxa"/>
            <w:vAlign w:val="center"/>
          </w:tcPr>
          <w:p w14:paraId="1092A57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157030,90</w:t>
            </w:r>
          </w:p>
        </w:tc>
        <w:tc>
          <w:tcPr>
            <w:tcW w:w="1356" w:type="dxa"/>
            <w:vAlign w:val="center"/>
          </w:tcPr>
          <w:p w14:paraId="64E1E5B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1435606,90</w:t>
            </w:r>
          </w:p>
        </w:tc>
        <w:tc>
          <w:tcPr>
            <w:tcW w:w="1356" w:type="dxa"/>
            <w:vAlign w:val="center"/>
          </w:tcPr>
          <w:p w14:paraId="4936C5D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1715899,20</w:t>
            </w:r>
          </w:p>
        </w:tc>
        <w:tc>
          <w:tcPr>
            <w:tcW w:w="1321" w:type="dxa"/>
            <w:vAlign w:val="center"/>
          </w:tcPr>
          <w:p w14:paraId="5550CEE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480998E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273F4B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423" w:type="dxa"/>
          </w:tcPr>
          <w:p w14:paraId="3E5AD9A8" w14:textId="77777777" w:rsidR="00557969" w:rsidRDefault="00557969" w:rsidP="00557969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областной </w:t>
            </w:r>
          </w:p>
          <w:p w14:paraId="357F615A" w14:textId="027E3243" w:rsidR="00557969" w:rsidRPr="00BE5628" w:rsidRDefault="00557969" w:rsidP="00557969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72C689DE" w14:textId="2C710207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 xml:space="preserve">1743133,80 </w:t>
            </w:r>
          </w:p>
        </w:tc>
        <w:tc>
          <w:tcPr>
            <w:tcW w:w="1356" w:type="dxa"/>
            <w:vAlign w:val="center"/>
          </w:tcPr>
          <w:p w14:paraId="45A40821" w14:textId="4B6A7BDC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500633,80</w:t>
            </w:r>
          </w:p>
        </w:tc>
        <w:tc>
          <w:tcPr>
            <w:tcW w:w="1311" w:type="dxa"/>
            <w:vAlign w:val="center"/>
          </w:tcPr>
          <w:p w14:paraId="40D8A4D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238B78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4E6883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B03B62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567000,00</w:t>
            </w:r>
          </w:p>
        </w:tc>
        <w:tc>
          <w:tcPr>
            <w:tcW w:w="1356" w:type="dxa"/>
            <w:vAlign w:val="center"/>
          </w:tcPr>
          <w:p w14:paraId="587128F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675500,00</w:t>
            </w:r>
          </w:p>
        </w:tc>
        <w:tc>
          <w:tcPr>
            <w:tcW w:w="1321" w:type="dxa"/>
            <w:vAlign w:val="center"/>
          </w:tcPr>
          <w:p w14:paraId="083DDB1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49F0628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33CAB1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423" w:type="dxa"/>
          </w:tcPr>
          <w:p w14:paraId="397B8564" w14:textId="77777777" w:rsidR="00557969" w:rsidRPr="00BE5628" w:rsidRDefault="00557969" w:rsidP="00557969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</w:t>
            </w:r>
          </w:p>
          <w:p w14:paraId="52B91B7A" w14:textId="77777777" w:rsidR="00557969" w:rsidRPr="00BE5628" w:rsidRDefault="00557969" w:rsidP="00557969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22600278" w14:textId="5E3C01A9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2794547,00</w:t>
            </w:r>
          </w:p>
        </w:tc>
        <w:tc>
          <w:tcPr>
            <w:tcW w:w="1356" w:type="dxa"/>
            <w:vAlign w:val="center"/>
          </w:tcPr>
          <w:p w14:paraId="584B85B1" w14:textId="2CBB031D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385667,00</w:t>
            </w:r>
          </w:p>
        </w:tc>
        <w:tc>
          <w:tcPr>
            <w:tcW w:w="1311" w:type="dxa"/>
            <w:vAlign w:val="center"/>
          </w:tcPr>
          <w:p w14:paraId="6454B7C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184366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80</w:t>
            </w:r>
          </w:p>
        </w:tc>
        <w:tc>
          <w:tcPr>
            <w:tcW w:w="1304" w:type="dxa"/>
            <w:vAlign w:val="center"/>
          </w:tcPr>
          <w:p w14:paraId="211C583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158476,20</w:t>
            </w:r>
          </w:p>
        </w:tc>
        <w:tc>
          <w:tcPr>
            <w:tcW w:w="1356" w:type="dxa"/>
            <w:vAlign w:val="center"/>
          </w:tcPr>
          <w:p w14:paraId="5772066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157030,90</w:t>
            </w:r>
          </w:p>
        </w:tc>
        <w:tc>
          <w:tcPr>
            <w:tcW w:w="1356" w:type="dxa"/>
            <w:vAlign w:val="center"/>
          </w:tcPr>
          <w:p w14:paraId="4C6CB35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868606,90</w:t>
            </w:r>
          </w:p>
        </w:tc>
        <w:tc>
          <w:tcPr>
            <w:tcW w:w="1356" w:type="dxa"/>
            <w:vAlign w:val="center"/>
          </w:tcPr>
          <w:p w14:paraId="012948E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1040399,20</w:t>
            </w:r>
          </w:p>
        </w:tc>
        <w:tc>
          <w:tcPr>
            <w:tcW w:w="1321" w:type="dxa"/>
            <w:vAlign w:val="center"/>
          </w:tcPr>
          <w:p w14:paraId="27DFA602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06D637B9" w14:textId="77777777" w:rsidTr="009A644E">
        <w:tc>
          <w:tcPr>
            <w:tcW w:w="568" w:type="dxa"/>
            <w:vAlign w:val="center"/>
          </w:tcPr>
          <w:p w14:paraId="25FFFB0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4139" w:type="dxa"/>
            <w:gridSpan w:val="9"/>
          </w:tcPr>
          <w:p w14:paraId="684DAC4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884DE4" w:rsidRPr="00BE5628" w14:paraId="6E1335D6" w14:textId="77777777" w:rsidTr="009A644E">
        <w:tc>
          <w:tcPr>
            <w:tcW w:w="568" w:type="dxa"/>
            <w:vAlign w:val="center"/>
          </w:tcPr>
          <w:p w14:paraId="63245C3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423" w:type="dxa"/>
            <w:vAlign w:val="center"/>
          </w:tcPr>
          <w:p w14:paraId="04F2AA09" w14:textId="77777777" w:rsidR="00884DE4" w:rsidRPr="00BE5628" w:rsidRDefault="00884DE4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6C71DF01" w14:textId="77777777" w:rsidR="00884DE4" w:rsidRPr="00BE5628" w:rsidRDefault="00884DE4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67850AF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4018314,90</w:t>
            </w:r>
          </w:p>
        </w:tc>
        <w:tc>
          <w:tcPr>
            <w:tcW w:w="1356" w:type="dxa"/>
            <w:vAlign w:val="center"/>
          </w:tcPr>
          <w:p w14:paraId="7603A62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810414,80</w:t>
            </w:r>
          </w:p>
        </w:tc>
        <w:tc>
          <w:tcPr>
            <w:tcW w:w="1311" w:type="dxa"/>
            <w:vAlign w:val="center"/>
          </w:tcPr>
          <w:p w14:paraId="050B593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96558,60</w:t>
            </w:r>
          </w:p>
        </w:tc>
        <w:tc>
          <w:tcPr>
            <w:tcW w:w="1304" w:type="dxa"/>
            <w:vAlign w:val="center"/>
          </w:tcPr>
          <w:p w14:paraId="1F69EAB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3D5F667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0FEAF59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1349024,20</w:t>
            </w:r>
          </w:p>
        </w:tc>
        <w:tc>
          <w:tcPr>
            <w:tcW w:w="1356" w:type="dxa"/>
            <w:vAlign w:val="center"/>
          </w:tcPr>
          <w:p w14:paraId="43DB8BB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1627911,30</w:t>
            </w:r>
          </w:p>
        </w:tc>
        <w:tc>
          <w:tcPr>
            <w:tcW w:w="1321" w:type="dxa"/>
            <w:vAlign w:val="center"/>
          </w:tcPr>
          <w:p w14:paraId="588B2B9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06B3FC69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053C9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423" w:type="dxa"/>
          </w:tcPr>
          <w:p w14:paraId="084CC6A5" w14:textId="77777777" w:rsidR="00557969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областной </w:t>
            </w:r>
          </w:p>
          <w:p w14:paraId="4DF34633" w14:textId="3E5CC70B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08D8F36A" w14:textId="2234FDA9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 xml:space="preserve">1743133,80 </w:t>
            </w:r>
          </w:p>
        </w:tc>
        <w:tc>
          <w:tcPr>
            <w:tcW w:w="1356" w:type="dxa"/>
            <w:vAlign w:val="center"/>
          </w:tcPr>
          <w:p w14:paraId="05FED7AB" w14:textId="5E5980BD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500633,80</w:t>
            </w:r>
          </w:p>
        </w:tc>
        <w:tc>
          <w:tcPr>
            <w:tcW w:w="1311" w:type="dxa"/>
            <w:vAlign w:val="center"/>
          </w:tcPr>
          <w:p w14:paraId="1CA46A6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A92BC7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A562E2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734613B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567000,00</w:t>
            </w:r>
          </w:p>
        </w:tc>
        <w:tc>
          <w:tcPr>
            <w:tcW w:w="1356" w:type="dxa"/>
            <w:vAlign w:val="center"/>
          </w:tcPr>
          <w:p w14:paraId="2F830BF2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675500,00</w:t>
            </w:r>
          </w:p>
        </w:tc>
        <w:tc>
          <w:tcPr>
            <w:tcW w:w="1321" w:type="dxa"/>
            <w:vAlign w:val="center"/>
          </w:tcPr>
          <w:p w14:paraId="516E11F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51F60A65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41E70D2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423" w:type="dxa"/>
          </w:tcPr>
          <w:p w14:paraId="2427A91A" w14:textId="77777777" w:rsidR="00557969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57F0762C" w14:textId="40309DEF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EF24A21" w14:textId="3D59DC8F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2275181,10</w:t>
            </w:r>
          </w:p>
        </w:tc>
        <w:tc>
          <w:tcPr>
            <w:tcW w:w="1356" w:type="dxa"/>
            <w:vAlign w:val="center"/>
          </w:tcPr>
          <w:p w14:paraId="7012AD26" w14:textId="35EBA97E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309781,00</w:t>
            </w:r>
          </w:p>
        </w:tc>
        <w:tc>
          <w:tcPr>
            <w:tcW w:w="1311" w:type="dxa"/>
            <w:vAlign w:val="center"/>
          </w:tcPr>
          <w:p w14:paraId="178990DB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96558,60</w:t>
            </w:r>
          </w:p>
        </w:tc>
        <w:tc>
          <w:tcPr>
            <w:tcW w:w="1304" w:type="dxa"/>
            <w:vAlign w:val="center"/>
          </w:tcPr>
          <w:p w14:paraId="1386D36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36684EC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5AA35C5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782024,20</w:t>
            </w:r>
          </w:p>
        </w:tc>
        <w:tc>
          <w:tcPr>
            <w:tcW w:w="1356" w:type="dxa"/>
            <w:vAlign w:val="center"/>
          </w:tcPr>
          <w:p w14:paraId="481A885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952411,30</w:t>
            </w:r>
          </w:p>
        </w:tc>
        <w:tc>
          <w:tcPr>
            <w:tcW w:w="1321" w:type="dxa"/>
            <w:vAlign w:val="center"/>
          </w:tcPr>
          <w:p w14:paraId="3CEC57E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767BE0F5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6F9A2B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423" w:type="dxa"/>
          </w:tcPr>
          <w:p w14:paraId="11E491D7" w14:textId="77777777" w:rsidR="00884DE4" w:rsidRPr="00BE5628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08BB978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135471,60</w:t>
            </w:r>
          </w:p>
        </w:tc>
        <w:tc>
          <w:tcPr>
            <w:tcW w:w="1356" w:type="dxa"/>
            <w:vAlign w:val="center"/>
          </w:tcPr>
          <w:p w14:paraId="1FB11F9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19871,60</w:t>
            </w:r>
          </w:p>
        </w:tc>
        <w:tc>
          <w:tcPr>
            <w:tcW w:w="1311" w:type="dxa"/>
            <w:vAlign w:val="center"/>
          </w:tcPr>
          <w:p w14:paraId="6916906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21AE3BA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4340C2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BC3FA4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70300,00</w:t>
            </w:r>
          </w:p>
        </w:tc>
        <w:tc>
          <w:tcPr>
            <w:tcW w:w="1356" w:type="dxa"/>
            <w:vAlign w:val="center"/>
          </w:tcPr>
          <w:p w14:paraId="38647CA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45300,00</w:t>
            </w:r>
          </w:p>
        </w:tc>
        <w:tc>
          <w:tcPr>
            <w:tcW w:w="1321" w:type="dxa"/>
            <w:vAlign w:val="center"/>
          </w:tcPr>
          <w:p w14:paraId="020E37B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18F07E3B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03038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423" w:type="dxa"/>
          </w:tcPr>
          <w:p w14:paraId="78ABBE10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6FA7729B" w14:textId="654185A4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2139709,50</w:t>
            </w:r>
          </w:p>
        </w:tc>
        <w:tc>
          <w:tcPr>
            <w:tcW w:w="1356" w:type="dxa"/>
            <w:vAlign w:val="center"/>
          </w:tcPr>
          <w:p w14:paraId="05E49BD3" w14:textId="2476D327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289909,40</w:t>
            </w:r>
          </w:p>
        </w:tc>
        <w:tc>
          <w:tcPr>
            <w:tcW w:w="1311" w:type="dxa"/>
            <w:vAlign w:val="center"/>
          </w:tcPr>
          <w:p w14:paraId="2E3A965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96558,60</w:t>
            </w:r>
          </w:p>
        </w:tc>
        <w:tc>
          <w:tcPr>
            <w:tcW w:w="1304" w:type="dxa"/>
            <w:vAlign w:val="center"/>
          </w:tcPr>
          <w:p w14:paraId="18A6534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3FD5DC8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0A7A0C0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711724,20</w:t>
            </w:r>
          </w:p>
        </w:tc>
        <w:tc>
          <w:tcPr>
            <w:tcW w:w="1356" w:type="dxa"/>
            <w:vAlign w:val="center"/>
          </w:tcPr>
          <w:p w14:paraId="072CFC82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907111,30</w:t>
            </w:r>
          </w:p>
        </w:tc>
        <w:tc>
          <w:tcPr>
            <w:tcW w:w="1321" w:type="dxa"/>
            <w:vAlign w:val="center"/>
          </w:tcPr>
          <w:p w14:paraId="63DFBA0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B42BD" w:rsidRPr="00BE5628" w14:paraId="6A344433" w14:textId="77777777" w:rsidTr="00062E25">
        <w:trPr>
          <w:trHeight w:val="283"/>
        </w:trPr>
        <w:tc>
          <w:tcPr>
            <w:tcW w:w="568" w:type="dxa"/>
            <w:vAlign w:val="center"/>
          </w:tcPr>
          <w:p w14:paraId="2CC2D2A2" w14:textId="7CEAC7F8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49174A65" w14:textId="560660EA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1D8DF1B7" w14:textId="4DC0D988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697EB7F8" w14:textId="7A661F2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3D6491AA" w14:textId="3AC618D3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5635082A" w14:textId="5CB321A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4B871231" w14:textId="5F1EFD0D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17D1C0F6" w14:textId="42DEBF74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64E46B11" w14:textId="766395E9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9EC52E1" w14:textId="657B0480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0B42BD" w:rsidRPr="00BE5628" w14:paraId="39EB008D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D274F2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423" w:type="dxa"/>
          </w:tcPr>
          <w:p w14:paraId="4815AF4A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4. «Строительство объектов </w:t>
            </w:r>
          </w:p>
          <w:p w14:paraId="02F29556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транспортной инфраструктуры»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2F57A37D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027C26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356" w:type="dxa"/>
            <w:vAlign w:val="center"/>
          </w:tcPr>
          <w:p w14:paraId="205B0CD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11" w:type="dxa"/>
            <w:vAlign w:val="center"/>
          </w:tcPr>
          <w:p w14:paraId="600973B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04" w:type="dxa"/>
            <w:vAlign w:val="center"/>
          </w:tcPr>
          <w:p w14:paraId="65AA2AB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C35C7D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464115C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56" w:type="dxa"/>
            <w:vAlign w:val="center"/>
          </w:tcPr>
          <w:p w14:paraId="49EDE28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4618A12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32CDB40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781019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423" w:type="dxa"/>
          </w:tcPr>
          <w:p w14:paraId="382565D7" w14:textId="77777777" w:rsidR="000B42BD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7B267B3B" w14:textId="3B68A241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0E5278E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356" w:type="dxa"/>
            <w:vAlign w:val="center"/>
          </w:tcPr>
          <w:p w14:paraId="0CF5E48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11" w:type="dxa"/>
            <w:vAlign w:val="center"/>
          </w:tcPr>
          <w:p w14:paraId="504DE7D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04" w:type="dxa"/>
            <w:vAlign w:val="center"/>
          </w:tcPr>
          <w:p w14:paraId="57C4DFA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6C5DA3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5F527A0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56" w:type="dxa"/>
            <w:vAlign w:val="center"/>
          </w:tcPr>
          <w:p w14:paraId="7A2041E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428CE8D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3EE528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87F8F2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423" w:type="dxa"/>
          </w:tcPr>
          <w:p w14:paraId="70A30675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393BA10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61493,50</w:t>
            </w:r>
          </w:p>
        </w:tc>
        <w:tc>
          <w:tcPr>
            <w:tcW w:w="1356" w:type="dxa"/>
            <w:vAlign w:val="center"/>
          </w:tcPr>
          <w:p w14:paraId="3F9E54F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10893,50</w:t>
            </w:r>
          </w:p>
        </w:tc>
        <w:tc>
          <w:tcPr>
            <w:tcW w:w="1311" w:type="dxa"/>
            <w:vAlign w:val="center"/>
          </w:tcPr>
          <w:p w14:paraId="382DD75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1AA7E5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4BCCA3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9A72D5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20300,00</w:t>
            </w:r>
          </w:p>
        </w:tc>
        <w:tc>
          <w:tcPr>
            <w:tcW w:w="1356" w:type="dxa"/>
            <w:vAlign w:val="center"/>
          </w:tcPr>
          <w:p w14:paraId="0D83891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30300,00</w:t>
            </w:r>
          </w:p>
        </w:tc>
        <w:tc>
          <w:tcPr>
            <w:tcW w:w="1321" w:type="dxa"/>
            <w:vAlign w:val="center"/>
          </w:tcPr>
          <w:p w14:paraId="0A2F4EC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FF3694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8E0F94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423" w:type="dxa"/>
          </w:tcPr>
          <w:p w14:paraId="69C72840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185FFFF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882177,30</w:t>
            </w:r>
          </w:p>
        </w:tc>
        <w:tc>
          <w:tcPr>
            <w:tcW w:w="1356" w:type="dxa"/>
            <w:vAlign w:val="center"/>
          </w:tcPr>
          <w:p w14:paraId="35EC2D2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26658,70</w:t>
            </w:r>
          </w:p>
        </w:tc>
        <w:tc>
          <w:tcPr>
            <w:tcW w:w="1311" w:type="dxa"/>
            <w:vAlign w:val="center"/>
          </w:tcPr>
          <w:p w14:paraId="408C28E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04" w:type="dxa"/>
            <w:vAlign w:val="center"/>
          </w:tcPr>
          <w:p w14:paraId="5C08E3B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C14516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356" w:type="dxa"/>
            <w:vAlign w:val="center"/>
          </w:tcPr>
          <w:p w14:paraId="12847EB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280000,00</w:t>
            </w:r>
          </w:p>
        </w:tc>
        <w:tc>
          <w:tcPr>
            <w:tcW w:w="1356" w:type="dxa"/>
            <w:vAlign w:val="center"/>
          </w:tcPr>
          <w:p w14:paraId="7FFD19B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2BCFDA3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465595A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81B18A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423" w:type="dxa"/>
          </w:tcPr>
          <w:p w14:paraId="628D46D5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5. «Строительство объектов инженерной инфраструктуры»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  <w:p w14:paraId="60E351DD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в том </w:t>
            </w:r>
            <w:proofErr w:type="gram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числе: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  </w:t>
            </w:r>
            <w:proofErr w:type="gramEnd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                 </w:t>
            </w:r>
          </w:p>
        </w:tc>
        <w:tc>
          <w:tcPr>
            <w:tcW w:w="1356" w:type="dxa"/>
            <w:vAlign w:val="center"/>
          </w:tcPr>
          <w:p w14:paraId="0BC8682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356" w:type="dxa"/>
            <w:vAlign w:val="center"/>
          </w:tcPr>
          <w:p w14:paraId="224F492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311" w:type="dxa"/>
            <w:vAlign w:val="center"/>
          </w:tcPr>
          <w:p w14:paraId="56B51EA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304" w:type="dxa"/>
            <w:vAlign w:val="center"/>
          </w:tcPr>
          <w:p w14:paraId="7D64BD5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1CC0649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BDF87F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56" w:type="dxa"/>
            <w:vAlign w:val="center"/>
          </w:tcPr>
          <w:p w14:paraId="696FCE6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014EC7D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34970C89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C5B7FB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423" w:type="dxa"/>
          </w:tcPr>
          <w:p w14:paraId="3D3E5B94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1C4C120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356" w:type="dxa"/>
            <w:vAlign w:val="center"/>
          </w:tcPr>
          <w:p w14:paraId="2D5CB1D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311" w:type="dxa"/>
            <w:vAlign w:val="center"/>
          </w:tcPr>
          <w:p w14:paraId="5820803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304" w:type="dxa"/>
            <w:vAlign w:val="center"/>
          </w:tcPr>
          <w:p w14:paraId="71E4A84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6C17CEB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862C55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56" w:type="dxa"/>
            <w:vAlign w:val="center"/>
          </w:tcPr>
          <w:p w14:paraId="303A23C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417B5C7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7D3ED36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1C8AC4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423" w:type="dxa"/>
          </w:tcPr>
          <w:p w14:paraId="2A86D938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12480B9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23294,20</w:t>
            </w:r>
          </w:p>
        </w:tc>
        <w:tc>
          <w:tcPr>
            <w:tcW w:w="1356" w:type="dxa"/>
            <w:vAlign w:val="center"/>
          </w:tcPr>
          <w:p w14:paraId="70F270C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311" w:type="dxa"/>
            <w:vAlign w:val="center"/>
          </w:tcPr>
          <w:p w14:paraId="1FDE88D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3733AF0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4CEE8C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0C5D5F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0AE483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1916080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3EA6F28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E40EE9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423" w:type="dxa"/>
          </w:tcPr>
          <w:p w14:paraId="4C0EA891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6965B10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331371,70</w:t>
            </w:r>
          </w:p>
        </w:tc>
        <w:tc>
          <w:tcPr>
            <w:tcW w:w="1356" w:type="dxa"/>
            <w:vAlign w:val="center"/>
          </w:tcPr>
          <w:p w14:paraId="7D45E23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27375,70</w:t>
            </w:r>
          </w:p>
        </w:tc>
        <w:tc>
          <w:tcPr>
            <w:tcW w:w="1311" w:type="dxa"/>
            <w:vAlign w:val="center"/>
          </w:tcPr>
          <w:p w14:paraId="7D033A8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304" w:type="dxa"/>
            <w:vAlign w:val="center"/>
          </w:tcPr>
          <w:p w14:paraId="7FEA41C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356" w:type="dxa"/>
            <w:vAlign w:val="center"/>
          </w:tcPr>
          <w:p w14:paraId="58EB958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0D3B16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56" w:type="dxa"/>
            <w:vAlign w:val="center"/>
          </w:tcPr>
          <w:p w14:paraId="3449D56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0F8D66A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0634FDE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5B2D5D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423" w:type="dxa"/>
          </w:tcPr>
          <w:p w14:paraId="58C1BCA5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6.  «Строительство и модернизация объектов коммунальной инфраструктуры»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  </w:t>
            </w:r>
          </w:p>
          <w:p w14:paraId="1B6EDA3D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06B716E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868356,30</w:t>
            </w:r>
          </w:p>
        </w:tc>
        <w:tc>
          <w:tcPr>
            <w:tcW w:w="1356" w:type="dxa"/>
            <w:vAlign w:val="center"/>
          </w:tcPr>
          <w:p w14:paraId="38F64CF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725370,80</w:t>
            </w:r>
          </w:p>
        </w:tc>
        <w:tc>
          <w:tcPr>
            <w:tcW w:w="1311" w:type="dxa"/>
            <w:vAlign w:val="center"/>
          </w:tcPr>
          <w:p w14:paraId="5BF4AB8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304" w:type="dxa"/>
            <w:vAlign w:val="center"/>
          </w:tcPr>
          <w:p w14:paraId="546437A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3B8AA1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E61D75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356" w:type="dxa"/>
            <w:vAlign w:val="center"/>
          </w:tcPr>
          <w:p w14:paraId="0A8F448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3543D45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2A8022C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9FD0532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423" w:type="dxa"/>
          </w:tcPr>
          <w:p w14:paraId="0ACDF60E" w14:textId="77777777" w:rsidR="00557969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областной </w:t>
            </w:r>
          </w:p>
          <w:p w14:paraId="3ABD222F" w14:textId="7105E924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356" w:type="dxa"/>
            <w:vAlign w:val="center"/>
          </w:tcPr>
          <w:p w14:paraId="04D548CF" w14:textId="4FC40AC9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56" w:type="dxa"/>
            <w:vAlign w:val="center"/>
          </w:tcPr>
          <w:p w14:paraId="0556D79D" w14:textId="2E9CA7F0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11" w:type="dxa"/>
            <w:vAlign w:val="center"/>
          </w:tcPr>
          <w:p w14:paraId="6F9A4E2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0DB5A0F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BEBDE73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C18B4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609617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0EDB68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13ACA8AD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0C2D595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423" w:type="dxa"/>
          </w:tcPr>
          <w:p w14:paraId="1D886BD4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159D6E6C" w14:textId="1225C0B8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369472,50</w:t>
            </w:r>
          </w:p>
        </w:tc>
        <w:tc>
          <w:tcPr>
            <w:tcW w:w="1356" w:type="dxa"/>
            <w:vAlign w:val="center"/>
          </w:tcPr>
          <w:p w14:paraId="53A1E6DF" w14:textId="556A9C74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311" w:type="dxa"/>
            <w:vAlign w:val="center"/>
          </w:tcPr>
          <w:p w14:paraId="0522D75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304" w:type="dxa"/>
            <w:vAlign w:val="center"/>
          </w:tcPr>
          <w:p w14:paraId="24AC3F1C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EFDDD7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C26760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356" w:type="dxa"/>
            <w:vAlign w:val="center"/>
          </w:tcPr>
          <w:p w14:paraId="1A8AA2D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5394EF4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6F447384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1CFB09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423" w:type="dxa"/>
          </w:tcPr>
          <w:p w14:paraId="77B57B98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08537D0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05EFD39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C9589E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FD8E77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F33C98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0C7BE2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79D5A95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4CF498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75006DAD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301086F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0517717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6F6824F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095DF51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748F339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34BBEED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28C6A20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6742739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7B58E5D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1C75F9E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557969" w:rsidRPr="00BE5628" w14:paraId="4549DB6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C7C7B7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423" w:type="dxa"/>
          </w:tcPr>
          <w:p w14:paraId="3E9A24C8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3A81D33D" w14:textId="7268D7A9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366472,50</w:t>
            </w:r>
          </w:p>
        </w:tc>
        <w:tc>
          <w:tcPr>
            <w:tcW w:w="1356" w:type="dxa"/>
            <w:vAlign w:val="center"/>
          </w:tcPr>
          <w:p w14:paraId="2191A90C" w14:textId="496B57FD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311" w:type="dxa"/>
            <w:vAlign w:val="center"/>
          </w:tcPr>
          <w:p w14:paraId="6C0EFBB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304" w:type="dxa"/>
            <w:vAlign w:val="center"/>
          </w:tcPr>
          <w:p w14:paraId="15DA6FF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8065F9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78F517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67724,20</w:t>
            </w:r>
          </w:p>
        </w:tc>
        <w:tc>
          <w:tcPr>
            <w:tcW w:w="1356" w:type="dxa"/>
            <w:vAlign w:val="center"/>
          </w:tcPr>
          <w:p w14:paraId="40363CF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7BCEBD8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1D887A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D72E5E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423" w:type="dxa"/>
          </w:tcPr>
          <w:p w14:paraId="7BEA561C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7. «Строительство объектов физической культуры и спорта»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vAlign w:val="center"/>
          </w:tcPr>
          <w:p w14:paraId="67F65AC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356" w:type="dxa"/>
            <w:vAlign w:val="center"/>
          </w:tcPr>
          <w:p w14:paraId="710609D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0FB5679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3D549D1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1C72B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86AE3F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356" w:type="dxa"/>
            <w:vAlign w:val="center"/>
          </w:tcPr>
          <w:p w14:paraId="47B8B88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48BCA3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3194760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AD8E0F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423" w:type="dxa"/>
          </w:tcPr>
          <w:p w14:paraId="6D3A5E22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33A1D6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356" w:type="dxa"/>
            <w:vAlign w:val="center"/>
          </w:tcPr>
          <w:p w14:paraId="1788187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B208CA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0AC0348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AB63A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C19C96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356" w:type="dxa"/>
            <w:vAlign w:val="center"/>
          </w:tcPr>
          <w:p w14:paraId="344FDA1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66F942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46FC6C9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781227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423" w:type="dxa"/>
          </w:tcPr>
          <w:p w14:paraId="201512D8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63809E7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356" w:type="dxa"/>
            <w:vAlign w:val="center"/>
          </w:tcPr>
          <w:p w14:paraId="584D203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1D8B82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21DFE3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3AE97D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C02EED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356" w:type="dxa"/>
            <w:vAlign w:val="center"/>
          </w:tcPr>
          <w:p w14:paraId="1792682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6B19DB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16F9E00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CDFBBE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3423" w:type="dxa"/>
          </w:tcPr>
          <w:p w14:paraId="0E381982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1937577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356" w:type="dxa"/>
            <w:vAlign w:val="center"/>
          </w:tcPr>
          <w:p w14:paraId="7B23FFE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F1DCC5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2534E3B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910F9E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B513BD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356" w:type="dxa"/>
            <w:vAlign w:val="center"/>
          </w:tcPr>
          <w:p w14:paraId="16715DE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62B521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B28DB4C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B15317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423" w:type="dxa"/>
          </w:tcPr>
          <w:p w14:paraId="47163994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3AABBCD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356" w:type="dxa"/>
            <w:vAlign w:val="center"/>
          </w:tcPr>
          <w:p w14:paraId="6977F79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3A624F3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886F33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C2E2C5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2682D3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356" w:type="dxa"/>
            <w:vAlign w:val="center"/>
          </w:tcPr>
          <w:p w14:paraId="619BA3D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AE981E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5D3029C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4971D9C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423" w:type="dxa"/>
          </w:tcPr>
          <w:p w14:paraId="2FBCD26E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8. «Строительство объектов образовательных учреждений»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79E19AB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720000,00</w:t>
            </w:r>
          </w:p>
        </w:tc>
        <w:tc>
          <w:tcPr>
            <w:tcW w:w="1356" w:type="dxa"/>
            <w:vAlign w:val="center"/>
          </w:tcPr>
          <w:p w14:paraId="5EF8D5F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0B343D6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6E24F48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AC6DEC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A5C4CA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356" w:type="dxa"/>
            <w:vAlign w:val="center"/>
          </w:tcPr>
          <w:p w14:paraId="21F4B75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321" w:type="dxa"/>
            <w:vAlign w:val="center"/>
          </w:tcPr>
          <w:p w14:paraId="442B8D2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48E1F8B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B17F4A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423" w:type="dxa"/>
          </w:tcPr>
          <w:p w14:paraId="0111D702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2472128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486500,00</w:t>
            </w:r>
          </w:p>
        </w:tc>
        <w:tc>
          <w:tcPr>
            <w:tcW w:w="1356" w:type="dxa"/>
            <w:vAlign w:val="center"/>
          </w:tcPr>
          <w:p w14:paraId="473CFA9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09655CE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0A9484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946C78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B604F1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356" w:type="dxa"/>
            <w:vAlign w:val="center"/>
          </w:tcPr>
          <w:p w14:paraId="78C629A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367500,00</w:t>
            </w:r>
          </w:p>
        </w:tc>
        <w:tc>
          <w:tcPr>
            <w:tcW w:w="1321" w:type="dxa"/>
            <w:vAlign w:val="center"/>
          </w:tcPr>
          <w:p w14:paraId="6538A36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7144A93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01065B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3423" w:type="dxa"/>
          </w:tcPr>
          <w:p w14:paraId="301A1AE2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748612E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233500,00</w:t>
            </w:r>
          </w:p>
        </w:tc>
        <w:tc>
          <w:tcPr>
            <w:tcW w:w="1356" w:type="dxa"/>
            <w:vAlign w:val="center"/>
          </w:tcPr>
          <w:p w14:paraId="56915BE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1806BB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6B206E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6C0A71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7D5D90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76000,00</w:t>
            </w:r>
          </w:p>
        </w:tc>
        <w:tc>
          <w:tcPr>
            <w:tcW w:w="1356" w:type="dxa"/>
            <w:vAlign w:val="center"/>
          </w:tcPr>
          <w:p w14:paraId="51F458B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25FCE0B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26CDD13C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1C5E5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</w:t>
            </w:r>
          </w:p>
        </w:tc>
        <w:tc>
          <w:tcPr>
            <w:tcW w:w="3423" w:type="dxa"/>
          </w:tcPr>
          <w:p w14:paraId="455B6A99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5F153E5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356" w:type="dxa"/>
            <w:vAlign w:val="center"/>
          </w:tcPr>
          <w:p w14:paraId="4D05190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79EB6D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7ED9ACB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FC3314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E458FE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356" w:type="dxa"/>
            <w:vAlign w:val="center"/>
          </w:tcPr>
          <w:p w14:paraId="4DAEBCE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390D87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2AA6CE78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40E0A98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32</w:t>
            </w:r>
          </w:p>
        </w:tc>
        <w:tc>
          <w:tcPr>
            <w:tcW w:w="3423" w:type="dxa"/>
          </w:tcPr>
          <w:p w14:paraId="05D3E1B5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2C868B7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208500,00</w:t>
            </w:r>
          </w:p>
        </w:tc>
        <w:tc>
          <w:tcPr>
            <w:tcW w:w="1356" w:type="dxa"/>
            <w:vAlign w:val="center"/>
          </w:tcPr>
          <w:p w14:paraId="40A0016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5561E13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270917C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2E1F44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0,00 </w:t>
            </w:r>
          </w:p>
        </w:tc>
        <w:tc>
          <w:tcPr>
            <w:tcW w:w="1356" w:type="dxa"/>
            <w:vAlign w:val="center"/>
          </w:tcPr>
          <w:p w14:paraId="5164159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51000,00</w:t>
            </w:r>
          </w:p>
        </w:tc>
        <w:tc>
          <w:tcPr>
            <w:tcW w:w="1356" w:type="dxa"/>
            <w:vAlign w:val="center"/>
          </w:tcPr>
          <w:p w14:paraId="079E042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5410FC2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64710C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C4BAB0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</w:t>
            </w:r>
          </w:p>
        </w:tc>
        <w:tc>
          <w:tcPr>
            <w:tcW w:w="3423" w:type="dxa"/>
          </w:tcPr>
          <w:p w14:paraId="5DEE33A4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9. «Строительство объектов</w:t>
            </w:r>
          </w:p>
          <w:p w14:paraId="16400893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культуры»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356" w:type="dxa"/>
            <w:vAlign w:val="center"/>
          </w:tcPr>
          <w:p w14:paraId="3195BBC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890000,00</w:t>
            </w:r>
          </w:p>
        </w:tc>
        <w:tc>
          <w:tcPr>
            <w:tcW w:w="1356" w:type="dxa"/>
            <w:vAlign w:val="center"/>
          </w:tcPr>
          <w:p w14:paraId="5850B87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BC1E03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47C4355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D3E1DE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30DC03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356" w:type="dxa"/>
            <w:vAlign w:val="center"/>
          </w:tcPr>
          <w:p w14:paraId="2194F38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6A4E3B5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F34B7B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F5CA25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</w:t>
            </w:r>
          </w:p>
        </w:tc>
        <w:tc>
          <w:tcPr>
            <w:tcW w:w="3423" w:type="dxa"/>
          </w:tcPr>
          <w:p w14:paraId="1FCE1A2A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40CE764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356" w:type="dxa"/>
            <w:vAlign w:val="center"/>
          </w:tcPr>
          <w:p w14:paraId="4B9C646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49C4786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14B7E4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8383D7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09BBA2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56" w:type="dxa"/>
            <w:vAlign w:val="center"/>
          </w:tcPr>
          <w:p w14:paraId="3140560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0C316D2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6B6275B1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4781BA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3423" w:type="dxa"/>
          </w:tcPr>
          <w:p w14:paraId="0EC9B667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6B67540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356" w:type="dxa"/>
            <w:vAlign w:val="center"/>
          </w:tcPr>
          <w:p w14:paraId="760E61E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20CE0BD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1BAA2BB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A5C3D8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FB0943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356" w:type="dxa"/>
            <w:vAlign w:val="center"/>
          </w:tcPr>
          <w:p w14:paraId="6433FD9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3993850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28DF363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B49EA9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</w:t>
            </w:r>
          </w:p>
        </w:tc>
        <w:tc>
          <w:tcPr>
            <w:tcW w:w="3423" w:type="dxa"/>
          </w:tcPr>
          <w:p w14:paraId="1DB92388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6294E43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356" w:type="dxa"/>
            <w:vAlign w:val="center"/>
          </w:tcPr>
          <w:p w14:paraId="0504A4B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1E30E9C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558598E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1481B2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6459DD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356" w:type="dxa"/>
            <w:vAlign w:val="center"/>
          </w:tcPr>
          <w:p w14:paraId="77C4838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8F6386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0CA6751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62FB18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</w:t>
            </w:r>
          </w:p>
        </w:tc>
        <w:tc>
          <w:tcPr>
            <w:tcW w:w="3423" w:type="dxa"/>
          </w:tcPr>
          <w:p w14:paraId="3EBB3255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2E86C4F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264000,00</w:t>
            </w:r>
          </w:p>
        </w:tc>
        <w:tc>
          <w:tcPr>
            <w:tcW w:w="1356" w:type="dxa"/>
            <w:vAlign w:val="center"/>
          </w:tcPr>
          <w:p w14:paraId="033FFD2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1" w:type="dxa"/>
            <w:vAlign w:val="center"/>
          </w:tcPr>
          <w:p w14:paraId="48DF491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39049AC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0B1B7F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CEADD5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56" w:type="dxa"/>
            <w:vAlign w:val="center"/>
          </w:tcPr>
          <w:p w14:paraId="19391F7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3F787ED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60CC25D9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68E7BB2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1D042E1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446947E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15F7519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4C00DE7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5862B32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5D7F9CA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03AAC44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4938EEC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82CFBF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0B42BD" w:rsidRPr="00BE5628" w14:paraId="10BC833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2D4E93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</w:t>
            </w:r>
          </w:p>
        </w:tc>
        <w:tc>
          <w:tcPr>
            <w:tcW w:w="3423" w:type="dxa"/>
          </w:tcPr>
          <w:p w14:paraId="0D03FF0F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Подпрограмма 10. «Строительство и реконструкция объектов благоустройства»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6D5CA3A2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в том </w:t>
            </w:r>
            <w:proofErr w:type="gram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числе: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  </w:t>
            </w:r>
            <w:proofErr w:type="gramEnd"/>
          </w:p>
        </w:tc>
        <w:tc>
          <w:tcPr>
            <w:tcW w:w="1356" w:type="dxa"/>
            <w:vAlign w:val="center"/>
          </w:tcPr>
          <w:p w14:paraId="15FE7F1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29621,90</w:t>
            </w:r>
          </w:p>
        </w:tc>
        <w:tc>
          <w:tcPr>
            <w:tcW w:w="1356" w:type="dxa"/>
            <w:vAlign w:val="center"/>
          </w:tcPr>
          <w:p w14:paraId="5F5EEF0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11821,90</w:t>
            </w:r>
          </w:p>
        </w:tc>
        <w:tc>
          <w:tcPr>
            <w:tcW w:w="1311" w:type="dxa"/>
            <w:vAlign w:val="center"/>
          </w:tcPr>
          <w:p w14:paraId="5804863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304" w:type="dxa"/>
            <w:vAlign w:val="center"/>
          </w:tcPr>
          <w:p w14:paraId="409D6E9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A8F17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645700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40E77CC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BA9EB8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272D77C3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2B02962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</w:t>
            </w:r>
          </w:p>
        </w:tc>
        <w:tc>
          <w:tcPr>
            <w:tcW w:w="3423" w:type="dxa"/>
          </w:tcPr>
          <w:p w14:paraId="1D47CA83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6630C3B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356" w:type="dxa"/>
            <w:vAlign w:val="center"/>
          </w:tcPr>
          <w:p w14:paraId="77D1A2F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311" w:type="dxa"/>
            <w:vAlign w:val="center"/>
          </w:tcPr>
          <w:p w14:paraId="4066BDB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408A095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9587A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582EAB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A73336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088478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0CA5FC6E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6584CA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3423" w:type="dxa"/>
          </w:tcPr>
          <w:p w14:paraId="54809FB1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657B3605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42D44D2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27871,90</w:t>
            </w:r>
          </w:p>
        </w:tc>
        <w:tc>
          <w:tcPr>
            <w:tcW w:w="1356" w:type="dxa"/>
            <w:vAlign w:val="center"/>
          </w:tcPr>
          <w:p w14:paraId="65A0F49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10071,90</w:t>
            </w:r>
          </w:p>
        </w:tc>
        <w:tc>
          <w:tcPr>
            <w:tcW w:w="1311" w:type="dxa"/>
            <w:vAlign w:val="center"/>
          </w:tcPr>
          <w:p w14:paraId="6AD3FE6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304" w:type="dxa"/>
            <w:vAlign w:val="center"/>
          </w:tcPr>
          <w:p w14:paraId="61D37C1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94BC9D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B8ABD8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5496CDD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3864C35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6AC0669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56D1C10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41</w:t>
            </w:r>
          </w:p>
        </w:tc>
        <w:tc>
          <w:tcPr>
            <w:tcW w:w="3423" w:type="dxa"/>
          </w:tcPr>
          <w:p w14:paraId="47E81FA9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2F136D9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356" w:type="dxa"/>
            <w:vAlign w:val="center"/>
          </w:tcPr>
          <w:p w14:paraId="1760E3F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311" w:type="dxa"/>
            <w:vAlign w:val="center"/>
          </w:tcPr>
          <w:p w14:paraId="7B177DC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04" w:type="dxa"/>
            <w:vAlign w:val="center"/>
          </w:tcPr>
          <w:p w14:paraId="4F4255A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EDDA1D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796A6B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985E29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052923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7BD992F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22D103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</w:t>
            </w:r>
          </w:p>
        </w:tc>
        <w:tc>
          <w:tcPr>
            <w:tcW w:w="3423" w:type="dxa"/>
          </w:tcPr>
          <w:p w14:paraId="45D4DC63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12178EE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27188,00</w:t>
            </w:r>
          </w:p>
        </w:tc>
        <w:tc>
          <w:tcPr>
            <w:tcW w:w="1356" w:type="dxa"/>
            <w:vAlign w:val="center"/>
          </w:tcPr>
          <w:p w14:paraId="2CD295C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9388,00</w:t>
            </w:r>
          </w:p>
        </w:tc>
        <w:tc>
          <w:tcPr>
            <w:tcW w:w="1311" w:type="dxa"/>
            <w:vAlign w:val="center"/>
          </w:tcPr>
          <w:p w14:paraId="25C7D26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304" w:type="dxa"/>
            <w:vAlign w:val="center"/>
          </w:tcPr>
          <w:p w14:paraId="7DE053B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1F9B06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2F186E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06D064A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3B2C26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0748BFCA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4E74A2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</w:t>
            </w:r>
          </w:p>
        </w:tc>
        <w:tc>
          <w:tcPr>
            <w:tcW w:w="14139" w:type="dxa"/>
            <w:gridSpan w:val="9"/>
          </w:tcPr>
          <w:p w14:paraId="1815617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Прочие нужды</w:t>
            </w:r>
          </w:p>
        </w:tc>
      </w:tr>
      <w:tr w:rsidR="000B42BD" w:rsidRPr="00BE5628" w14:paraId="05108C7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CF26CA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</w:t>
            </w:r>
          </w:p>
        </w:tc>
        <w:tc>
          <w:tcPr>
            <w:tcW w:w="3423" w:type="dxa"/>
            <w:vAlign w:val="center"/>
          </w:tcPr>
          <w:p w14:paraId="4B3EBBA0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Всего    по   прочим нуждам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 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        </w:t>
            </w:r>
          </w:p>
          <w:p w14:paraId="40B0C01E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proofErr w:type="gram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 том</w:t>
            </w:r>
            <w:proofErr w:type="gramEnd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 числе:</w:t>
            </w:r>
          </w:p>
        </w:tc>
        <w:tc>
          <w:tcPr>
            <w:tcW w:w="1356" w:type="dxa"/>
            <w:vAlign w:val="center"/>
          </w:tcPr>
          <w:p w14:paraId="57C7145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519365,90</w:t>
            </w:r>
          </w:p>
        </w:tc>
        <w:tc>
          <w:tcPr>
            <w:tcW w:w="1356" w:type="dxa"/>
            <w:vAlign w:val="center"/>
          </w:tcPr>
          <w:p w14:paraId="0B6343F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75886,00</w:t>
            </w:r>
          </w:p>
        </w:tc>
        <w:tc>
          <w:tcPr>
            <w:tcW w:w="1311" w:type="dxa"/>
            <w:vAlign w:val="center"/>
          </w:tcPr>
          <w:p w14:paraId="7A331AB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87808,20</w:t>
            </w:r>
          </w:p>
        </w:tc>
        <w:tc>
          <w:tcPr>
            <w:tcW w:w="1304" w:type="dxa"/>
            <w:vAlign w:val="center"/>
          </w:tcPr>
          <w:p w14:paraId="1594E35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89070,20</w:t>
            </w:r>
          </w:p>
        </w:tc>
        <w:tc>
          <w:tcPr>
            <w:tcW w:w="1356" w:type="dxa"/>
            <w:vAlign w:val="center"/>
          </w:tcPr>
          <w:p w14:paraId="0BE1E94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92030,90</w:t>
            </w:r>
          </w:p>
        </w:tc>
        <w:tc>
          <w:tcPr>
            <w:tcW w:w="1356" w:type="dxa"/>
            <w:vAlign w:val="center"/>
          </w:tcPr>
          <w:p w14:paraId="74C01C5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86582,70</w:t>
            </w:r>
          </w:p>
        </w:tc>
        <w:tc>
          <w:tcPr>
            <w:tcW w:w="1356" w:type="dxa"/>
            <w:vAlign w:val="center"/>
          </w:tcPr>
          <w:p w14:paraId="090D237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87987,90</w:t>
            </w:r>
          </w:p>
        </w:tc>
        <w:tc>
          <w:tcPr>
            <w:tcW w:w="1321" w:type="dxa"/>
            <w:vAlign w:val="center"/>
          </w:tcPr>
          <w:p w14:paraId="5816FDB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B42BD" w:rsidRPr="00BE5628" w14:paraId="69A2447B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66E92DB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3423" w:type="dxa"/>
            <w:vAlign w:val="center"/>
          </w:tcPr>
          <w:p w14:paraId="1A8B645B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  </w:t>
            </w:r>
          </w:p>
        </w:tc>
        <w:tc>
          <w:tcPr>
            <w:tcW w:w="1356" w:type="dxa"/>
            <w:vAlign w:val="center"/>
          </w:tcPr>
          <w:p w14:paraId="7095A43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519365,90</w:t>
            </w:r>
          </w:p>
        </w:tc>
        <w:tc>
          <w:tcPr>
            <w:tcW w:w="1356" w:type="dxa"/>
            <w:vAlign w:val="center"/>
          </w:tcPr>
          <w:p w14:paraId="37CAA64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75886,00</w:t>
            </w:r>
          </w:p>
        </w:tc>
        <w:tc>
          <w:tcPr>
            <w:tcW w:w="1311" w:type="dxa"/>
            <w:vAlign w:val="center"/>
          </w:tcPr>
          <w:p w14:paraId="745AD8C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87808,20</w:t>
            </w:r>
          </w:p>
        </w:tc>
        <w:tc>
          <w:tcPr>
            <w:tcW w:w="1304" w:type="dxa"/>
            <w:vAlign w:val="center"/>
          </w:tcPr>
          <w:p w14:paraId="5C3B06F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89070,20</w:t>
            </w:r>
          </w:p>
        </w:tc>
        <w:tc>
          <w:tcPr>
            <w:tcW w:w="1356" w:type="dxa"/>
            <w:vAlign w:val="center"/>
          </w:tcPr>
          <w:p w14:paraId="5F87D07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92030,90</w:t>
            </w:r>
          </w:p>
        </w:tc>
        <w:tc>
          <w:tcPr>
            <w:tcW w:w="1356" w:type="dxa"/>
            <w:vAlign w:val="center"/>
          </w:tcPr>
          <w:p w14:paraId="7855DDD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86582,70</w:t>
            </w:r>
          </w:p>
        </w:tc>
        <w:tc>
          <w:tcPr>
            <w:tcW w:w="1356" w:type="dxa"/>
            <w:vAlign w:val="center"/>
          </w:tcPr>
          <w:p w14:paraId="112C752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87987,90</w:t>
            </w:r>
          </w:p>
        </w:tc>
        <w:tc>
          <w:tcPr>
            <w:tcW w:w="1321" w:type="dxa"/>
            <w:vAlign w:val="center"/>
          </w:tcPr>
          <w:p w14:paraId="7197DA6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B42BD" w:rsidRPr="00BE5628" w14:paraId="571D649D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12A233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46</w:t>
            </w:r>
          </w:p>
        </w:tc>
        <w:tc>
          <w:tcPr>
            <w:tcW w:w="3423" w:type="dxa"/>
          </w:tcPr>
          <w:p w14:paraId="1894AF9F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1.  </w:t>
            </w:r>
          </w:p>
          <w:p w14:paraId="1B222FAB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«Обеспечение деятельности органа местного самоуправления «Комитет по архитектуре и градостроительству Каменск-Уральского городского округа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», </w:t>
            </w:r>
          </w:p>
          <w:p w14:paraId="098B82D9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48277C7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356" w:type="dxa"/>
            <w:vAlign w:val="center"/>
          </w:tcPr>
          <w:p w14:paraId="2DE000C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311" w:type="dxa"/>
            <w:vAlign w:val="center"/>
          </w:tcPr>
          <w:p w14:paraId="058AE10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304" w:type="dxa"/>
            <w:vAlign w:val="center"/>
          </w:tcPr>
          <w:p w14:paraId="3BE7CAB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356" w:type="dxa"/>
            <w:vAlign w:val="center"/>
          </w:tcPr>
          <w:p w14:paraId="4658D46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356" w:type="dxa"/>
            <w:vAlign w:val="center"/>
          </w:tcPr>
          <w:p w14:paraId="58D8576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56" w:type="dxa"/>
            <w:vAlign w:val="center"/>
          </w:tcPr>
          <w:p w14:paraId="7E9E76F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2046CC6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6547C537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1DA9ADE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47</w:t>
            </w:r>
          </w:p>
        </w:tc>
        <w:tc>
          <w:tcPr>
            <w:tcW w:w="3423" w:type="dxa"/>
          </w:tcPr>
          <w:p w14:paraId="11817314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2E2878E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356" w:type="dxa"/>
            <w:vAlign w:val="center"/>
          </w:tcPr>
          <w:p w14:paraId="61B3A11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311" w:type="dxa"/>
            <w:vAlign w:val="center"/>
          </w:tcPr>
          <w:p w14:paraId="4338DC4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304" w:type="dxa"/>
            <w:vAlign w:val="center"/>
          </w:tcPr>
          <w:p w14:paraId="77669A1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356" w:type="dxa"/>
            <w:vAlign w:val="center"/>
          </w:tcPr>
          <w:p w14:paraId="3631E3C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356" w:type="dxa"/>
            <w:vAlign w:val="center"/>
          </w:tcPr>
          <w:p w14:paraId="32FB51E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56" w:type="dxa"/>
            <w:vAlign w:val="center"/>
          </w:tcPr>
          <w:p w14:paraId="6E830A1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34275DD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B800AC9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0D65AD1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48</w:t>
            </w:r>
          </w:p>
        </w:tc>
        <w:tc>
          <w:tcPr>
            <w:tcW w:w="3423" w:type="dxa"/>
            <w:vAlign w:val="center"/>
          </w:tcPr>
          <w:p w14:paraId="10AE2A98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2. </w:t>
            </w:r>
          </w:p>
          <w:p w14:paraId="04A4B787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«Обеспечение деятельности муниципального казенного учреждения «Управление капитального строительства»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в том </w:t>
            </w:r>
            <w:proofErr w:type="gram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числе:   </w:t>
            </w:r>
            <w:proofErr w:type="gramEnd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                                                                  </w:t>
            </w:r>
          </w:p>
        </w:tc>
        <w:tc>
          <w:tcPr>
            <w:tcW w:w="1356" w:type="dxa"/>
            <w:vAlign w:val="center"/>
          </w:tcPr>
          <w:p w14:paraId="3E21734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356" w:type="dxa"/>
            <w:vAlign w:val="center"/>
          </w:tcPr>
          <w:p w14:paraId="244F942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311" w:type="dxa"/>
            <w:vAlign w:val="center"/>
          </w:tcPr>
          <w:p w14:paraId="1BF45D1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304" w:type="dxa"/>
            <w:vAlign w:val="center"/>
          </w:tcPr>
          <w:p w14:paraId="08A3ED9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356" w:type="dxa"/>
            <w:vAlign w:val="center"/>
          </w:tcPr>
          <w:p w14:paraId="13DD554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356" w:type="dxa"/>
            <w:vAlign w:val="center"/>
          </w:tcPr>
          <w:p w14:paraId="2D1C4AF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356" w:type="dxa"/>
            <w:vAlign w:val="center"/>
          </w:tcPr>
          <w:p w14:paraId="3174FA5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6FB3B05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56DE98F4" w14:textId="77777777" w:rsidTr="009A644E">
        <w:trPr>
          <w:trHeight w:val="283"/>
        </w:trPr>
        <w:tc>
          <w:tcPr>
            <w:tcW w:w="568" w:type="dxa"/>
            <w:vAlign w:val="center"/>
          </w:tcPr>
          <w:p w14:paraId="5A2AA87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23" w:type="dxa"/>
            <w:vAlign w:val="center"/>
          </w:tcPr>
          <w:p w14:paraId="318EE40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51CFD7B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2D9326C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11" w:type="dxa"/>
            <w:vAlign w:val="center"/>
          </w:tcPr>
          <w:p w14:paraId="01445D7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04" w:type="dxa"/>
            <w:vAlign w:val="center"/>
          </w:tcPr>
          <w:p w14:paraId="36C273A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356" w:type="dxa"/>
            <w:vAlign w:val="center"/>
          </w:tcPr>
          <w:p w14:paraId="5CDB83D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6C5DC0E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56" w:type="dxa"/>
            <w:vAlign w:val="center"/>
          </w:tcPr>
          <w:p w14:paraId="63BEF433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FAB3A0C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0B42BD" w:rsidRPr="00BE5628" w14:paraId="4DACBDA0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49EA421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49</w:t>
            </w:r>
          </w:p>
        </w:tc>
        <w:tc>
          <w:tcPr>
            <w:tcW w:w="3423" w:type="dxa"/>
            <w:vAlign w:val="center"/>
          </w:tcPr>
          <w:p w14:paraId="450B5783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5F29080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356" w:type="dxa"/>
            <w:vAlign w:val="center"/>
          </w:tcPr>
          <w:p w14:paraId="4426647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311" w:type="dxa"/>
            <w:vAlign w:val="center"/>
          </w:tcPr>
          <w:p w14:paraId="0FE8F43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304" w:type="dxa"/>
            <w:vAlign w:val="center"/>
          </w:tcPr>
          <w:p w14:paraId="76EE74D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356" w:type="dxa"/>
            <w:vAlign w:val="center"/>
          </w:tcPr>
          <w:p w14:paraId="350459A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356" w:type="dxa"/>
            <w:vAlign w:val="center"/>
          </w:tcPr>
          <w:p w14:paraId="02F052E2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356" w:type="dxa"/>
            <w:vAlign w:val="center"/>
          </w:tcPr>
          <w:p w14:paraId="58A85B3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4DBFAF1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162F8BB6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76F38CC5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</w:t>
            </w:r>
          </w:p>
        </w:tc>
        <w:tc>
          <w:tcPr>
            <w:tcW w:w="3423" w:type="dxa"/>
            <w:vAlign w:val="center"/>
          </w:tcPr>
          <w:p w14:paraId="786C661D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Подпрограмма 3. </w:t>
            </w:r>
          </w:p>
          <w:p w14:paraId="71964CCF" w14:textId="77777777" w:rsidR="000B42BD" w:rsidRPr="00BE5628" w:rsidRDefault="000B42BD" w:rsidP="000B42BD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«Мероприятия в области строительства, архитектуры и градостроительства»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  <w:p w14:paraId="2E0D9F28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5B9F820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356" w:type="dxa"/>
            <w:vAlign w:val="center"/>
          </w:tcPr>
          <w:p w14:paraId="114CC8E6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358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90</w:t>
            </w:r>
          </w:p>
        </w:tc>
        <w:tc>
          <w:tcPr>
            <w:tcW w:w="1311" w:type="dxa"/>
            <w:vAlign w:val="center"/>
          </w:tcPr>
          <w:p w14:paraId="49C3DE6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04" w:type="dxa"/>
            <w:vAlign w:val="center"/>
          </w:tcPr>
          <w:p w14:paraId="7A3897EB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356" w:type="dxa"/>
            <w:vAlign w:val="center"/>
          </w:tcPr>
          <w:p w14:paraId="6829058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356" w:type="dxa"/>
            <w:vAlign w:val="center"/>
          </w:tcPr>
          <w:p w14:paraId="08C639A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379E9030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590E5714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0B42BD" w:rsidRPr="00BE5628" w14:paraId="041ABB32" w14:textId="77777777" w:rsidTr="009A644E">
        <w:trPr>
          <w:trHeight w:val="340"/>
        </w:trPr>
        <w:tc>
          <w:tcPr>
            <w:tcW w:w="568" w:type="dxa"/>
            <w:vAlign w:val="center"/>
          </w:tcPr>
          <w:p w14:paraId="390F78BE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</w:t>
            </w:r>
          </w:p>
        </w:tc>
        <w:tc>
          <w:tcPr>
            <w:tcW w:w="3423" w:type="dxa"/>
            <w:vAlign w:val="center"/>
          </w:tcPr>
          <w:p w14:paraId="2197F0A2" w14:textId="77777777" w:rsidR="000B42BD" w:rsidRPr="00BE5628" w:rsidRDefault="000B42BD" w:rsidP="000B42BD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 </w:t>
            </w:r>
          </w:p>
        </w:tc>
        <w:tc>
          <w:tcPr>
            <w:tcW w:w="1356" w:type="dxa"/>
            <w:vAlign w:val="center"/>
          </w:tcPr>
          <w:p w14:paraId="5CF747FF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356" w:type="dxa"/>
            <w:vAlign w:val="center"/>
          </w:tcPr>
          <w:p w14:paraId="1591F6F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311" w:type="dxa"/>
            <w:vAlign w:val="center"/>
          </w:tcPr>
          <w:p w14:paraId="1BBC998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04" w:type="dxa"/>
            <w:vAlign w:val="center"/>
          </w:tcPr>
          <w:p w14:paraId="2D5ABF8A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356" w:type="dxa"/>
            <w:vAlign w:val="center"/>
          </w:tcPr>
          <w:p w14:paraId="0D72CF67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356" w:type="dxa"/>
            <w:vAlign w:val="center"/>
          </w:tcPr>
          <w:p w14:paraId="088B53B9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56" w:type="dxa"/>
            <w:vAlign w:val="center"/>
          </w:tcPr>
          <w:p w14:paraId="6417A79D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7A860FD8" w14:textId="77777777" w:rsidR="000B42BD" w:rsidRPr="00BE5628" w:rsidRDefault="000B42BD" w:rsidP="000B42BD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108C2C08" w14:textId="77777777" w:rsidR="00884DE4" w:rsidRPr="00BE5628" w:rsidRDefault="00884DE4" w:rsidP="00884DE4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6C81F197" w14:textId="77777777" w:rsidR="00884DE4" w:rsidRPr="00BE5628" w:rsidRDefault="00884DE4" w:rsidP="00884DE4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1BE4C772" w14:textId="77777777" w:rsidR="00884DE4" w:rsidRPr="008D0D5A" w:rsidRDefault="00884DE4" w:rsidP="00B2255B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EC714E3" w14:textId="77777777" w:rsidR="00FB7135" w:rsidRPr="008D0D5A" w:rsidRDefault="00FB7135" w:rsidP="00B2255B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B316D64" w14:textId="77777777" w:rsidR="008D2E2B" w:rsidRPr="008D0D5A" w:rsidRDefault="008D2E2B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17E5D71" w14:textId="77777777" w:rsidR="00141170" w:rsidRDefault="00141170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4A8F8CC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B56D60E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238227B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6694B36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D5BC743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D7C48CF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D5BF63A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FF7E853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DFA19DE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527969D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B923EE8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77CA3B5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AA99F31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AED6DC6" w14:textId="77777777" w:rsidR="00AC69BE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E8B2BDB" w14:textId="77777777" w:rsidR="00AC69BE" w:rsidRPr="008D0D5A" w:rsidRDefault="00AC69BE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C4595D7" w14:textId="77777777" w:rsidR="00141170" w:rsidRPr="008D0D5A" w:rsidRDefault="00141170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7BA5A0F" w14:textId="16C51FDB" w:rsidR="00751522" w:rsidRPr="008D0D5A" w:rsidRDefault="00751522" w:rsidP="00233419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1</w:t>
      </w:r>
      <w:r w:rsidR="00334B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0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к Программе</w:t>
      </w:r>
    </w:p>
    <w:p w14:paraId="631D9DF4" w14:textId="77777777" w:rsidR="00EA4E8D" w:rsidRPr="008D0D5A" w:rsidRDefault="00EA4E8D" w:rsidP="00EA4E8D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024195CD" w14:textId="6A9A38D1" w:rsidR="00EA4E8D" w:rsidRDefault="00EA4E8D" w:rsidP="00EA4E8D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 выполнению подпрограммы «Строительство объектов транспортной инфраструктуры» </w:t>
      </w:r>
    </w:p>
    <w:p w14:paraId="3EA781F9" w14:textId="77777777" w:rsidR="00884DE4" w:rsidRDefault="00884DE4" w:rsidP="00EA4E8D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99"/>
        <w:gridCol w:w="3465"/>
        <w:gridCol w:w="1439"/>
        <w:gridCol w:w="1239"/>
        <w:gridCol w:w="1356"/>
        <w:gridCol w:w="1356"/>
        <w:gridCol w:w="1236"/>
        <w:gridCol w:w="1236"/>
        <w:gridCol w:w="1313"/>
        <w:gridCol w:w="1321"/>
      </w:tblGrid>
      <w:tr w:rsidR="00884DE4" w:rsidRPr="00BE5628" w14:paraId="42D65C11" w14:textId="77777777" w:rsidTr="009A644E">
        <w:trPr>
          <w:cantSplit/>
          <w:trHeight w:val="340"/>
        </w:trPr>
        <w:tc>
          <w:tcPr>
            <w:tcW w:w="599" w:type="dxa"/>
            <w:vMerge w:val="restart"/>
            <w:textDirection w:val="btLr"/>
            <w:vAlign w:val="center"/>
          </w:tcPr>
          <w:p w14:paraId="48CCC54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465" w:type="dxa"/>
            <w:vMerge w:val="restart"/>
            <w:vAlign w:val="center"/>
          </w:tcPr>
          <w:p w14:paraId="72B9BCD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9175" w:type="dxa"/>
            <w:gridSpan w:val="7"/>
            <w:vAlign w:val="center"/>
          </w:tcPr>
          <w:p w14:paraId="5A8E61D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234C57F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884DE4" w:rsidRPr="00BE5628" w14:paraId="649DBC50" w14:textId="77777777" w:rsidTr="009A644E">
        <w:tc>
          <w:tcPr>
            <w:tcW w:w="599" w:type="dxa"/>
            <w:vMerge/>
          </w:tcPr>
          <w:p w14:paraId="3496D5C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465" w:type="dxa"/>
            <w:vMerge/>
          </w:tcPr>
          <w:p w14:paraId="19936EA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439" w:type="dxa"/>
            <w:vAlign w:val="center"/>
          </w:tcPr>
          <w:p w14:paraId="4809148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39" w:type="dxa"/>
            <w:vAlign w:val="center"/>
          </w:tcPr>
          <w:p w14:paraId="1F661FD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2BDF706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5E8640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F52525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356" w:type="dxa"/>
            <w:vAlign w:val="center"/>
          </w:tcPr>
          <w:p w14:paraId="042E69E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03A11AD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68F306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E409CC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356" w:type="dxa"/>
            <w:vAlign w:val="center"/>
          </w:tcPr>
          <w:p w14:paraId="1FCB9BC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61248D3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24B5CD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0356B5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36" w:type="dxa"/>
            <w:vAlign w:val="center"/>
          </w:tcPr>
          <w:p w14:paraId="0C649EA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0B27850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06260F0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7D1BDBC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36" w:type="dxa"/>
            <w:vAlign w:val="center"/>
          </w:tcPr>
          <w:p w14:paraId="30CA753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6200CEB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4076B1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BA35F8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313" w:type="dxa"/>
            <w:vAlign w:val="center"/>
          </w:tcPr>
          <w:p w14:paraId="05950E5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42541E4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01B9C7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E4E139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04524E9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884DE4" w:rsidRPr="00BE5628" w14:paraId="3B2A6CEF" w14:textId="77777777" w:rsidTr="009A644E">
        <w:trPr>
          <w:trHeight w:val="283"/>
        </w:trPr>
        <w:tc>
          <w:tcPr>
            <w:tcW w:w="599" w:type="dxa"/>
            <w:vAlign w:val="center"/>
          </w:tcPr>
          <w:p w14:paraId="124E318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465" w:type="dxa"/>
            <w:vAlign w:val="center"/>
          </w:tcPr>
          <w:p w14:paraId="5CCE505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39" w:type="dxa"/>
            <w:vAlign w:val="center"/>
          </w:tcPr>
          <w:p w14:paraId="71EE27E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587E79A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56" w:type="dxa"/>
            <w:vAlign w:val="center"/>
          </w:tcPr>
          <w:p w14:paraId="070DCB5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56" w:type="dxa"/>
            <w:vAlign w:val="center"/>
          </w:tcPr>
          <w:p w14:paraId="373DBF7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56E7E8D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19DB5B9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13" w:type="dxa"/>
            <w:vAlign w:val="center"/>
          </w:tcPr>
          <w:p w14:paraId="0F5481A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37FE8B1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884DE4" w:rsidRPr="00BE5628" w14:paraId="4D4876ED" w14:textId="77777777" w:rsidTr="009A644E">
        <w:tc>
          <w:tcPr>
            <w:tcW w:w="599" w:type="dxa"/>
            <w:vAlign w:val="center"/>
          </w:tcPr>
          <w:p w14:paraId="65A1F18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465" w:type="dxa"/>
          </w:tcPr>
          <w:p w14:paraId="10BBA6AE" w14:textId="77777777" w:rsidR="00884DE4" w:rsidRPr="00BE5628" w:rsidRDefault="00884DE4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09F62480" w14:textId="77777777" w:rsidR="00884DE4" w:rsidRPr="00BE5628" w:rsidRDefault="00884DE4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2E2FA5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18AA01F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4D1B3DD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291F853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947813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07346E0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016DB69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6903AE7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259EE68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0073EC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465" w:type="dxa"/>
          </w:tcPr>
          <w:p w14:paraId="610072F1" w14:textId="77777777" w:rsidR="00884DE4" w:rsidRPr="00BE5628" w:rsidRDefault="00884DE4" w:rsidP="009A644E">
            <w:pPr>
              <w:pStyle w:val="ConsPlusCell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439" w:type="dxa"/>
            <w:vAlign w:val="center"/>
          </w:tcPr>
          <w:p w14:paraId="6946842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5148CEF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7139C5A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5060A0A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5FF688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525AD32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016412A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772D72E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2F8C9312" w14:textId="77777777" w:rsidTr="009A644E">
        <w:trPr>
          <w:trHeight w:val="283"/>
        </w:trPr>
        <w:tc>
          <w:tcPr>
            <w:tcW w:w="599" w:type="dxa"/>
            <w:vAlign w:val="center"/>
          </w:tcPr>
          <w:p w14:paraId="5BFDEAB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961" w:type="dxa"/>
            <w:gridSpan w:val="9"/>
          </w:tcPr>
          <w:p w14:paraId="372207A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884DE4" w:rsidRPr="00BE5628" w14:paraId="0328BD20" w14:textId="77777777" w:rsidTr="009A644E">
        <w:tc>
          <w:tcPr>
            <w:tcW w:w="599" w:type="dxa"/>
            <w:vAlign w:val="center"/>
          </w:tcPr>
          <w:p w14:paraId="3EF2E79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465" w:type="dxa"/>
            <w:vAlign w:val="center"/>
          </w:tcPr>
          <w:p w14:paraId="07AC5638" w14:textId="77777777" w:rsidR="00884DE4" w:rsidRPr="00BE5628" w:rsidRDefault="00884DE4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79745032" w14:textId="77777777" w:rsidR="00884DE4" w:rsidRPr="00BE5628" w:rsidRDefault="00884DE4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7E3594A8" w14:textId="77777777" w:rsidR="00884DE4" w:rsidRPr="00BE5628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6894F30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353C597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67400E3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1F6EC08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6DCE5B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136676A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5CE39DC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2329518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6ABF2FF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CEC206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465" w:type="dxa"/>
          </w:tcPr>
          <w:p w14:paraId="53BD081E" w14:textId="77777777" w:rsidR="00AC69BE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19A32C71" w14:textId="135C372A" w:rsidR="00884DE4" w:rsidRPr="00BE5628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23ECB78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943670,80</w:t>
            </w:r>
          </w:p>
        </w:tc>
        <w:tc>
          <w:tcPr>
            <w:tcW w:w="1239" w:type="dxa"/>
            <w:vAlign w:val="center"/>
          </w:tcPr>
          <w:p w14:paraId="4B4A8785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37552,20</w:t>
            </w:r>
          </w:p>
        </w:tc>
        <w:tc>
          <w:tcPr>
            <w:tcW w:w="1356" w:type="dxa"/>
            <w:vAlign w:val="center"/>
          </w:tcPr>
          <w:p w14:paraId="053DD75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307B6FF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A83092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600326B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300300,00</w:t>
            </w:r>
          </w:p>
        </w:tc>
        <w:tc>
          <w:tcPr>
            <w:tcW w:w="1313" w:type="dxa"/>
            <w:vAlign w:val="center"/>
          </w:tcPr>
          <w:p w14:paraId="73F1E70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470300,00</w:t>
            </w:r>
          </w:p>
        </w:tc>
        <w:tc>
          <w:tcPr>
            <w:tcW w:w="1321" w:type="dxa"/>
            <w:vAlign w:val="center"/>
          </w:tcPr>
          <w:p w14:paraId="223873C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670D54C7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39F6B1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465" w:type="dxa"/>
          </w:tcPr>
          <w:p w14:paraId="55DD690A" w14:textId="77777777" w:rsidR="00884DE4" w:rsidRPr="00BE5628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2A138A3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61493,50</w:t>
            </w:r>
          </w:p>
        </w:tc>
        <w:tc>
          <w:tcPr>
            <w:tcW w:w="1239" w:type="dxa"/>
            <w:vAlign w:val="center"/>
          </w:tcPr>
          <w:p w14:paraId="4AAB055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10893,50</w:t>
            </w:r>
          </w:p>
        </w:tc>
        <w:tc>
          <w:tcPr>
            <w:tcW w:w="1356" w:type="dxa"/>
            <w:vAlign w:val="center"/>
          </w:tcPr>
          <w:p w14:paraId="1DF81FB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2E56BC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665536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83DEF5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20300,00</w:t>
            </w:r>
          </w:p>
        </w:tc>
        <w:tc>
          <w:tcPr>
            <w:tcW w:w="1313" w:type="dxa"/>
            <w:vAlign w:val="center"/>
          </w:tcPr>
          <w:p w14:paraId="3B138A5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30300,00</w:t>
            </w:r>
          </w:p>
        </w:tc>
        <w:tc>
          <w:tcPr>
            <w:tcW w:w="1321" w:type="dxa"/>
            <w:vAlign w:val="center"/>
          </w:tcPr>
          <w:p w14:paraId="77ADF14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16B875A1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57A546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465" w:type="dxa"/>
          </w:tcPr>
          <w:p w14:paraId="41049B6E" w14:textId="77777777" w:rsidR="00884DE4" w:rsidRPr="00BE5628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68CBA4A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882177,30</w:t>
            </w:r>
          </w:p>
        </w:tc>
        <w:tc>
          <w:tcPr>
            <w:tcW w:w="1239" w:type="dxa"/>
            <w:vAlign w:val="center"/>
          </w:tcPr>
          <w:p w14:paraId="67785E6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26658,70</w:t>
            </w:r>
          </w:p>
        </w:tc>
        <w:tc>
          <w:tcPr>
            <w:tcW w:w="1356" w:type="dxa"/>
            <w:vAlign w:val="center"/>
          </w:tcPr>
          <w:p w14:paraId="0FCA770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6545FB32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8C2A65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6E738CF9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280000,00</w:t>
            </w:r>
          </w:p>
        </w:tc>
        <w:tc>
          <w:tcPr>
            <w:tcW w:w="1313" w:type="dxa"/>
            <w:vAlign w:val="center"/>
          </w:tcPr>
          <w:p w14:paraId="61F42FF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6FE09B73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884DE4" w:rsidRPr="00BE5628" w14:paraId="4A700820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3D8555D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465" w:type="dxa"/>
          </w:tcPr>
          <w:p w14:paraId="3F3BD7DA" w14:textId="77777777" w:rsidR="00884DE4" w:rsidRPr="00BE5628" w:rsidRDefault="00884DE4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Строительство внутриквартального проезда от ул. Кутузова до ул. Героев Отечества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439" w:type="dxa"/>
            <w:vAlign w:val="center"/>
          </w:tcPr>
          <w:p w14:paraId="75D4947E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97255,70</w:t>
            </w:r>
          </w:p>
        </w:tc>
        <w:tc>
          <w:tcPr>
            <w:tcW w:w="1239" w:type="dxa"/>
            <w:vAlign w:val="center"/>
          </w:tcPr>
          <w:p w14:paraId="77519ED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26737,10</w:t>
            </w:r>
          </w:p>
        </w:tc>
        <w:tc>
          <w:tcPr>
            <w:tcW w:w="1356" w:type="dxa"/>
            <w:vAlign w:val="center"/>
          </w:tcPr>
          <w:p w14:paraId="114825C8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17DE24A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02FE61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89AE3A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391BB18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676E65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884DE4" w:rsidRPr="00BE5628" w14:paraId="3D4AAA9A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3E75BD7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465" w:type="dxa"/>
          </w:tcPr>
          <w:p w14:paraId="45F15052" w14:textId="77777777" w:rsidR="00884DE4" w:rsidRPr="00BE5628" w:rsidRDefault="00884DE4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55A34370" w14:textId="77777777" w:rsidR="00884DE4" w:rsidRPr="00BE5628" w:rsidRDefault="00884DE4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735EFDD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97255,70</w:t>
            </w:r>
          </w:p>
        </w:tc>
        <w:tc>
          <w:tcPr>
            <w:tcW w:w="1239" w:type="dxa"/>
            <w:vAlign w:val="center"/>
          </w:tcPr>
          <w:p w14:paraId="1E3E3A3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26737,10</w:t>
            </w:r>
          </w:p>
        </w:tc>
        <w:tc>
          <w:tcPr>
            <w:tcW w:w="1356" w:type="dxa"/>
            <w:vAlign w:val="center"/>
          </w:tcPr>
          <w:p w14:paraId="544C208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0788BF0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4142251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375438F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34AD9F6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3C87C06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884DE4" w:rsidRPr="00BE5628" w14:paraId="66D4296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47FA72A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465" w:type="dxa"/>
          </w:tcPr>
          <w:p w14:paraId="603CF290" w14:textId="77777777" w:rsidR="00884DE4" w:rsidRPr="00BE5628" w:rsidRDefault="00884DE4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1D32655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78,40</w:t>
            </w:r>
          </w:p>
        </w:tc>
        <w:tc>
          <w:tcPr>
            <w:tcW w:w="1239" w:type="dxa"/>
            <w:vAlign w:val="center"/>
          </w:tcPr>
          <w:p w14:paraId="31668B14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78,40</w:t>
            </w:r>
          </w:p>
        </w:tc>
        <w:tc>
          <w:tcPr>
            <w:tcW w:w="1356" w:type="dxa"/>
            <w:vAlign w:val="center"/>
          </w:tcPr>
          <w:p w14:paraId="45F25B40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DA3900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6DA087C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58434B7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6BE74F1B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3D2BE1D" w14:textId="77777777" w:rsidR="00884DE4" w:rsidRPr="00BE5628" w:rsidRDefault="00884DE4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77BC7187" w14:textId="77777777" w:rsidTr="004266A4">
        <w:trPr>
          <w:trHeight w:val="283"/>
        </w:trPr>
        <w:tc>
          <w:tcPr>
            <w:tcW w:w="599" w:type="dxa"/>
            <w:vAlign w:val="center"/>
          </w:tcPr>
          <w:p w14:paraId="1EB4D455" w14:textId="7CDFAAA4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65" w:type="dxa"/>
            <w:vAlign w:val="center"/>
          </w:tcPr>
          <w:p w14:paraId="1A42830B" w14:textId="2BA23E54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39" w:type="dxa"/>
            <w:vAlign w:val="center"/>
          </w:tcPr>
          <w:p w14:paraId="04A9FF63" w14:textId="0A3DF3F6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08B729E6" w14:textId="05C4D6DF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56" w:type="dxa"/>
            <w:vAlign w:val="center"/>
          </w:tcPr>
          <w:p w14:paraId="75CF011E" w14:textId="6B73ECD2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56" w:type="dxa"/>
            <w:vAlign w:val="center"/>
          </w:tcPr>
          <w:p w14:paraId="216ACE51" w14:textId="59511CE3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1979BAFE" w14:textId="17CE2030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6E075346" w14:textId="59B57E3E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13" w:type="dxa"/>
            <w:vAlign w:val="center"/>
          </w:tcPr>
          <w:p w14:paraId="2A129CB1" w14:textId="22B90231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711FA4F" w14:textId="2E95DA55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AC69BE" w:rsidRPr="00BE5628" w14:paraId="6415264E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444A66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465" w:type="dxa"/>
          </w:tcPr>
          <w:p w14:paraId="08B0F61F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07DEAD0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97177,30</w:t>
            </w:r>
          </w:p>
        </w:tc>
        <w:tc>
          <w:tcPr>
            <w:tcW w:w="1239" w:type="dxa"/>
            <w:vAlign w:val="center"/>
          </w:tcPr>
          <w:p w14:paraId="049F932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26658,70</w:t>
            </w:r>
          </w:p>
        </w:tc>
        <w:tc>
          <w:tcPr>
            <w:tcW w:w="1356" w:type="dxa"/>
            <w:vAlign w:val="center"/>
          </w:tcPr>
          <w:p w14:paraId="78DCCA7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70518,60</w:t>
            </w:r>
          </w:p>
        </w:tc>
        <w:tc>
          <w:tcPr>
            <w:tcW w:w="1356" w:type="dxa"/>
            <w:vAlign w:val="center"/>
          </w:tcPr>
          <w:p w14:paraId="4950BAE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9202C2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24BB3E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4D40B06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5BC4E5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44963A09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1A6B76F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465" w:type="dxa"/>
          </w:tcPr>
          <w:p w14:paraId="27BFF2DE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улицы Октябрьской на </w:t>
            </w:r>
            <w:proofErr w:type="gramStart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участке  от</w:t>
            </w:r>
            <w:proofErr w:type="gramEnd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улицы Кутузова до улицы           Героев Отечества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09D50246" w14:textId="77777777" w:rsidR="00AC69BE" w:rsidRPr="00BE5628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BC4DFD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74990,00</w:t>
            </w:r>
          </w:p>
        </w:tc>
        <w:tc>
          <w:tcPr>
            <w:tcW w:w="1239" w:type="dxa"/>
            <w:vAlign w:val="center"/>
          </w:tcPr>
          <w:p w14:paraId="5ACB2B1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356" w:type="dxa"/>
            <w:vAlign w:val="center"/>
          </w:tcPr>
          <w:p w14:paraId="3F410D3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DA4B41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29EEB7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55BD1FA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5373623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8AD19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5C2DF31A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523D320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465" w:type="dxa"/>
          </w:tcPr>
          <w:p w14:paraId="10B415D3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67B601BD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C6D917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74990,00</w:t>
            </w:r>
          </w:p>
        </w:tc>
        <w:tc>
          <w:tcPr>
            <w:tcW w:w="1239" w:type="dxa"/>
            <w:vAlign w:val="center"/>
          </w:tcPr>
          <w:p w14:paraId="2271777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356" w:type="dxa"/>
            <w:vAlign w:val="center"/>
          </w:tcPr>
          <w:p w14:paraId="7600DAC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9D6209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6AD3D7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7F1BB45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64E1D9E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7712F3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7100CAC2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69D4124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3465" w:type="dxa"/>
          </w:tcPr>
          <w:p w14:paraId="07CDDB81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7F6A8FB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239" w:type="dxa"/>
            <w:vAlign w:val="center"/>
          </w:tcPr>
          <w:p w14:paraId="3617837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9990,00</w:t>
            </w:r>
          </w:p>
        </w:tc>
        <w:tc>
          <w:tcPr>
            <w:tcW w:w="1356" w:type="dxa"/>
            <w:vAlign w:val="center"/>
          </w:tcPr>
          <w:p w14:paraId="3F1B6A5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9CB339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3880E1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5914C1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2220EFF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4A38A6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AC69BE" w:rsidRPr="00BE5628" w14:paraId="32EF344D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66F69A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465" w:type="dxa"/>
          </w:tcPr>
          <w:p w14:paraId="3B357BE5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0DDED19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9" w:type="dxa"/>
            <w:vAlign w:val="center"/>
          </w:tcPr>
          <w:p w14:paraId="381A653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7A8E78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5C656D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4FE768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65000,00</w:t>
            </w:r>
          </w:p>
        </w:tc>
        <w:tc>
          <w:tcPr>
            <w:tcW w:w="1236" w:type="dxa"/>
            <w:vAlign w:val="center"/>
          </w:tcPr>
          <w:p w14:paraId="211625F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69BC019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C9533C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14135962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1DB6490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465" w:type="dxa"/>
          </w:tcPr>
          <w:p w14:paraId="751BC62A" w14:textId="29B2CCC5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Строительство улицы Каменской на участке от улицы Героев Отечества до улицы 4-й Пятилетки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458E1D70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780C25F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500000,00</w:t>
            </w:r>
          </w:p>
        </w:tc>
        <w:tc>
          <w:tcPr>
            <w:tcW w:w="1239" w:type="dxa"/>
            <w:vAlign w:val="center"/>
          </w:tcPr>
          <w:p w14:paraId="0519F54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FE3C8F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0A15E3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9A8E79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FCA0DF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180000,00</w:t>
            </w:r>
          </w:p>
        </w:tc>
        <w:tc>
          <w:tcPr>
            <w:tcW w:w="1313" w:type="dxa"/>
            <w:vAlign w:val="center"/>
          </w:tcPr>
          <w:p w14:paraId="65874CF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320000,00</w:t>
            </w:r>
          </w:p>
        </w:tc>
        <w:tc>
          <w:tcPr>
            <w:tcW w:w="1321" w:type="dxa"/>
            <w:vAlign w:val="center"/>
          </w:tcPr>
          <w:p w14:paraId="129FB5E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070252D4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558C9F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465" w:type="dxa"/>
          </w:tcPr>
          <w:p w14:paraId="733B016B" w14:textId="77777777" w:rsidR="00AC69BE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7A49AA06" w14:textId="213B1901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770CB47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500000,00</w:t>
            </w:r>
          </w:p>
        </w:tc>
        <w:tc>
          <w:tcPr>
            <w:tcW w:w="1239" w:type="dxa"/>
            <w:vAlign w:val="center"/>
          </w:tcPr>
          <w:p w14:paraId="3D73547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C7BB44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0C0660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017110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FF433D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180000,00</w:t>
            </w:r>
          </w:p>
        </w:tc>
        <w:tc>
          <w:tcPr>
            <w:tcW w:w="1313" w:type="dxa"/>
            <w:vAlign w:val="center"/>
          </w:tcPr>
          <w:p w14:paraId="1676D59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320000,00</w:t>
            </w:r>
          </w:p>
        </w:tc>
        <w:tc>
          <w:tcPr>
            <w:tcW w:w="1321" w:type="dxa"/>
            <w:vAlign w:val="center"/>
          </w:tcPr>
          <w:p w14:paraId="67ECEB0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2C5FD422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F30413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465" w:type="dxa"/>
          </w:tcPr>
          <w:p w14:paraId="7942CFA4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1324BFB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239" w:type="dxa"/>
            <w:vAlign w:val="center"/>
          </w:tcPr>
          <w:p w14:paraId="03DC849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DD6460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04A545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E924B8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D67225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13" w:type="dxa"/>
            <w:vAlign w:val="center"/>
          </w:tcPr>
          <w:p w14:paraId="289CA62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C9F753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AC69BE" w:rsidRPr="00BE5628" w14:paraId="05B690DC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359F57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465" w:type="dxa"/>
          </w:tcPr>
          <w:p w14:paraId="5D29C8C4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2707E37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480000,00</w:t>
            </w:r>
          </w:p>
        </w:tc>
        <w:tc>
          <w:tcPr>
            <w:tcW w:w="1239" w:type="dxa"/>
            <w:vAlign w:val="center"/>
          </w:tcPr>
          <w:p w14:paraId="74AD308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32B9A0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AC03F6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C4C415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474271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160000,00</w:t>
            </w:r>
          </w:p>
        </w:tc>
        <w:tc>
          <w:tcPr>
            <w:tcW w:w="1313" w:type="dxa"/>
            <w:vAlign w:val="center"/>
          </w:tcPr>
          <w:p w14:paraId="770C477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320000,00</w:t>
            </w:r>
          </w:p>
        </w:tc>
        <w:tc>
          <w:tcPr>
            <w:tcW w:w="1321" w:type="dxa"/>
            <w:vAlign w:val="center"/>
          </w:tcPr>
          <w:p w14:paraId="2D1E7D3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6ACBB69C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47DFEE4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465" w:type="dxa"/>
          </w:tcPr>
          <w:p w14:paraId="0B0E63B8" w14:textId="77777777" w:rsidR="00AC69BE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Дорога переходного типа по улице Весенней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74C5405B" w14:textId="39B25FB5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439" w:type="dxa"/>
            <w:vAlign w:val="center"/>
          </w:tcPr>
          <w:p w14:paraId="4E42DB1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239" w:type="dxa"/>
            <w:vAlign w:val="center"/>
          </w:tcPr>
          <w:p w14:paraId="75DC014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356" w:type="dxa"/>
            <w:vAlign w:val="center"/>
          </w:tcPr>
          <w:p w14:paraId="14291D2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84FB1B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4627A5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0FB93C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4E5FFF3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3CFED3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74702714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24296CE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465" w:type="dxa"/>
          </w:tcPr>
          <w:p w14:paraId="64434828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439" w:type="dxa"/>
            <w:vAlign w:val="center"/>
          </w:tcPr>
          <w:p w14:paraId="043424D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239" w:type="dxa"/>
            <w:vAlign w:val="center"/>
          </w:tcPr>
          <w:p w14:paraId="5F76EF3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356" w:type="dxa"/>
            <w:vAlign w:val="center"/>
          </w:tcPr>
          <w:p w14:paraId="70C36B3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3F5083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A488A0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BE4384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4D4F36A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2EFCBF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33B115D4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D98299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465" w:type="dxa"/>
          </w:tcPr>
          <w:p w14:paraId="217F90E5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35E6664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239" w:type="dxa"/>
            <w:vAlign w:val="center"/>
          </w:tcPr>
          <w:p w14:paraId="62EE776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825,10</w:t>
            </w:r>
          </w:p>
        </w:tc>
        <w:tc>
          <w:tcPr>
            <w:tcW w:w="1356" w:type="dxa"/>
            <w:vAlign w:val="center"/>
          </w:tcPr>
          <w:p w14:paraId="71677A7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9D11A9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5F5EF1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6E2363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3F460B2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D25F19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AC69BE" w:rsidRPr="00BE5628" w14:paraId="67D5ACE0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18306C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465" w:type="dxa"/>
          </w:tcPr>
          <w:p w14:paraId="1AA8CE1A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58F776F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289AC31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43A5EA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E4E3A0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A1621E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E2037B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750677B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42B9A9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</w:tr>
      <w:tr w:rsidR="00AC69BE" w:rsidRPr="00BE5628" w14:paraId="18E9D434" w14:textId="77777777" w:rsidTr="003F3F17">
        <w:trPr>
          <w:trHeight w:val="283"/>
        </w:trPr>
        <w:tc>
          <w:tcPr>
            <w:tcW w:w="599" w:type="dxa"/>
            <w:vAlign w:val="center"/>
          </w:tcPr>
          <w:p w14:paraId="6CAD22DA" w14:textId="1017397F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465" w:type="dxa"/>
            <w:vAlign w:val="center"/>
          </w:tcPr>
          <w:p w14:paraId="491F0027" w14:textId="66056D63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39" w:type="dxa"/>
            <w:vAlign w:val="center"/>
          </w:tcPr>
          <w:p w14:paraId="4555B4DB" w14:textId="79426E44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0408037D" w14:textId="048D17D9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356" w:type="dxa"/>
            <w:vAlign w:val="center"/>
          </w:tcPr>
          <w:p w14:paraId="427A824A" w14:textId="33D89E19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356" w:type="dxa"/>
            <w:vAlign w:val="center"/>
          </w:tcPr>
          <w:p w14:paraId="70E52D57" w14:textId="1835FCC0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2309685B" w14:textId="6A2E1928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3AF52760" w14:textId="0587F158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313" w:type="dxa"/>
            <w:vAlign w:val="center"/>
          </w:tcPr>
          <w:p w14:paraId="69F4702E" w14:textId="4B428054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1807A89" w14:textId="5141FBAB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AC69BE" w:rsidRPr="00BE5628" w14:paraId="7CAC6B77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B56056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465" w:type="dxa"/>
          </w:tcPr>
          <w:p w14:paraId="7E1A6688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Дороги переходного типа в кварталах индивидуальной жилой застройки,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 в том числе:</w:t>
            </w:r>
          </w:p>
        </w:tc>
        <w:tc>
          <w:tcPr>
            <w:tcW w:w="1439" w:type="dxa"/>
            <w:vAlign w:val="center"/>
          </w:tcPr>
          <w:p w14:paraId="55DC63F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240600,00</w:t>
            </w:r>
          </w:p>
        </w:tc>
        <w:tc>
          <w:tcPr>
            <w:tcW w:w="1239" w:type="dxa"/>
            <w:vAlign w:val="center"/>
          </w:tcPr>
          <w:p w14:paraId="02F4F96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B103D4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90CBA3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850E1D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1F5723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13" w:type="dxa"/>
            <w:vAlign w:val="center"/>
          </w:tcPr>
          <w:p w14:paraId="202C85B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21" w:type="dxa"/>
            <w:vAlign w:val="center"/>
          </w:tcPr>
          <w:p w14:paraId="6713C65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1E74904D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DA3A41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465" w:type="dxa"/>
          </w:tcPr>
          <w:p w14:paraId="09DB3445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439" w:type="dxa"/>
            <w:vAlign w:val="center"/>
          </w:tcPr>
          <w:p w14:paraId="3970DEC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240600,00</w:t>
            </w:r>
          </w:p>
        </w:tc>
        <w:tc>
          <w:tcPr>
            <w:tcW w:w="1239" w:type="dxa"/>
            <w:vAlign w:val="center"/>
          </w:tcPr>
          <w:p w14:paraId="3A20775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8E99F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BB5B1B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4704FB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3ADFD5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13" w:type="dxa"/>
            <w:vAlign w:val="center"/>
          </w:tcPr>
          <w:p w14:paraId="44DCA36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120300,00</w:t>
            </w:r>
          </w:p>
        </w:tc>
        <w:tc>
          <w:tcPr>
            <w:tcW w:w="1321" w:type="dxa"/>
            <w:vAlign w:val="center"/>
          </w:tcPr>
          <w:p w14:paraId="5F74C9F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0FAC548F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78D09AB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465" w:type="dxa"/>
          </w:tcPr>
          <w:p w14:paraId="75CC0F8E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307DB9E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600,00</w:t>
            </w:r>
          </w:p>
        </w:tc>
        <w:tc>
          <w:tcPr>
            <w:tcW w:w="1239" w:type="dxa"/>
            <w:vAlign w:val="center"/>
          </w:tcPr>
          <w:p w14:paraId="62512AA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EDF40A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5C0590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F234B6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80FEE8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13" w:type="dxa"/>
            <w:vAlign w:val="center"/>
          </w:tcPr>
          <w:p w14:paraId="163DA70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21" w:type="dxa"/>
            <w:vAlign w:val="center"/>
          </w:tcPr>
          <w:p w14:paraId="563D7B3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AC69BE" w:rsidRPr="00BE5628" w14:paraId="7FEC3CBC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61349D2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3465" w:type="dxa"/>
          </w:tcPr>
          <w:p w14:paraId="3A7EE67F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439" w:type="dxa"/>
            <w:vAlign w:val="center"/>
          </w:tcPr>
          <w:p w14:paraId="315D687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240000,00</w:t>
            </w:r>
          </w:p>
        </w:tc>
        <w:tc>
          <w:tcPr>
            <w:tcW w:w="1239" w:type="dxa"/>
            <w:vAlign w:val="center"/>
          </w:tcPr>
          <w:p w14:paraId="677E286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DE1AD1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5BA673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B162EE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D1214C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120000,00</w:t>
            </w:r>
          </w:p>
        </w:tc>
        <w:tc>
          <w:tcPr>
            <w:tcW w:w="1313" w:type="dxa"/>
            <w:vAlign w:val="center"/>
          </w:tcPr>
          <w:p w14:paraId="39B5083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120000,00</w:t>
            </w:r>
          </w:p>
        </w:tc>
        <w:tc>
          <w:tcPr>
            <w:tcW w:w="1321" w:type="dxa"/>
            <w:vAlign w:val="center"/>
          </w:tcPr>
          <w:p w14:paraId="7108F6A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</w:tr>
      <w:tr w:rsidR="00AC69BE" w:rsidRPr="00BE5628" w14:paraId="2200830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24E2FC1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465" w:type="dxa"/>
          </w:tcPr>
          <w:p w14:paraId="32EE120A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путепровода по улице Каменской, </w:t>
            </w:r>
          </w:p>
          <w:p w14:paraId="7236E3FE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в том числе: </w:t>
            </w:r>
          </w:p>
        </w:tc>
        <w:tc>
          <w:tcPr>
            <w:tcW w:w="1439" w:type="dxa"/>
            <w:vAlign w:val="center"/>
          </w:tcPr>
          <w:p w14:paraId="3ED589B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239" w:type="dxa"/>
            <w:vAlign w:val="center"/>
          </w:tcPr>
          <w:p w14:paraId="2111613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2CA464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4F600F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C8F8C9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A10A78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1BF72AB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21" w:type="dxa"/>
            <w:vAlign w:val="center"/>
          </w:tcPr>
          <w:p w14:paraId="742DF44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189C2B4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08AEC77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465" w:type="dxa"/>
          </w:tcPr>
          <w:p w14:paraId="3426A447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439" w:type="dxa"/>
            <w:vAlign w:val="center"/>
          </w:tcPr>
          <w:p w14:paraId="49790A4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239" w:type="dxa"/>
            <w:vAlign w:val="center"/>
          </w:tcPr>
          <w:p w14:paraId="438C923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2D175C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8A06FE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DF16FC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25ABA2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5DA44A4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21" w:type="dxa"/>
            <w:vAlign w:val="center"/>
          </w:tcPr>
          <w:p w14:paraId="02C3478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080FF803" w14:textId="77777777" w:rsidTr="009A644E">
        <w:trPr>
          <w:trHeight w:val="340"/>
        </w:trPr>
        <w:tc>
          <w:tcPr>
            <w:tcW w:w="599" w:type="dxa"/>
            <w:vAlign w:val="center"/>
          </w:tcPr>
          <w:p w14:paraId="3A3470A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465" w:type="dxa"/>
          </w:tcPr>
          <w:p w14:paraId="08D36455" w14:textId="77777777" w:rsidR="00AC69BE" w:rsidRPr="00BE5628" w:rsidRDefault="00AC69BE" w:rsidP="00AC69B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439" w:type="dxa"/>
            <w:vAlign w:val="center"/>
          </w:tcPr>
          <w:p w14:paraId="30BCCF4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239" w:type="dxa"/>
            <w:vAlign w:val="center"/>
          </w:tcPr>
          <w:p w14:paraId="566955D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20F4B5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FCAE6F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60C0DD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77CB99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13" w:type="dxa"/>
            <w:vAlign w:val="center"/>
          </w:tcPr>
          <w:p w14:paraId="06E8BBB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21" w:type="dxa"/>
            <w:vAlign w:val="center"/>
          </w:tcPr>
          <w:p w14:paraId="2974FCB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</w:tbl>
    <w:p w14:paraId="67AA4468" w14:textId="77777777" w:rsidR="00884DE4" w:rsidRPr="00BE5628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A0F4844" w14:textId="77777777" w:rsidR="00884DE4" w:rsidRPr="00BE5628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753FD32" w14:textId="77777777" w:rsidR="00884DE4" w:rsidRPr="00BE5628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C252C40" w14:textId="77777777" w:rsidR="00884DE4" w:rsidRPr="00BE5628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91F58DB" w14:textId="77777777" w:rsidR="00884DE4" w:rsidRPr="00BE5628" w:rsidRDefault="00884DE4" w:rsidP="00884DE4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0920C25B" w14:textId="77777777" w:rsidR="00884DE4" w:rsidRPr="008D0D5A" w:rsidRDefault="00884DE4" w:rsidP="00EA4E8D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83995CA" w14:textId="77777777" w:rsidR="00334B41" w:rsidRPr="008D0D5A" w:rsidRDefault="00334B41" w:rsidP="00334B41">
      <w:pPr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6601798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ED4A048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43DBD1D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4F79B06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88E1D7D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BBF6E05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EEC0445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5F0CA99" w14:textId="77777777" w:rsidR="00C60BEF" w:rsidRDefault="00C60BEF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5822CDB" w14:textId="77777777" w:rsidR="00AC69BE" w:rsidRDefault="00AC69BE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263359D" w14:textId="302D50D1" w:rsidR="00FF005E" w:rsidRPr="008D0D5A" w:rsidRDefault="00FF005E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Приложение № 11 к Программе </w:t>
      </w:r>
    </w:p>
    <w:p w14:paraId="130CA94C" w14:textId="77777777" w:rsidR="00FF005E" w:rsidRPr="008D0D5A" w:rsidRDefault="00FF005E" w:rsidP="00FF005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7C7733E" w14:textId="77777777" w:rsidR="00FF005E" w:rsidRPr="008D0D5A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699CF8EC" w14:textId="77777777" w:rsidR="00FF005E" w:rsidRDefault="00FF005E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 выполнению подпрограммы «Строительство объектов инженерной инфраструктуры»</w:t>
      </w:r>
    </w:p>
    <w:p w14:paraId="2A77C29E" w14:textId="77777777" w:rsidR="001F2083" w:rsidRDefault="001F2083" w:rsidP="00FF005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32"/>
        <w:gridCol w:w="3648"/>
        <w:gridCol w:w="1557"/>
        <w:gridCol w:w="1239"/>
        <w:gridCol w:w="1236"/>
        <w:gridCol w:w="1219"/>
        <w:gridCol w:w="1236"/>
        <w:gridCol w:w="1236"/>
        <w:gridCol w:w="1236"/>
        <w:gridCol w:w="1321"/>
      </w:tblGrid>
      <w:tr w:rsidR="001F2083" w:rsidRPr="00BE5628" w14:paraId="5E6976BD" w14:textId="77777777" w:rsidTr="009A644E">
        <w:trPr>
          <w:cantSplit/>
          <w:trHeight w:val="340"/>
        </w:trPr>
        <w:tc>
          <w:tcPr>
            <w:tcW w:w="632" w:type="dxa"/>
            <w:vMerge w:val="restart"/>
            <w:textDirection w:val="btLr"/>
            <w:vAlign w:val="center"/>
          </w:tcPr>
          <w:p w14:paraId="33F1511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648" w:type="dxa"/>
            <w:vMerge w:val="restart"/>
            <w:vAlign w:val="center"/>
          </w:tcPr>
          <w:p w14:paraId="4BC0F9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959" w:type="dxa"/>
            <w:gridSpan w:val="7"/>
            <w:vAlign w:val="center"/>
          </w:tcPr>
          <w:p w14:paraId="4524566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1E131DC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3697E693" w14:textId="77777777" w:rsidTr="009A644E">
        <w:tc>
          <w:tcPr>
            <w:tcW w:w="632" w:type="dxa"/>
            <w:vMerge/>
          </w:tcPr>
          <w:p w14:paraId="0EFD13A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648" w:type="dxa"/>
            <w:vMerge/>
          </w:tcPr>
          <w:p w14:paraId="1DE7526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557" w:type="dxa"/>
            <w:vAlign w:val="center"/>
          </w:tcPr>
          <w:p w14:paraId="4E50C2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39" w:type="dxa"/>
            <w:vAlign w:val="center"/>
          </w:tcPr>
          <w:p w14:paraId="0B30A8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64CA043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51090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774A19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36" w:type="dxa"/>
            <w:vAlign w:val="center"/>
          </w:tcPr>
          <w:p w14:paraId="3067F28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1ECFE24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827E7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1DDC84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19" w:type="dxa"/>
            <w:vAlign w:val="center"/>
          </w:tcPr>
          <w:p w14:paraId="2FC4188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10EEF44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A1D0DF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7ADD15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36" w:type="dxa"/>
            <w:vAlign w:val="center"/>
          </w:tcPr>
          <w:p w14:paraId="3243CB5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6DDBD9C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63EDB6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4748B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36" w:type="dxa"/>
            <w:vAlign w:val="center"/>
          </w:tcPr>
          <w:p w14:paraId="160C78D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7783D59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7A6291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C8367B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36" w:type="dxa"/>
            <w:vAlign w:val="center"/>
          </w:tcPr>
          <w:p w14:paraId="382FBE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1AB3378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866553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8DF0B2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FBB7C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72E3F32F" w14:textId="77777777" w:rsidTr="009A644E">
        <w:trPr>
          <w:trHeight w:val="283"/>
        </w:trPr>
        <w:tc>
          <w:tcPr>
            <w:tcW w:w="632" w:type="dxa"/>
            <w:vAlign w:val="center"/>
          </w:tcPr>
          <w:p w14:paraId="7C75648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648" w:type="dxa"/>
            <w:vAlign w:val="center"/>
          </w:tcPr>
          <w:p w14:paraId="3E9E61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57" w:type="dxa"/>
            <w:vAlign w:val="center"/>
          </w:tcPr>
          <w:p w14:paraId="5D16844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43DCEA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6" w:type="dxa"/>
            <w:vAlign w:val="center"/>
          </w:tcPr>
          <w:p w14:paraId="0D242E7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19" w:type="dxa"/>
            <w:vAlign w:val="center"/>
          </w:tcPr>
          <w:p w14:paraId="401669F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36ECC69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348B1A6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36" w:type="dxa"/>
            <w:vAlign w:val="center"/>
          </w:tcPr>
          <w:p w14:paraId="57806D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74F4EAE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6898CCED" w14:textId="77777777" w:rsidTr="009A644E">
        <w:tc>
          <w:tcPr>
            <w:tcW w:w="632" w:type="dxa"/>
            <w:vAlign w:val="center"/>
          </w:tcPr>
          <w:p w14:paraId="2DF5417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648" w:type="dxa"/>
          </w:tcPr>
          <w:p w14:paraId="34DE5C82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518FC9FB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14448B7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24A6E93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324D911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64C2E17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2351479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035054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0D18A4A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05715A1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236982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48FA88B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648" w:type="dxa"/>
          </w:tcPr>
          <w:p w14:paraId="4E5C1858" w14:textId="77777777" w:rsidR="001F2083" w:rsidRPr="00BE5628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</w:t>
            </w:r>
          </w:p>
          <w:p w14:paraId="3E1EBA77" w14:textId="77777777" w:rsidR="001F2083" w:rsidRPr="00BE5628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бюджет</w:t>
            </w:r>
          </w:p>
        </w:tc>
        <w:tc>
          <w:tcPr>
            <w:tcW w:w="1557" w:type="dxa"/>
            <w:vAlign w:val="center"/>
          </w:tcPr>
          <w:p w14:paraId="3BE4408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3E8D021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429708C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37385F8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08B5C8D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0E5965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42C4C1E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1150576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34B077BB" w14:textId="77777777" w:rsidTr="009A644E">
        <w:tc>
          <w:tcPr>
            <w:tcW w:w="632" w:type="dxa"/>
            <w:vAlign w:val="center"/>
          </w:tcPr>
          <w:p w14:paraId="1378332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928" w:type="dxa"/>
            <w:gridSpan w:val="9"/>
          </w:tcPr>
          <w:p w14:paraId="054EA2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F2083" w:rsidRPr="00BE5628" w14:paraId="64CEB216" w14:textId="77777777" w:rsidTr="009A644E">
        <w:tc>
          <w:tcPr>
            <w:tcW w:w="632" w:type="dxa"/>
            <w:vAlign w:val="center"/>
          </w:tcPr>
          <w:p w14:paraId="70EE238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648" w:type="dxa"/>
            <w:vAlign w:val="center"/>
          </w:tcPr>
          <w:p w14:paraId="7AD64078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0874259F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6AD3F922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61098C4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4657749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24213EF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2A796FB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0FBF54C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A2386C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7FF6FE4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4186A0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CE1BE10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6892DA6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14:paraId="64D13DD0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4A3D4EB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354665,90</w:t>
            </w:r>
          </w:p>
        </w:tc>
        <w:tc>
          <w:tcPr>
            <w:tcW w:w="1239" w:type="dxa"/>
            <w:vAlign w:val="center"/>
          </w:tcPr>
          <w:p w14:paraId="2D00DF5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35669,90</w:t>
            </w:r>
          </w:p>
        </w:tc>
        <w:tc>
          <w:tcPr>
            <w:tcW w:w="1236" w:type="dxa"/>
            <w:vAlign w:val="center"/>
          </w:tcPr>
          <w:p w14:paraId="15854DA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35FFA3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2B1D39D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B40330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08F2C2E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131000,00</w:t>
            </w:r>
          </w:p>
        </w:tc>
        <w:tc>
          <w:tcPr>
            <w:tcW w:w="1321" w:type="dxa"/>
            <w:vAlign w:val="center"/>
          </w:tcPr>
          <w:p w14:paraId="642AE6B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2191E1FA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5B4565D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14:paraId="1061F1BC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188364F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23294,20</w:t>
            </w:r>
          </w:p>
        </w:tc>
        <w:tc>
          <w:tcPr>
            <w:tcW w:w="1239" w:type="dxa"/>
            <w:vAlign w:val="center"/>
          </w:tcPr>
          <w:p w14:paraId="03C5C70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236" w:type="dxa"/>
            <w:vAlign w:val="center"/>
          </w:tcPr>
          <w:p w14:paraId="55721D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15EA76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ECC47F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DF1E20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379778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05EAF3A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49A32E83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496EFE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648" w:type="dxa"/>
          </w:tcPr>
          <w:p w14:paraId="5D7EB168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557" w:type="dxa"/>
            <w:vAlign w:val="center"/>
          </w:tcPr>
          <w:p w14:paraId="6068D50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331371,70</w:t>
            </w:r>
          </w:p>
        </w:tc>
        <w:tc>
          <w:tcPr>
            <w:tcW w:w="1239" w:type="dxa"/>
            <w:vAlign w:val="center"/>
          </w:tcPr>
          <w:p w14:paraId="30C2074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27375,70</w:t>
            </w:r>
          </w:p>
        </w:tc>
        <w:tc>
          <w:tcPr>
            <w:tcW w:w="1236" w:type="dxa"/>
            <w:vAlign w:val="center"/>
          </w:tcPr>
          <w:p w14:paraId="1E9DE11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29D044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35EC87C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E228B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1E56562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7132EC6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3542D7C5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143C396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648" w:type="dxa"/>
            <w:vAlign w:val="center"/>
          </w:tcPr>
          <w:p w14:paraId="6571CCEC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Сети водоснабжения </w:t>
            </w:r>
          </w:p>
          <w:p w14:paraId="4D21F7C1" w14:textId="77777777" w:rsidR="00AC69BE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д. </w:t>
            </w:r>
            <w:proofErr w:type="spellStart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Кодинка</w:t>
            </w:r>
            <w:proofErr w:type="spellEnd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59CF6AA6" w14:textId="5B2FA035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053B583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105471,90</w:t>
            </w:r>
          </w:p>
        </w:tc>
        <w:tc>
          <w:tcPr>
            <w:tcW w:w="1239" w:type="dxa"/>
            <w:vAlign w:val="center"/>
          </w:tcPr>
          <w:p w14:paraId="50B5189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33475,90</w:t>
            </w:r>
          </w:p>
        </w:tc>
        <w:tc>
          <w:tcPr>
            <w:tcW w:w="1236" w:type="dxa"/>
            <w:vAlign w:val="center"/>
          </w:tcPr>
          <w:p w14:paraId="4E7E33E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5A9ACC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7F9EC74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94FD1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61871D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2D4B5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205BF0E0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605C813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648" w:type="dxa"/>
            <w:vAlign w:val="center"/>
          </w:tcPr>
          <w:p w14:paraId="57D664B0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6E18CE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105471,90</w:t>
            </w:r>
          </w:p>
        </w:tc>
        <w:tc>
          <w:tcPr>
            <w:tcW w:w="1239" w:type="dxa"/>
            <w:vAlign w:val="center"/>
          </w:tcPr>
          <w:p w14:paraId="25E65E8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33475,90</w:t>
            </w:r>
          </w:p>
        </w:tc>
        <w:tc>
          <w:tcPr>
            <w:tcW w:w="1236" w:type="dxa"/>
            <w:vAlign w:val="center"/>
          </w:tcPr>
          <w:p w14:paraId="11C4D26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46C9B60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435A06B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FC1375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2758ED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2F51CB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26C91F7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199DEB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648" w:type="dxa"/>
          </w:tcPr>
          <w:p w14:paraId="27017B41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7EE23A9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239" w:type="dxa"/>
            <w:vAlign w:val="center"/>
          </w:tcPr>
          <w:p w14:paraId="47EF763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8294,20</w:t>
            </w:r>
          </w:p>
        </w:tc>
        <w:tc>
          <w:tcPr>
            <w:tcW w:w="1236" w:type="dxa"/>
            <w:vAlign w:val="center"/>
          </w:tcPr>
          <w:p w14:paraId="4898273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1025BBD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2A3931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84F13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C9F91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091071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F2083" w:rsidRPr="00BE5628" w14:paraId="5BCDA7AA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0CC927F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648" w:type="dxa"/>
          </w:tcPr>
          <w:p w14:paraId="1C0E313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557" w:type="dxa"/>
            <w:vAlign w:val="center"/>
          </w:tcPr>
          <w:p w14:paraId="67834E6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97177,70</w:t>
            </w:r>
          </w:p>
        </w:tc>
        <w:tc>
          <w:tcPr>
            <w:tcW w:w="1239" w:type="dxa"/>
            <w:vAlign w:val="center"/>
          </w:tcPr>
          <w:p w14:paraId="336347B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25181,70</w:t>
            </w:r>
          </w:p>
        </w:tc>
        <w:tc>
          <w:tcPr>
            <w:tcW w:w="1236" w:type="dxa"/>
            <w:vAlign w:val="center"/>
          </w:tcPr>
          <w:p w14:paraId="02C40F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2590,00</w:t>
            </w:r>
          </w:p>
        </w:tc>
        <w:tc>
          <w:tcPr>
            <w:tcW w:w="1219" w:type="dxa"/>
            <w:vAlign w:val="center"/>
          </w:tcPr>
          <w:p w14:paraId="369B316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69406,00</w:t>
            </w:r>
          </w:p>
        </w:tc>
        <w:tc>
          <w:tcPr>
            <w:tcW w:w="1236" w:type="dxa"/>
            <w:vAlign w:val="center"/>
          </w:tcPr>
          <w:p w14:paraId="7AC2FB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526599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B4812D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7073D7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68B0A179" w14:textId="77777777" w:rsidTr="009D4767">
        <w:trPr>
          <w:trHeight w:val="283"/>
        </w:trPr>
        <w:tc>
          <w:tcPr>
            <w:tcW w:w="632" w:type="dxa"/>
            <w:vAlign w:val="center"/>
          </w:tcPr>
          <w:p w14:paraId="73004F18" w14:textId="6B665BBD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648" w:type="dxa"/>
            <w:vAlign w:val="center"/>
          </w:tcPr>
          <w:p w14:paraId="6DE73FA1" w14:textId="50DA41B8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557" w:type="dxa"/>
            <w:vAlign w:val="center"/>
          </w:tcPr>
          <w:p w14:paraId="5B8103B0" w14:textId="60180496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39" w:type="dxa"/>
            <w:vAlign w:val="center"/>
          </w:tcPr>
          <w:p w14:paraId="7F776F0B" w14:textId="1474D90B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6" w:type="dxa"/>
            <w:vAlign w:val="center"/>
          </w:tcPr>
          <w:p w14:paraId="23EBFFB8" w14:textId="61B739B6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19" w:type="dxa"/>
            <w:vAlign w:val="center"/>
          </w:tcPr>
          <w:p w14:paraId="2FBE0019" w14:textId="4D2DD63B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27169926" w14:textId="72806A79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36" w:type="dxa"/>
            <w:vAlign w:val="center"/>
          </w:tcPr>
          <w:p w14:paraId="28FE0705" w14:textId="4381AA61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36" w:type="dxa"/>
            <w:vAlign w:val="center"/>
          </w:tcPr>
          <w:p w14:paraId="346017D8" w14:textId="60721FFB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57F88D1" w14:textId="1541CABC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AC69BE" w:rsidRPr="00BE5628" w14:paraId="77C43F0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BA60FC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648" w:type="dxa"/>
          </w:tcPr>
          <w:p w14:paraId="2CB747A4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Очистные сооружения ливневой канализации Красногорского района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0E44210B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66B45AE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39" w:type="dxa"/>
            <w:vAlign w:val="center"/>
          </w:tcPr>
          <w:p w14:paraId="300FCA0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8C52E6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6F92EFE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30B394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0A04AA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05CD2F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34172A7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0605E352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3EB3447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648" w:type="dxa"/>
            <w:vAlign w:val="center"/>
          </w:tcPr>
          <w:p w14:paraId="76EF5EEB" w14:textId="04964735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8194B9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39" w:type="dxa"/>
            <w:vAlign w:val="center"/>
          </w:tcPr>
          <w:p w14:paraId="5D75C13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981266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3AAB20B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212405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13BA7E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8A5B97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58C7DA1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4BAD53C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AEE812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648" w:type="dxa"/>
          </w:tcPr>
          <w:p w14:paraId="1ADD9022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40EF2F7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39" w:type="dxa"/>
            <w:vAlign w:val="center"/>
          </w:tcPr>
          <w:p w14:paraId="32FC83C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C5949A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86C7BD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4D8BD7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9E8E1C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629A86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321" w:type="dxa"/>
            <w:vAlign w:val="center"/>
          </w:tcPr>
          <w:p w14:paraId="272EDBA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AC69BE" w:rsidRPr="00BE5628" w14:paraId="04EC39D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53740FC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648" w:type="dxa"/>
            <w:vAlign w:val="center"/>
          </w:tcPr>
          <w:p w14:paraId="268D0867" w14:textId="77777777" w:rsidR="00AC69BE" w:rsidRPr="00BE5628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Обеспечение источниками наружного противопожарного водоснабжения территорий, входящих в состав Каменск-Уральского городского округа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</w:p>
          <w:p w14:paraId="0B880E1F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7D925F4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9" w:type="dxa"/>
            <w:vAlign w:val="center"/>
          </w:tcPr>
          <w:p w14:paraId="735EF4F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6" w:type="dxa"/>
            <w:vAlign w:val="center"/>
          </w:tcPr>
          <w:p w14:paraId="1CE8D2C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AEB839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82453D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4B1D92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5E4191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AA3471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199E2A69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573D52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648" w:type="dxa"/>
            <w:vAlign w:val="center"/>
          </w:tcPr>
          <w:p w14:paraId="086D021D" w14:textId="180B4D04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8F6B4E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9" w:type="dxa"/>
            <w:vAlign w:val="center"/>
          </w:tcPr>
          <w:p w14:paraId="0B87D04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6" w:type="dxa"/>
            <w:vAlign w:val="center"/>
          </w:tcPr>
          <w:p w14:paraId="744CED2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4633036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E175C0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131E31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1E2AB5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FD3562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21F960B1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63CDC6C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648" w:type="dxa"/>
          </w:tcPr>
          <w:p w14:paraId="684E8DF6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557" w:type="dxa"/>
            <w:vAlign w:val="center"/>
          </w:tcPr>
          <w:p w14:paraId="28A90AE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81344E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646889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AF1DCE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BB41C3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7AAB6A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B2E149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1D98CB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AC69BE" w:rsidRPr="00BE5628" w14:paraId="640057BD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6FF2FF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648" w:type="dxa"/>
          </w:tcPr>
          <w:p w14:paraId="36DF92AF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работы, в том </w:t>
            </w:r>
            <w:proofErr w:type="gram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числе:   </w:t>
            </w:r>
            <w:proofErr w:type="gramEnd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</w:tc>
        <w:tc>
          <w:tcPr>
            <w:tcW w:w="1557" w:type="dxa"/>
            <w:vAlign w:val="center"/>
          </w:tcPr>
          <w:p w14:paraId="3A0B24E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9" w:type="dxa"/>
            <w:vAlign w:val="center"/>
          </w:tcPr>
          <w:p w14:paraId="5893B03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2194,00</w:t>
            </w:r>
          </w:p>
        </w:tc>
        <w:tc>
          <w:tcPr>
            <w:tcW w:w="1236" w:type="dxa"/>
            <w:vAlign w:val="center"/>
          </w:tcPr>
          <w:p w14:paraId="34DD442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278CF2F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551192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33E2AC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2FC170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0CD97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42260754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C32EAD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648" w:type="dxa"/>
          </w:tcPr>
          <w:p w14:paraId="48690E21" w14:textId="1940BB71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Пожарные резервуары в районе жилого дома № 1</w:t>
            </w:r>
            <w:r w:rsidR="009702B0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по ул. Комиссаров в д. Монастырка</w:t>
            </w:r>
          </w:p>
        </w:tc>
        <w:tc>
          <w:tcPr>
            <w:tcW w:w="1557" w:type="dxa"/>
            <w:vAlign w:val="center"/>
          </w:tcPr>
          <w:p w14:paraId="014FECE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1175,70</w:t>
            </w:r>
          </w:p>
        </w:tc>
        <w:tc>
          <w:tcPr>
            <w:tcW w:w="1239" w:type="dxa"/>
            <w:vAlign w:val="center"/>
          </w:tcPr>
          <w:p w14:paraId="7240C08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1175,70</w:t>
            </w:r>
          </w:p>
        </w:tc>
        <w:tc>
          <w:tcPr>
            <w:tcW w:w="1236" w:type="dxa"/>
            <w:vAlign w:val="center"/>
          </w:tcPr>
          <w:p w14:paraId="3927982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3F04AE5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1A2075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000817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E73FC3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2A07E9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4A292DF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47F4077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648" w:type="dxa"/>
          </w:tcPr>
          <w:p w14:paraId="77D04EC7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Пожарные резервуары в районе жилого дома № 31 по ул. Крайняя в д. Монастырка</w:t>
            </w:r>
          </w:p>
        </w:tc>
        <w:tc>
          <w:tcPr>
            <w:tcW w:w="1557" w:type="dxa"/>
            <w:vAlign w:val="center"/>
          </w:tcPr>
          <w:p w14:paraId="0D6B189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793,70</w:t>
            </w:r>
          </w:p>
        </w:tc>
        <w:tc>
          <w:tcPr>
            <w:tcW w:w="1239" w:type="dxa"/>
            <w:vAlign w:val="center"/>
          </w:tcPr>
          <w:p w14:paraId="609BFD4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793,70</w:t>
            </w:r>
          </w:p>
        </w:tc>
        <w:tc>
          <w:tcPr>
            <w:tcW w:w="1236" w:type="dxa"/>
            <w:vAlign w:val="center"/>
          </w:tcPr>
          <w:p w14:paraId="5B514AA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58A93CF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F956D5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29125C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5634EE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D61D2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6BACC83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8D563F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648" w:type="dxa"/>
          </w:tcPr>
          <w:p w14:paraId="1D694258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Пожарные резервуары в районе жилого дома № 41 по пер. Крайний в д. Монастырка</w:t>
            </w:r>
          </w:p>
        </w:tc>
        <w:tc>
          <w:tcPr>
            <w:tcW w:w="1557" w:type="dxa"/>
            <w:vAlign w:val="center"/>
          </w:tcPr>
          <w:p w14:paraId="6A22D93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224,60</w:t>
            </w:r>
          </w:p>
        </w:tc>
        <w:tc>
          <w:tcPr>
            <w:tcW w:w="1239" w:type="dxa"/>
            <w:vAlign w:val="center"/>
          </w:tcPr>
          <w:p w14:paraId="55F5375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224,60</w:t>
            </w:r>
          </w:p>
        </w:tc>
        <w:tc>
          <w:tcPr>
            <w:tcW w:w="1236" w:type="dxa"/>
            <w:vAlign w:val="center"/>
          </w:tcPr>
          <w:p w14:paraId="3B586B8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4A21137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1F4DA1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9600CC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4D73FE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0BA71C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3EB99B00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15372A0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648" w:type="dxa"/>
          </w:tcPr>
          <w:p w14:paraId="00540086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Центральный тепловой пункт по улице Красногорской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31A4CE13" w14:textId="77777777" w:rsidR="00AC69BE" w:rsidRPr="00BE5628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557" w:type="dxa"/>
            <w:vAlign w:val="center"/>
          </w:tcPr>
          <w:p w14:paraId="1A828DF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232000,00 </w:t>
            </w:r>
          </w:p>
        </w:tc>
        <w:tc>
          <w:tcPr>
            <w:tcW w:w="1239" w:type="dxa"/>
            <w:vAlign w:val="center"/>
          </w:tcPr>
          <w:p w14:paraId="1D8DF80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A710B9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0DD5B08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9E16E9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85BE73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38C17BA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71B16D4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2268BA48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717C2BF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648" w:type="dxa"/>
            <w:vAlign w:val="center"/>
          </w:tcPr>
          <w:p w14:paraId="43B04C59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557" w:type="dxa"/>
            <w:vAlign w:val="center"/>
          </w:tcPr>
          <w:p w14:paraId="5D6DB81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232000,00</w:t>
            </w:r>
          </w:p>
        </w:tc>
        <w:tc>
          <w:tcPr>
            <w:tcW w:w="1239" w:type="dxa"/>
            <w:vAlign w:val="center"/>
          </w:tcPr>
          <w:p w14:paraId="553C285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FE37CB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5534A21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F3C3BB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4CC3ED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4A928F2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738A799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69952B12" w14:textId="77777777" w:rsidTr="009A644E">
        <w:trPr>
          <w:trHeight w:val="340"/>
        </w:trPr>
        <w:tc>
          <w:tcPr>
            <w:tcW w:w="632" w:type="dxa"/>
            <w:vAlign w:val="center"/>
          </w:tcPr>
          <w:p w14:paraId="26BF16D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648" w:type="dxa"/>
          </w:tcPr>
          <w:p w14:paraId="0BDB7F1D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557" w:type="dxa"/>
            <w:vAlign w:val="center"/>
          </w:tcPr>
          <w:p w14:paraId="7EA8229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232000,00</w:t>
            </w:r>
          </w:p>
        </w:tc>
        <w:tc>
          <w:tcPr>
            <w:tcW w:w="1239" w:type="dxa"/>
            <w:vAlign w:val="center"/>
          </w:tcPr>
          <w:p w14:paraId="13432D3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32B036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19" w:type="dxa"/>
            <w:vAlign w:val="center"/>
          </w:tcPr>
          <w:p w14:paraId="742D7CF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0213DE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6504C6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236" w:type="dxa"/>
            <w:vAlign w:val="center"/>
          </w:tcPr>
          <w:p w14:paraId="318F55C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116000,00</w:t>
            </w:r>
          </w:p>
        </w:tc>
        <w:tc>
          <w:tcPr>
            <w:tcW w:w="1321" w:type="dxa"/>
            <w:vAlign w:val="center"/>
          </w:tcPr>
          <w:p w14:paraId="62DA3E4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60F50939" w14:textId="6677D244" w:rsidR="00E37488" w:rsidRPr="008D0D5A" w:rsidRDefault="00E37488" w:rsidP="008E6D3B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Приложение № </w:t>
      </w:r>
      <w:r w:rsidR="00FF005E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12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к Программе</w:t>
      </w:r>
    </w:p>
    <w:p w14:paraId="67C103E3" w14:textId="77777777" w:rsidR="008E6D3B" w:rsidRPr="008D0D5A" w:rsidRDefault="008E6D3B" w:rsidP="008E6D3B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36FBEFA" w14:textId="77777777" w:rsidR="00E37488" w:rsidRPr="008D0D5A" w:rsidRDefault="00E37488" w:rsidP="00E37488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60FE4C8B" w14:textId="5A9D9642" w:rsidR="00E37488" w:rsidRDefault="00E37488" w:rsidP="00E37488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 выполнению подпрограммы «Строительство и модернизация объектов коммунальной инфраструктуры» </w:t>
      </w:r>
    </w:p>
    <w:p w14:paraId="7DBA01A5" w14:textId="77777777" w:rsidR="001F2083" w:rsidRDefault="001F2083" w:rsidP="00E37488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75"/>
        <w:gridCol w:w="3931"/>
        <w:gridCol w:w="1356"/>
        <w:gridCol w:w="1356"/>
        <w:gridCol w:w="1239"/>
        <w:gridCol w:w="1184"/>
        <w:gridCol w:w="1236"/>
        <w:gridCol w:w="1184"/>
        <w:gridCol w:w="1178"/>
        <w:gridCol w:w="1321"/>
      </w:tblGrid>
      <w:tr w:rsidR="001F2083" w:rsidRPr="00BE5628" w14:paraId="04E08481" w14:textId="77777777" w:rsidTr="009A644E">
        <w:trPr>
          <w:cantSplit/>
          <w:trHeight w:val="340"/>
        </w:trPr>
        <w:tc>
          <w:tcPr>
            <w:tcW w:w="575" w:type="dxa"/>
            <w:vMerge w:val="restart"/>
            <w:textDirection w:val="btLr"/>
            <w:vAlign w:val="center"/>
          </w:tcPr>
          <w:p w14:paraId="028CCF7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931" w:type="dxa"/>
            <w:vMerge w:val="restart"/>
            <w:vAlign w:val="center"/>
          </w:tcPr>
          <w:p w14:paraId="6EFFEA4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733" w:type="dxa"/>
            <w:gridSpan w:val="7"/>
            <w:vAlign w:val="center"/>
          </w:tcPr>
          <w:p w14:paraId="6ACCCFF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4E53EE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6745BF82" w14:textId="77777777" w:rsidTr="009A644E">
        <w:tc>
          <w:tcPr>
            <w:tcW w:w="575" w:type="dxa"/>
            <w:vMerge/>
          </w:tcPr>
          <w:p w14:paraId="3447EE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931" w:type="dxa"/>
            <w:vMerge/>
          </w:tcPr>
          <w:p w14:paraId="46891FB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356" w:type="dxa"/>
            <w:vAlign w:val="center"/>
          </w:tcPr>
          <w:p w14:paraId="1592BAD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356" w:type="dxa"/>
            <w:vAlign w:val="center"/>
          </w:tcPr>
          <w:p w14:paraId="3916EAF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3F4151F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7F3103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2C27F8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39" w:type="dxa"/>
            <w:vAlign w:val="center"/>
          </w:tcPr>
          <w:p w14:paraId="0AA40F1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52E3375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71CF3D4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66FA9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184" w:type="dxa"/>
            <w:vAlign w:val="center"/>
          </w:tcPr>
          <w:p w14:paraId="74C107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2C5B448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460D91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2743B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36" w:type="dxa"/>
            <w:vAlign w:val="center"/>
          </w:tcPr>
          <w:p w14:paraId="502878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3BAB63D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920F4E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40605A0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184" w:type="dxa"/>
            <w:vAlign w:val="center"/>
          </w:tcPr>
          <w:p w14:paraId="4B6A67A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4C184D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B5BAEE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675121B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178" w:type="dxa"/>
            <w:vAlign w:val="center"/>
          </w:tcPr>
          <w:p w14:paraId="2E874E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17E91E8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545A56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BE7DB6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48D9D17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6AAA8F8F" w14:textId="77777777" w:rsidTr="009A644E">
        <w:trPr>
          <w:trHeight w:val="283"/>
        </w:trPr>
        <w:tc>
          <w:tcPr>
            <w:tcW w:w="575" w:type="dxa"/>
            <w:vAlign w:val="center"/>
          </w:tcPr>
          <w:p w14:paraId="79D0D3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931" w:type="dxa"/>
            <w:vAlign w:val="center"/>
          </w:tcPr>
          <w:p w14:paraId="5B3D074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4F4D880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6C67A4A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9" w:type="dxa"/>
            <w:vAlign w:val="center"/>
          </w:tcPr>
          <w:p w14:paraId="5F251C3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4" w:type="dxa"/>
            <w:vAlign w:val="center"/>
          </w:tcPr>
          <w:p w14:paraId="2DB78F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760A981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4" w:type="dxa"/>
            <w:vAlign w:val="center"/>
          </w:tcPr>
          <w:p w14:paraId="0F7AA1D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178" w:type="dxa"/>
            <w:vAlign w:val="center"/>
          </w:tcPr>
          <w:p w14:paraId="6E9ED6E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EA7E93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6EDC668F" w14:textId="77777777" w:rsidTr="009A644E">
        <w:tc>
          <w:tcPr>
            <w:tcW w:w="575" w:type="dxa"/>
            <w:vAlign w:val="center"/>
          </w:tcPr>
          <w:p w14:paraId="2C52641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931" w:type="dxa"/>
          </w:tcPr>
          <w:p w14:paraId="6FD601CB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000FC13C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7774D14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868356,30</w:t>
            </w:r>
          </w:p>
        </w:tc>
        <w:tc>
          <w:tcPr>
            <w:tcW w:w="1356" w:type="dxa"/>
            <w:vAlign w:val="center"/>
          </w:tcPr>
          <w:p w14:paraId="578D1FE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725370,80</w:t>
            </w:r>
          </w:p>
        </w:tc>
        <w:tc>
          <w:tcPr>
            <w:tcW w:w="1239" w:type="dxa"/>
            <w:vAlign w:val="center"/>
          </w:tcPr>
          <w:p w14:paraId="5C0EC93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3E4B634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D2CA27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4626D6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2F0ADF4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4F258E9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433A1232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18577A22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931" w:type="dxa"/>
          </w:tcPr>
          <w:p w14:paraId="4BD9A772" w14:textId="1AD0D576" w:rsidR="00557969" w:rsidRPr="00BE5628" w:rsidRDefault="00557969" w:rsidP="00557969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7F9AB09" w14:textId="210728F7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56" w:type="dxa"/>
            <w:vAlign w:val="center"/>
          </w:tcPr>
          <w:p w14:paraId="40236451" w14:textId="6C2FA907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239" w:type="dxa"/>
            <w:vAlign w:val="center"/>
          </w:tcPr>
          <w:p w14:paraId="28CC4E92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0EEF40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A14AB3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5F8AAA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FB6B9E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007B86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6E9362AA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25D8ECA5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931" w:type="dxa"/>
          </w:tcPr>
          <w:p w14:paraId="7CD1A198" w14:textId="5899C1D8" w:rsidR="00557969" w:rsidRPr="00BE5628" w:rsidRDefault="00557969" w:rsidP="00557969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11313284" w14:textId="3ABE5AD8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369472,50</w:t>
            </w:r>
          </w:p>
        </w:tc>
        <w:tc>
          <w:tcPr>
            <w:tcW w:w="1356" w:type="dxa"/>
            <w:vAlign w:val="center"/>
          </w:tcPr>
          <w:p w14:paraId="276BB3D1" w14:textId="7ED96913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239" w:type="dxa"/>
            <w:vAlign w:val="center"/>
          </w:tcPr>
          <w:p w14:paraId="69DE25C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0A5D114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F6B8DA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C27265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14F711E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6575ADA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7A73000" w14:textId="77777777" w:rsidTr="009A644E">
        <w:trPr>
          <w:trHeight w:val="283"/>
        </w:trPr>
        <w:tc>
          <w:tcPr>
            <w:tcW w:w="575" w:type="dxa"/>
            <w:vAlign w:val="center"/>
          </w:tcPr>
          <w:p w14:paraId="273CF7C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985" w:type="dxa"/>
            <w:gridSpan w:val="9"/>
            <w:vAlign w:val="center"/>
          </w:tcPr>
          <w:p w14:paraId="68FAC6B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F2083" w:rsidRPr="00BE5628" w14:paraId="130290FD" w14:textId="77777777" w:rsidTr="009A644E">
        <w:tc>
          <w:tcPr>
            <w:tcW w:w="575" w:type="dxa"/>
            <w:vAlign w:val="center"/>
          </w:tcPr>
          <w:p w14:paraId="63E96D0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931" w:type="dxa"/>
            <w:vAlign w:val="center"/>
          </w:tcPr>
          <w:p w14:paraId="0D099213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43358A2A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78024DFD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в том числе: </w:t>
            </w:r>
          </w:p>
        </w:tc>
        <w:tc>
          <w:tcPr>
            <w:tcW w:w="1356" w:type="dxa"/>
            <w:vAlign w:val="center"/>
          </w:tcPr>
          <w:p w14:paraId="0B76CF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868356,30</w:t>
            </w:r>
          </w:p>
        </w:tc>
        <w:tc>
          <w:tcPr>
            <w:tcW w:w="1356" w:type="dxa"/>
            <w:vAlign w:val="center"/>
          </w:tcPr>
          <w:p w14:paraId="6810E29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725370,80</w:t>
            </w:r>
          </w:p>
        </w:tc>
        <w:tc>
          <w:tcPr>
            <w:tcW w:w="1239" w:type="dxa"/>
            <w:vAlign w:val="center"/>
          </w:tcPr>
          <w:p w14:paraId="6AD1B9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0AC5A2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B04CF0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286E68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6C45CE1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4CFFF9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51ED3748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6480F9E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931" w:type="dxa"/>
          </w:tcPr>
          <w:p w14:paraId="42FFCB0A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6A1D1A58" w14:textId="6F59ECDA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356" w:type="dxa"/>
            <w:vAlign w:val="center"/>
          </w:tcPr>
          <w:p w14:paraId="79888864" w14:textId="2761606D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498883,80</w:t>
            </w:r>
          </w:p>
        </w:tc>
        <w:tc>
          <w:tcPr>
            <w:tcW w:w="1239" w:type="dxa"/>
            <w:vAlign w:val="center"/>
          </w:tcPr>
          <w:p w14:paraId="05E5702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E0C132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048C073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20BD57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B09205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82A182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66581295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146E97F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931" w:type="dxa"/>
          </w:tcPr>
          <w:p w14:paraId="71C83A76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977C45E" w14:textId="36A1C8E8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369472,50</w:t>
            </w:r>
          </w:p>
        </w:tc>
        <w:tc>
          <w:tcPr>
            <w:tcW w:w="1356" w:type="dxa"/>
            <w:vAlign w:val="center"/>
          </w:tcPr>
          <w:p w14:paraId="72B51B98" w14:textId="19BF4D9A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239" w:type="dxa"/>
            <w:vAlign w:val="center"/>
          </w:tcPr>
          <w:p w14:paraId="28F0811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2D9443E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BFE4093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40015B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70724,20</w:t>
            </w:r>
          </w:p>
        </w:tc>
        <w:tc>
          <w:tcPr>
            <w:tcW w:w="1178" w:type="dxa"/>
            <w:vAlign w:val="center"/>
          </w:tcPr>
          <w:p w14:paraId="224D6D1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0F5FB965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3BCD9365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BCDD57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931" w:type="dxa"/>
          </w:tcPr>
          <w:p w14:paraId="028403D1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1D930F8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2DC703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46D7D68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14ED70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89C38C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C3A1E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178" w:type="dxa"/>
            <w:vAlign w:val="center"/>
          </w:tcPr>
          <w:p w14:paraId="2CB8AA0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35F58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557969" w:rsidRPr="00BE5628" w14:paraId="2C204A5B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89C589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931" w:type="dxa"/>
          </w:tcPr>
          <w:p w14:paraId="00FF7CF7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6469B69E" w14:textId="74F7A1C8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366472,50</w:t>
            </w:r>
          </w:p>
        </w:tc>
        <w:tc>
          <w:tcPr>
            <w:tcW w:w="1356" w:type="dxa"/>
            <w:vAlign w:val="center"/>
          </w:tcPr>
          <w:p w14:paraId="468FAFA7" w14:textId="1D975C21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226487,00</w:t>
            </w:r>
          </w:p>
        </w:tc>
        <w:tc>
          <w:tcPr>
            <w:tcW w:w="1239" w:type="dxa"/>
            <w:vAlign w:val="center"/>
          </w:tcPr>
          <w:p w14:paraId="11528053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15650,00</w:t>
            </w:r>
          </w:p>
        </w:tc>
        <w:tc>
          <w:tcPr>
            <w:tcW w:w="1184" w:type="dxa"/>
            <w:vAlign w:val="center"/>
          </w:tcPr>
          <w:p w14:paraId="25119DC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FDEF34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7269FD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67724,20</w:t>
            </w:r>
          </w:p>
        </w:tc>
        <w:tc>
          <w:tcPr>
            <w:tcW w:w="1178" w:type="dxa"/>
            <w:vAlign w:val="center"/>
          </w:tcPr>
          <w:p w14:paraId="3FCDC5EE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56611,30</w:t>
            </w:r>
          </w:p>
        </w:tc>
        <w:tc>
          <w:tcPr>
            <w:tcW w:w="1321" w:type="dxa"/>
            <w:vAlign w:val="center"/>
          </w:tcPr>
          <w:p w14:paraId="542F0D5B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1CBAD3B7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74C7C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931" w:type="dxa"/>
          </w:tcPr>
          <w:p w14:paraId="2C5E1FE5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второго подающего водовода от водозаборных сооружений на Нижне-Сысертском водохранилище (2 этап),  </w:t>
            </w:r>
          </w:p>
          <w:p w14:paraId="31FA5B3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6C8A7B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618478,80</w:t>
            </w:r>
          </w:p>
        </w:tc>
        <w:tc>
          <w:tcPr>
            <w:tcW w:w="1356" w:type="dxa"/>
            <w:vAlign w:val="center"/>
          </w:tcPr>
          <w:p w14:paraId="179F069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617828,80</w:t>
            </w:r>
          </w:p>
        </w:tc>
        <w:tc>
          <w:tcPr>
            <w:tcW w:w="1239" w:type="dxa"/>
            <w:vAlign w:val="center"/>
          </w:tcPr>
          <w:p w14:paraId="4ACCFF0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650,00</w:t>
            </w:r>
          </w:p>
        </w:tc>
        <w:tc>
          <w:tcPr>
            <w:tcW w:w="1184" w:type="dxa"/>
            <w:vAlign w:val="center"/>
          </w:tcPr>
          <w:p w14:paraId="355FF15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CBAECA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A1680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C52CF1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FDFEE0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48BF2D18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4658D92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931" w:type="dxa"/>
          </w:tcPr>
          <w:p w14:paraId="598FF740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030D27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443616,90</w:t>
            </w:r>
          </w:p>
        </w:tc>
        <w:tc>
          <w:tcPr>
            <w:tcW w:w="1356" w:type="dxa"/>
            <w:vAlign w:val="center"/>
          </w:tcPr>
          <w:p w14:paraId="2AB7A7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443616,90</w:t>
            </w:r>
          </w:p>
        </w:tc>
        <w:tc>
          <w:tcPr>
            <w:tcW w:w="1239" w:type="dxa"/>
            <w:vAlign w:val="center"/>
          </w:tcPr>
          <w:p w14:paraId="62A7BE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83FAB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D9364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A703B4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E9DEBA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B65501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12F2F5AA" w14:textId="77777777" w:rsidTr="00AC69BE">
        <w:trPr>
          <w:trHeight w:val="283"/>
        </w:trPr>
        <w:tc>
          <w:tcPr>
            <w:tcW w:w="575" w:type="dxa"/>
            <w:vAlign w:val="center"/>
          </w:tcPr>
          <w:p w14:paraId="2B2526C4" w14:textId="1708BA4A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931" w:type="dxa"/>
            <w:vAlign w:val="center"/>
          </w:tcPr>
          <w:p w14:paraId="4B4CFCDA" w14:textId="44DF681F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638D1441" w14:textId="49AA52CA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364EF262" w14:textId="2636EDF2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9" w:type="dxa"/>
            <w:vAlign w:val="center"/>
          </w:tcPr>
          <w:p w14:paraId="0DB55B3E" w14:textId="2453193C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4" w:type="dxa"/>
            <w:vAlign w:val="center"/>
          </w:tcPr>
          <w:p w14:paraId="017A1180" w14:textId="22FBCEBE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42FE02EA" w14:textId="31370E7D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4" w:type="dxa"/>
            <w:vAlign w:val="center"/>
          </w:tcPr>
          <w:p w14:paraId="25C29351" w14:textId="2833A57B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178" w:type="dxa"/>
            <w:vAlign w:val="center"/>
          </w:tcPr>
          <w:p w14:paraId="349A543B" w14:textId="606031E1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1F9E320E" w14:textId="6566688A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AC69BE" w:rsidRPr="00BE5628" w14:paraId="21D95533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6931D34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931" w:type="dxa"/>
            <w:vAlign w:val="center"/>
          </w:tcPr>
          <w:p w14:paraId="3783114D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3A3B8DE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174861,90</w:t>
            </w:r>
          </w:p>
        </w:tc>
        <w:tc>
          <w:tcPr>
            <w:tcW w:w="1356" w:type="dxa"/>
            <w:vAlign w:val="center"/>
          </w:tcPr>
          <w:p w14:paraId="19BF324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174211,90</w:t>
            </w:r>
          </w:p>
        </w:tc>
        <w:tc>
          <w:tcPr>
            <w:tcW w:w="1239" w:type="dxa"/>
            <w:vAlign w:val="center"/>
          </w:tcPr>
          <w:p w14:paraId="56F8AE7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650,00</w:t>
            </w:r>
          </w:p>
        </w:tc>
        <w:tc>
          <w:tcPr>
            <w:tcW w:w="1184" w:type="dxa"/>
            <w:vAlign w:val="center"/>
          </w:tcPr>
          <w:p w14:paraId="1D4957C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1B8691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AA5943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D33E68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B1FE67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4F130F01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29A6439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931" w:type="dxa"/>
            <w:vAlign w:val="center"/>
          </w:tcPr>
          <w:p w14:paraId="6A7AFACC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0AF45E3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174861,90</w:t>
            </w:r>
          </w:p>
        </w:tc>
        <w:tc>
          <w:tcPr>
            <w:tcW w:w="1356" w:type="dxa"/>
            <w:vAlign w:val="center"/>
          </w:tcPr>
          <w:p w14:paraId="5BD04D3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174211,90</w:t>
            </w:r>
          </w:p>
        </w:tc>
        <w:tc>
          <w:tcPr>
            <w:tcW w:w="1239" w:type="dxa"/>
            <w:vAlign w:val="center"/>
          </w:tcPr>
          <w:p w14:paraId="612EDE8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650,00</w:t>
            </w:r>
          </w:p>
        </w:tc>
        <w:tc>
          <w:tcPr>
            <w:tcW w:w="1184" w:type="dxa"/>
            <w:vAlign w:val="center"/>
          </w:tcPr>
          <w:p w14:paraId="5E1C50B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F523F1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14C67A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B31079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2FE411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5C9DC1B7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29336D6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931" w:type="dxa"/>
            <w:vAlign w:val="center"/>
          </w:tcPr>
          <w:p w14:paraId="34FA0D86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Сливная станция жидких бытовых отходов в Синарском районе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77E58B1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33000,00</w:t>
            </w:r>
          </w:p>
        </w:tc>
        <w:tc>
          <w:tcPr>
            <w:tcW w:w="1356" w:type="dxa"/>
            <w:vAlign w:val="center"/>
          </w:tcPr>
          <w:p w14:paraId="3C16FC0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58CE80D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5308C3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280265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94AF9C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13000,00</w:t>
            </w:r>
          </w:p>
        </w:tc>
        <w:tc>
          <w:tcPr>
            <w:tcW w:w="1178" w:type="dxa"/>
            <w:vAlign w:val="center"/>
          </w:tcPr>
          <w:p w14:paraId="4C5DD11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21" w:type="dxa"/>
            <w:vAlign w:val="center"/>
          </w:tcPr>
          <w:p w14:paraId="462A377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4302591A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2B1D774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931" w:type="dxa"/>
          </w:tcPr>
          <w:p w14:paraId="2474B010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B93192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33000,00</w:t>
            </w:r>
          </w:p>
        </w:tc>
        <w:tc>
          <w:tcPr>
            <w:tcW w:w="1356" w:type="dxa"/>
            <w:vAlign w:val="center"/>
          </w:tcPr>
          <w:p w14:paraId="4539922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4CA82AC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A7EA50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78E045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E494EA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13000,00</w:t>
            </w:r>
          </w:p>
        </w:tc>
        <w:tc>
          <w:tcPr>
            <w:tcW w:w="1178" w:type="dxa"/>
            <w:vAlign w:val="center"/>
          </w:tcPr>
          <w:p w14:paraId="1D5C313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21" w:type="dxa"/>
            <w:vAlign w:val="center"/>
          </w:tcPr>
          <w:p w14:paraId="74D8FA2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1F0E34EA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4C2122A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931" w:type="dxa"/>
          </w:tcPr>
          <w:p w14:paraId="2E3BED5D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4C0DCA3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56" w:type="dxa"/>
            <w:vAlign w:val="center"/>
          </w:tcPr>
          <w:p w14:paraId="4812CFF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14C0C42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23186A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106710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F2B0FA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178" w:type="dxa"/>
            <w:vAlign w:val="center"/>
          </w:tcPr>
          <w:p w14:paraId="6203778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A0CFB3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AC69BE" w:rsidRPr="00BE5628" w14:paraId="57A8E960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7F10B6D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931" w:type="dxa"/>
          </w:tcPr>
          <w:p w14:paraId="3F4455E3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3B9FCD6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30000,00</w:t>
            </w:r>
          </w:p>
        </w:tc>
        <w:tc>
          <w:tcPr>
            <w:tcW w:w="1356" w:type="dxa"/>
            <w:vAlign w:val="center"/>
          </w:tcPr>
          <w:p w14:paraId="7C974CB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53661A8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F15CE5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298E89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F20E48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178" w:type="dxa"/>
            <w:vAlign w:val="center"/>
          </w:tcPr>
          <w:p w14:paraId="3BEB841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20000,00</w:t>
            </w:r>
          </w:p>
        </w:tc>
        <w:tc>
          <w:tcPr>
            <w:tcW w:w="1321" w:type="dxa"/>
            <w:vAlign w:val="center"/>
          </w:tcPr>
          <w:p w14:paraId="5537C5B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6446CA69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060DF74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931" w:type="dxa"/>
          </w:tcPr>
          <w:p w14:paraId="60D4D5E8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Сети хозяйственно-бытовой канализации по ул. Ясная, ул. Летняя, ул. Радужная города Каменска-Уральского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601F0111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2078D69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94335,50</w:t>
            </w:r>
          </w:p>
        </w:tc>
        <w:tc>
          <w:tcPr>
            <w:tcW w:w="1356" w:type="dxa"/>
            <w:vAlign w:val="center"/>
          </w:tcPr>
          <w:p w14:paraId="56CC805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E65947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9FDEF9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DDDB45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D5C862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57724,20</w:t>
            </w:r>
          </w:p>
        </w:tc>
        <w:tc>
          <w:tcPr>
            <w:tcW w:w="1178" w:type="dxa"/>
            <w:vAlign w:val="center"/>
          </w:tcPr>
          <w:p w14:paraId="6193A5D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36611,30</w:t>
            </w:r>
          </w:p>
        </w:tc>
        <w:tc>
          <w:tcPr>
            <w:tcW w:w="1321" w:type="dxa"/>
            <w:vAlign w:val="center"/>
          </w:tcPr>
          <w:p w14:paraId="784E05F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6B0C7FAC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0AD012A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931" w:type="dxa"/>
          </w:tcPr>
          <w:p w14:paraId="6B68A22D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8228ED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94335,50</w:t>
            </w:r>
          </w:p>
        </w:tc>
        <w:tc>
          <w:tcPr>
            <w:tcW w:w="1356" w:type="dxa"/>
            <w:vAlign w:val="center"/>
          </w:tcPr>
          <w:p w14:paraId="50CD7BC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761286A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FC50DE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5B2872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CF678F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57724,20</w:t>
            </w:r>
          </w:p>
        </w:tc>
        <w:tc>
          <w:tcPr>
            <w:tcW w:w="1178" w:type="dxa"/>
            <w:vAlign w:val="center"/>
          </w:tcPr>
          <w:p w14:paraId="068A96B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36611,30</w:t>
            </w:r>
          </w:p>
        </w:tc>
        <w:tc>
          <w:tcPr>
            <w:tcW w:w="1321" w:type="dxa"/>
            <w:vAlign w:val="center"/>
          </w:tcPr>
          <w:p w14:paraId="0DC5745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302642E4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98ADC6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931" w:type="dxa"/>
          </w:tcPr>
          <w:p w14:paraId="3F370DA6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3E13812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94335,50</w:t>
            </w:r>
          </w:p>
        </w:tc>
        <w:tc>
          <w:tcPr>
            <w:tcW w:w="1356" w:type="dxa"/>
            <w:vAlign w:val="center"/>
          </w:tcPr>
          <w:p w14:paraId="0D4EABE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9" w:type="dxa"/>
            <w:vAlign w:val="center"/>
          </w:tcPr>
          <w:p w14:paraId="1E269F7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AC0F93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682684E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8C599C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57724,20</w:t>
            </w:r>
          </w:p>
        </w:tc>
        <w:tc>
          <w:tcPr>
            <w:tcW w:w="1178" w:type="dxa"/>
            <w:vAlign w:val="center"/>
          </w:tcPr>
          <w:p w14:paraId="3FA8B3B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36611,30</w:t>
            </w:r>
          </w:p>
        </w:tc>
        <w:tc>
          <w:tcPr>
            <w:tcW w:w="1321" w:type="dxa"/>
            <w:vAlign w:val="center"/>
          </w:tcPr>
          <w:p w14:paraId="46045B1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AC69BE" w:rsidRPr="00BE5628" w14:paraId="70D30DB8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46E0E2A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931" w:type="dxa"/>
          </w:tcPr>
          <w:p w14:paraId="3C63A829" w14:textId="77777777" w:rsidR="00AC69BE" w:rsidRPr="00BE5628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Капитальный ремонт сетей водоснабжения и водоотведения в г. Каменске-Уральском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56370D07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18FBA11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79163,60</w:t>
            </w:r>
          </w:p>
        </w:tc>
        <w:tc>
          <w:tcPr>
            <w:tcW w:w="1356" w:type="dxa"/>
            <w:vAlign w:val="center"/>
          </w:tcPr>
          <w:p w14:paraId="0860614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79163,60</w:t>
            </w:r>
          </w:p>
        </w:tc>
        <w:tc>
          <w:tcPr>
            <w:tcW w:w="1239" w:type="dxa"/>
            <w:vAlign w:val="center"/>
          </w:tcPr>
          <w:p w14:paraId="74818E4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93D1D2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895354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F295D7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0F2E64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17857F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4ECF129F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6BC2432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931" w:type="dxa"/>
          </w:tcPr>
          <w:p w14:paraId="1696296D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19BFE562" w14:textId="3A8ECFA1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55266,90</w:t>
            </w:r>
          </w:p>
        </w:tc>
        <w:tc>
          <w:tcPr>
            <w:tcW w:w="1356" w:type="dxa"/>
            <w:vAlign w:val="center"/>
          </w:tcPr>
          <w:p w14:paraId="71CFAF93" w14:textId="4F66B7E0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55266,90</w:t>
            </w:r>
          </w:p>
        </w:tc>
        <w:tc>
          <w:tcPr>
            <w:tcW w:w="1239" w:type="dxa"/>
            <w:vAlign w:val="center"/>
          </w:tcPr>
          <w:p w14:paraId="478F857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800628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1D09A4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ABB695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2C4F67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92FEE2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7A42EEB0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790A452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931" w:type="dxa"/>
          </w:tcPr>
          <w:p w14:paraId="1A0C2936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5F95C512" w14:textId="160A4CD8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23896,70</w:t>
            </w:r>
          </w:p>
        </w:tc>
        <w:tc>
          <w:tcPr>
            <w:tcW w:w="1356" w:type="dxa"/>
            <w:vAlign w:val="center"/>
          </w:tcPr>
          <w:p w14:paraId="0FB6362F" w14:textId="476A6D09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23896,70</w:t>
            </w:r>
          </w:p>
        </w:tc>
        <w:tc>
          <w:tcPr>
            <w:tcW w:w="1239" w:type="dxa"/>
            <w:vAlign w:val="center"/>
          </w:tcPr>
          <w:p w14:paraId="5C49591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4EC24D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24E499C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06AC90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BAEE5FC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FB9E995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6160875A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74CBD5E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931" w:type="dxa"/>
          </w:tcPr>
          <w:p w14:paraId="4ADA5523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работы, </w:t>
            </w:r>
          </w:p>
          <w:p w14:paraId="3501058B" w14:textId="77777777" w:rsidR="00557969" w:rsidRPr="00BE5628" w:rsidRDefault="00557969" w:rsidP="00557969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в том </w:t>
            </w:r>
            <w:proofErr w:type="gram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числе:   </w:t>
            </w:r>
            <w:proofErr w:type="gramEnd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  <w:vAlign w:val="center"/>
          </w:tcPr>
          <w:p w14:paraId="033E7992" w14:textId="011973C4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23896,70</w:t>
            </w:r>
          </w:p>
        </w:tc>
        <w:tc>
          <w:tcPr>
            <w:tcW w:w="1356" w:type="dxa"/>
            <w:vAlign w:val="center"/>
          </w:tcPr>
          <w:p w14:paraId="0ECA81E0" w14:textId="294BD8ED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23896,70</w:t>
            </w:r>
          </w:p>
        </w:tc>
        <w:tc>
          <w:tcPr>
            <w:tcW w:w="1239" w:type="dxa"/>
            <w:vAlign w:val="center"/>
          </w:tcPr>
          <w:p w14:paraId="09E52BD2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7CEDFAC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6678ECC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DDDDC43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6357BA0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7876CAA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</w:tr>
      <w:tr w:rsidR="00AC69BE" w:rsidRPr="00BE5628" w14:paraId="3264C45B" w14:textId="77777777" w:rsidTr="009A644E">
        <w:trPr>
          <w:trHeight w:val="2066"/>
        </w:trPr>
        <w:tc>
          <w:tcPr>
            <w:tcW w:w="575" w:type="dxa"/>
            <w:vAlign w:val="center"/>
          </w:tcPr>
          <w:p w14:paraId="4B0BF72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931" w:type="dxa"/>
          </w:tcPr>
          <w:p w14:paraId="25169CFE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Капитальный ремонт водопровода Вод. сеть </w:t>
            </w:r>
            <w:proofErr w:type="gram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к индивид</w:t>
            </w:r>
            <w:proofErr w:type="gramEnd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. поселку Алюминиевая (инв. № 00016783) (участок водовода от насосной станции по ул. Мамина-Сибиряка, 18 до ул. Алюминиевая, 46 (Ду 300 мм протяженностью 422 м),</w:t>
            </w:r>
          </w:p>
          <w:p w14:paraId="6F918AB9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D83BBD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17743,70</w:t>
            </w:r>
          </w:p>
        </w:tc>
        <w:tc>
          <w:tcPr>
            <w:tcW w:w="1356" w:type="dxa"/>
            <w:vAlign w:val="center"/>
          </w:tcPr>
          <w:p w14:paraId="01CAF36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17743,70</w:t>
            </w:r>
          </w:p>
        </w:tc>
        <w:tc>
          <w:tcPr>
            <w:tcW w:w="1239" w:type="dxa"/>
            <w:vAlign w:val="center"/>
          </w:tcPr>
          <w:p w14:paraId="61E8F31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0C27B1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FF8377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07550A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FA346D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5E2A1C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77052578" w14:textId="77777777" w:rsidTr="00870C44">
        <w:trPr>
          <w:trHeight w:val="283"/>
        </w:trPr>
        <w:tc>
          <w:tcPr>
            <w:tcW w:w="575" w:type="dxa"/>
            <w:vAlign w:val="center"/>
          </w:tcPr>
          <w:p w14:paraId="5466B9F0" w14:textId="36D3E519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931" w:type="dxa"/>
            <w:vAlign w:val="center"/>
          </w:tcPr>
          <w:p w14:paraId="03F80AFA" w14:textId="7A08CDAA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5DC9C3AE" w14:textId="3EC6EDF1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2064C028" w14:textId="70A301B4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9" w:type="dxa"/>
            <w:vAlign w:val="center"/>
          </w:tcPr>
          <w:p w14:paraId="542C7F1E" w14:textId="38853759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4" w:type="dxa"/>
            <w:vAlign w:val="center"/>
          </w:tcPr>
          <w:p w14:paraId="4A1591C4" w14:textId="69A92CF8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3885ED50" w14:textId="1A2F058E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4" w:type="dxa"/>
            <w:vAlign w:val="center"/>
          </w:tcPr>
          <w:p w14:paraId="04EDD921" w14:textId="18F4DBCD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178" w:type="dxa"/>
            <w:vAlign w:val="center"/>
          </w:tcPr>
          <w:p w14:paraId="33AF69E8" w14:textId="04A0F854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B7EB57B" w14:textId="2E63727A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AC69BE" w:rsidRPr="00BE5628" w14:paraId="3520AF8A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ECD9CF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3931" w:type="dxa"/>
          </w:tcPr>
          <w:p w14:paraId="110B9BA1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055E388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12387,50</w:t>
            </w:r>
          </w:p>
        </w:tc>
        <w:tc>
          <w:tcPr>
            <w:tcW w:w="1356" w:type="dxa"/>
            <w:vAlign w:val="center"/>
          </w:tcPr>
          <w:p w14:paraId="0AAC0A2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12387,50</w:t>
            </w:r>
          </w:p>
        </w:tc>
        <w:tc>
          <w:tcPr>
            <w:tcW w:w="1239" w:type="dxa"/>
            <w:vAlign w:val="center"/>
          </w:tcPr>
          <w:p w14:paraId="050E7C5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7C41CD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5992859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51CFCB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4184ED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395CE8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0532A39B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41FB183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931" w:type="dxa"/>
          </w:tcPr>
          <w:p w14:paraId="58DC38EA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1380416D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A5AB2F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356" w:type="dxa"/>
            <w:vAlign w:val="center"/>
          </w:tcPr>
          <w:p w14:paraId="4490625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239" w:type="dxa"/>
            <w:vAlign w:val="center"/>
          </w:tcPr>
          <w:p w14:paraId="72191DF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8A034D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5183CA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DDC9C8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36CCAA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FA7D8B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11909E2D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02BB15B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931" w:type="dxa"/>
          </w:tcPr>
          <w:p w14:paraId="5E3D3EAF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</w:t>
            </w:r>
          </w:p>
          <w:p w14:paraId="6E9AAFAB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работы</w:t>
            </w:r>
          </w:p>
        </w:tc>
        <w:tc>
          <w:tcPr>
            <w:tcW w:w="1356" w:type="dxa"/>
            <w:vAlign w:val="center"/>
          </w:tcPr>
          <w:p w14:paraId="3F5219C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356" w:type="dxa"/>
            <w:vAlign w:val="center"/>
          </w:tcPr>
          <w:p w14:paraId="4BB3951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5356,20</w:t>
            </w:r>
          </w:p>
        </w:tc>
        <w:tc>
          <w:tcPr>
            <w:tcW w:w="1239" w:type="dxa"/>
            <w:vAlign w:val="center"/>
          </w:tcPr>
          <w:p w14:paraId="436AD31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43012D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3505A0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C9AFC7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10D50C9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85009B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7949E102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7410D3C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931" w:type="dxa"/>
          </w:tcPr>
          <w:p w14:paraId="4499524F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Капитальный ремонт водопровода Вод. сеть, Горная (участок водопроводной сети от ул. Горная, 16 до ул. Горная, 28) (инв. </w:t>
            </w:r>
          </w:p>
          <w:p w14:paraId="48F77272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№ 00016212), протяжённость 130 м., в том числе:</w:t>
            </w:r>
          </w:p>
        </w:tc>
        <w:tc>
          <w:tcPr>
            <w:tcW w:w="1356" w:type="dxa"/>
            <w:vAlign w:val="center"/>
          </w:tcPr>
          <w:p w14:paraId="57EE5FC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1418,20</w:t>
            </w:r>
          </w:p>
        </w:tc>
        <w:tc>
          <w:tcPr>
            <w:tcW w:w="1356" w:type="dxa"/>
            <w:vAlign w:val="center"/>
          </w:tcPr>
          <w:p w14:paraId="6EDCF90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1418,20</w:t>
            </w:r>
          </w:p>
        </w:tc>
        <w:tc>
          <w:tcPr>
            <w:tcW w:w="1239" w:type="dxa"/>
            <w:vAlign w:val="center"/>
          </w:tcPr>
          <w:p w14:paraId="2E4A9A6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F12038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11D84D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47F0F3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69769CD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66C06B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460C9B74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2249FDB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3931" w:type="dxa"/>
          </w:tcPr>
          <w:p w14:paraId="0B973637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4307A290" w14:textId="2C91144E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990,10</w:t>
            </w:r>
          </w:p>
        </w:tc>
        <w:tc>
          <w:tcPr>
            <w:tcW w:w="1356" w:type="dxa"/>
            <w:vAlign w:val="center"/>
          </w:tcPr>
          <w:p w14:paraId="16F44C33" w14:textId="1BFE5358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990,10</w:t>
            </w:r>
          </w:p>
        </w:tc>
        <w:tc>
          <w:tcPr>
            <w:tcW w:w="1239" w:type="dxa"/>
            <w:vAlign w:val="center"/>
          </w:tcPr>
          <w:p w14:paraId="351C0ADB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0FD9549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F8F0750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D185577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993820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AF14C64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0C6DBD72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6CB4862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</w:t>
            </w:r>
          </w:p>
        </w:tc>
        <w:tc>
          <w:tcPr>
            <w:tcW w:w="3931" w:type="dxa"/>
          </w:tcPr>
          <w:p w14:paraId="648C9921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00DB821A" w14:textId="767B2597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356" w:type="dxa"/>
            <w:vAlign w:val="center"/>
          </w:tcPr>
          <w:p w14:paraId="001ABD45" w14:textId="4D68F54D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239" w:type="dxa"/>
            <w:vAlign w:val="center"/>
          </w:tcPr>
          <w:p w14:paraId="1CDBBEC9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532E545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C9257A3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53904AC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775091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FEA5938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557969" w:rsidRPr="00BE5628" w14:paraId="5A921373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69097AE1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32</w:t>
            </w:r>
          </w:p>
        </w:tc>
        <w:tc>
          <w:tcPr>
            <w:tcW w:w="3931" w:type="dxa"/>
          </w:tcPr>
          <w:p w14:paraId="2BBBF9FC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</w:t>
            </w:r>
          </w:p>
          <w:p w14:paraId="6571EFC4" w14:textId="77777777" w:rsidR="00557969" w:rsidRPr="00BE5628" w:rsidRDefault="00557969" w:rsidP="00557969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работы</w:t>
            </w:r>
          </w:p>
        </w:tc>
        <w:tc>
          <w:tcPr>
            <w:tcW w:w="1356" w:type="dxa"/>
            <w:vAlign w:val="center"/>
          </w:tcPr>
          <w:p w14:paraId="5F082D62" w14:textId="21E946E4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356" w:type="dxa"/>
            <w:vAlign w:val="center"/>
          </w:tcPr>
          <w:p w14:paraId="57C1FA1E" w14:textId="052DC3E3" w:rsidR="00557969" w:rsidRPr="003B39CE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B39CE">
              <w:rPr>
                <w:rFonts w:ascii="Liberation Serif" w:hAnsi="Liberation Serif" w:cs="Liberation Serif"/>
                <w:sz w:val="24"/>
                <w:szCs w:val="24"/>
              </w:rPr>
              <w:t>428,10</w:t>
            </w:r>
          </w:p>
        </w:tc>
        <w:tc>
          <w:tcPr>
            <w:tcW w:w="1239" w:type="dxa"/>
            <w:vAlign w:val="center"/>
          </w:tcPr>
          <w:p w14:paraId="47A531DB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7767A0C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734EFE3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4E37C8F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62E2A0D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4102616" w14:textId="77777777" w:rsidR="00557969" w:rsidRPr="00BE5628" w:rsidRDefault="00557969" w:rsidP="00557969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49C61C19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31010D7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</w:t>
            </w:r>
          </w:p>
        </w:tc>
        <w:tc>
          <w:tcPr>
            <w:tcW w:w="3931" w:type="dxa"/>
          </w:tcPr>
          <w:p w14:paraId="106ECDFA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Капитальный ремонт водопровода от площадки станции очистки до ул. Челябинская Ду500 (инв.№00016229) в районе пгт </w:t>
            </w:r>
            <w:proofErr w:type="spellStart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Мартюш</w:t>
            </w:r>
            <w:proofErr w:type="spellEnd"/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356" w:type="dxa"/>
            <w:vAlign w:val="center"/>
          </w:tcPr>
          <w:p w14:paraId="05E09C5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60001,70</w:t>
            </w:r>
          </w:p>
        </w:tc>
        <w:tc>
          <w:tcPr>
            <w:tcW w:w="1356" w:type="dxa"/>
            <w:vAlign w:val="center"/>
          </w:tcPr>
          <w:p w14:paraId="14DA185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60001,70</w:t>
            </w:r>
          </w:p>
        </w:tc>
        <w:tc>
          <w:tcPr>
            <w:tcW w:w="1239" w:type="dxa"/>
            <w:vAlign w:val="center"/>
          </w:tcPr>
          <w:p w14:paraId="0DE367B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80EA93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57EF66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2C0A41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7362EC4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51034C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75829123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030C87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</w:t>
            </w:r>
          </w:p>
        </w:tc>
        <w:tc>
          <w:tcPr>
            <w:tcW w:w="3931" w:type="dxa"/>
          </w:tcPr>
          <w:p w14:paraId="7A867D53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1482D70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41889,30</w:t>
            </w:r>
          </w:p>
        </w:tc>
        <w:tc>
          <w:tcPr>
            <w:tcW w:w="1356" w:type="dxa"/>
            <w:vAlign w:val="center"/>
          </w:tcPr>
          <w:p w14:paraId="7A802DB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41889,30</w:t>
            </w:r>
          </w:p>
        </w:tc>
        <w:tc>
          <w:tcPr>
            <w:tcW w:w="1239" w:type="dxa"/>
            <w:vAlign w:val="center"/>
          </w:tcPr>
          <w:p w14:paraId="226791B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A4DDC3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8070A4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122BC1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C964D7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D27A8C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20F0112A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2D06EA6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3931" w:type="dxa"/>
          </w:tcPr>
          <w:p w14:paraId="7D5BEAB3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4A47E17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356" w:type="dxa"/>
            <w:vAlign w:val="center"/>
          </w:tcPr>
          <w:p w14:paraId="42A0952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239" w:type="dxa"/>
            <w:vAlign w:val="center"/>
          </w:tcPr>
          <w:p w14:paraId="2587B31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1EF629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37A5E26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71EBF91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4C0AA0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E467B2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74CB198C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34CF4B8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</w:t>
            </w:r>
          </w:p>
        </w:tc>
        <w:tc>
          <w:tcPr>
            <w:tcW w:w="3931" w:type="dxa"/>
          </w:tcPr>
          <w:p w14:paraId="0F906623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31AB112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356" w:type="dxa"/>
            <w:vAlign w:val="center"/>
          </w:tcPr>
          <w:p w14:paraId="0ABCCC4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18112,40</w:t>
            </w:r>
          </w:p>
        </w:tc>
        <w:tc>
          <w:tcPr>
            <w:tcW w:w="1239" w:type="dxa"/>
            <w:vAlign w:val="center"/>
          </w:tcPr>
          <w:p w14:paraId="07F45BA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46C5262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AA14F1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9642F3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3747FF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75CF90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5D201210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A9DE8E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</w:t>
            </w:r>
          </w:p>
        </w:tc>
        <w:tc>
          <w:tcPr>
            <w:tcW w:w="3931" w:type="dxa"/>
          </w:tcPr>
          <w:p w14:paraId="3A17AC6F" w14:textId="77777777" w:rsidR="00202A5A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Канализация фекальная № 5. Инв. № 00030803</w:t>
            </w:r>
            <w:r w:rsidRPr="00202A5A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76FD5BE8" w14:textId="64876AC3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70BBB9A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356" w:type="dxa"/>
            <w:vAlign w:val="center"/>
          </w:tcPr>
          <w:p w14:paraId="6CCD5A7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239" w:type="dxa"/>
            <w:vAlign w:val="center"/>
          </w:tcPr>
          <w:p w14:paraId="1D1530C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0FCDAC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F6286C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1DA0CE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52E277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6AC5AB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</w:tr>
      <w:tr w:rsidR="00AC69BE" w:rsidRPr="00BE5628" w14:paraId="26D4640D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3261E0E1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</w:t>
            </w:r>
          </w:p>
        </w:tc>
        <w:tc>
          <w:tcPr>
            <w:tcW w:w="3931" w:type="dxa"/>
          </w:tcPr>
          <w:p w14:paraId="6FFCF53F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в том числе </w:t>
            </w:r>
          </w:p>
        </w:tc>
        <w:tc>
          <w:tcPr>
            <w:tcW w:w="1356" w:type="dxa"/>
            <w:vAlign w:val="center"/>
          </w:tcPr>
          <w:p w14:paraId="5659661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356" w:type="dxa"/>
            <w:vAlign w:val="center"/>
          </w:tcPr>
          <w:p w14:paraId="3EAEC2C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239" w:type="dxa"/>
            <w:vAlign w:val="center"/>
          </w:tcPr>
          <w:p w14:paraId="5173CD4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297B77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716769A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74C7EA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3CA306C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5472E9F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639D6E83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3D0F1BD7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</w:t>
            </w:r>
          </w:p>
        </w:tc>
        <w:tc>
          <w:tcPr>
            <w:tcW w:w="3931" w:type="dxa"/>
          </w:tcPr>
          <w:p w14:paraId="07ABEE23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69DB5ED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356" w:type="dxa"/>
            <w:vAlign w:val="center"/>
          </w:tcPr>
          <w:p w14:paraId="1FD1A1A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28299,90</w:t>
            </w:r>
          </w:p>
        </w:tc>
        <w:tc>
          <w:tcPr>
            <w:tcW w:w="1239" w:type="dxa"/>
            <w:vAlign w:val="center"/>
          </w:tcPr>
          <w:p w14:paraId="4832D40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0FC6336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D76EC94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65EBB10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5B3B31B9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8EF690B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AC69BE" w:rsidRPr="00BE5628" w14:paraId="1847CAA1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29A5752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40</w:t>
            </w:r>
          </w:p>
        </w:tc>
        <w:tc>
          <w:tcPr>
            <w:tcW w:w="3931" w:type="dxa"/>
          </w:tcPr>
          <w:p w14:paraId="4B8D142B" w14:textId="77777777" w:rsidR="00AC69BE" w:rsidRPr="00BE5628" w:rsidRDefault="00AC69BE" w:rsidP="00AC69B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Реконструкция тепловых сетей </w:t>
            </w:r>
          </w:p>
          <w:p w14:paraId="7E4B80C5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в г. Каменске-Уральском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31980CE3" w14:textId="77777777" w:rsidR="00AC69BE" w:rsidRPr="00BE5628" w:rsidRDefault="00AC69BE" w:rsidP="00AC69B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1333C1A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159590E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25E4D77E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572BD3FD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47707B3C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41347CF8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15AB1D93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09A3DF5" w14:textId="77777777" w:rsidR="00AC69BE" w:rsidRPr="00BE5628" w:rsidRDefault="00AC69BE" w:rsidP="00AC69B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</w:tr>
      <w:tr w:rsidR="00202A5A" w:rsidRPr="00BE5628" w14:paraId="5A287D57" w14:textId="77777777" w:rsidTr="009F5DF7">
        <w:trPr>
          <w:trHeight w:val="283"/>
        </w:trPr>
        <w:tc>
          <w:tcPr>
            <w:tcW w:w="575" w:type="dxa"/>
            <w:vAlign w:val="center"/>
          </w:tcPr>
          <w:p w14:paraId="4636D824" w14:textId="11A67A2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931" w:type="dxa"/>
            <w:vAlign w:val="center"/>
          </w:tcPr>
          <w:p w14:paraId="410EC7ED" w14:textId="3AA8D255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6F18A9AF" w14:textId="7999C823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356" w:type="dxa"/>
            <w:vAlign w:val="center"/>
          </w:tcPr>
          <w:p w14:paraId="20328F91" w14:textId="1B9FEEF0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39" w:type="dxa"/>
            <w:vAlign w:val="center"/>
          </w:tcPr>
          <w:p w14:paraId="4EBA8438" w14:textId="619E295A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184" w:type="dxa"/>
            <w:vAlign w:val="center"/>
          </w:tcPr>
          <w:p w14:paraId="646F2A50" w14:textId="0BA55C6E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36" w:type="dxa"/>
            <w:vAlign w:val="center"/>
          </w:tcPr>
          <w:p w14:paraId="17B73454" w14:textId="61D7AFAA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84" w:type="dxa"/>
            <w:vAlign w:val="center"/>
          </w:tcPr>
          <w:p w14:paraId="6A5F3841" w14:textId="2A7B0671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178" w:type="dxa"/>
            <w:vAlign w:val="center"/>
          </w:tcPr>
          <w:p w14:paraId="61FE093A" w14:textId="4CB2F64A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9B4DA52" w14:textId="089F5B8A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202A5A" w:rsidRPr="00BE5628" w14:paraId="458BA417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1535482D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41</w:t>
            </w:r>
          </w:p>
        </w:tc>
        <w:tc>
          <w:tcPr>
            <w:tcW w:w="3931" w:type="dxa"/>
          </w:tcPr>
          <w:p w14:paraId="381E96FA" w14:textId="77777777" w:rsidR="00202A5A" w:rsidRPr="00BE5628" w:rsidRDefault="00202A5A" w:rsidP="00202A5A">
            <w:pPr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0892CA3E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026562B3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06882D05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3133D0F1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BE379E5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50C8144E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26BFC8D2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687DF3B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02A5A" w:rsidRPr="00BE5628" w14:paraId="0C96D719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1922CF0A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</w:t>
            </w:r>
          </w:p>
        </w:tc>
        <w:tc>
          <w:tcPr>
            <w:tcW w:w="3931" w:type="dxa"/>
          </w:tcPr>
          <w:p w14:paraId="676D6D73" w14:textId="77777777" w:rsidR="00202A5A" w:rsidRPr="00BE5628" w:rsidRDefault="00202A5A" w:rsidP="00202A5A">
            <w:pPr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работы, в том числе:</w:t>
            </w:r>
          </w:p>
        </w:tc>
        <w:tc>
          <w:tcPr>
            <w:tcW w:w="1356" w:type="dxa"/>
            <w:vAlign w:val="center"/>
          </w:tcPr>
          <w:p w14:paraId="6C0CC52B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40F4EE25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0F60CE19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0FCF4198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1D1413A7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2642A052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650D3B89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7B1D721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02A5A" w:rsidRPr="00BE5628" w14:paraId="5ABA3785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11C67FD9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</w:t>
            </w:r>
          </w:p>
        </w:tc>
        <w:tc>
          <w:tcPr>
            <w:tcW w:w="3931" w:type="dxa"/>
          </w:tcPr>
          <w:p w14:paraId="0723704B" w14:textId="77777777" w:rsidR="00202A5A" w:rsidRPr="00BE5628" w:rsidRDefault="00202A5A" w:rsidP="00202A5A">
            <w:pPr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Реконструкция тепловых сетей от Т46 (ул. Челябинская, 12) до КМ 30-2 (ул. Алюминиевая,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58). Участок от Т63-1 (ул. Алюминиевая, 72) до насосной станции ул. Калинина, в том числе:</w:t>
            </w:r>
          </w:p>
        </w:tc>
        <w:tc>
          <w:tcPr>
            <w:tcW w:w="1356" w:type="dxa"/>
            <w:vAlign w:val="center"/>
          </w:tcPr>
          <w:p w14:paraId="75979328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52F56249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2AC874FF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673D1262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2CF718D6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1E809E6A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74A05B9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DCA7367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02A5A" w:rsidRPr="00BE5628" w14:paraId="702BA174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34F0C1F5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</w:t>
            </w:r>
          </w:p>
        </w:tc>
        <w:tc>
          <w:tcPr>
            <w:tcW w:w="3931" w:type="dxa"/>
          </w:tcPr>
          <w:p w14:paraId="134DA946" w14:textId="77777777" w:rsidR="00202A5A" w:rsidRPr="00BE5628" w:rsidRDefault="00202A5A" w:rsidP="00202A5A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563B108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7C8B4822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065B4474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765DD29B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865748E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373522F5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0C8AF3C3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9B642C0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02A5A" w:rsidRPr="00BE5628" w14:paraId="684F31F6" w14:textId="77777777" w:rsidTr="009A644E">
        <w:trPr>
          <w:trHeight w:val="340"/>
        </w:trPr>
        <w:tc>
          <w:tcPr>
            <w:tcW w:w="575" w:type="dxa"/>
            <w:vAlign w:val="center"/>
          </w:tcPr>
          <w:p w14:paraId="54DDD9F2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</w:t>
            </w:r>
          </w:p>
        </w:tc>
        <w:tc>
          <w:tcPr>
            <w:tcW w:w="3931" w:type="dxa"/>
          </w:tcPr>
          <w:p w14:paraId="5DFF0E07" w14:textId="77777777" w:rsidR="00202A5A" w:rsidRPr="00BE5628" w:rsidRDefault="00202A5A" w:rsidP="00202A5A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строительно-монтажные работы</w:t>
            </w:r>
          </w:p>
        </w:tc>
        <w:tc>
          <w:tcPr>
            <w:tcW w:w="1356" w:type="dxa"/>
            <w:vAlign w:val="center"/>
          </w:tcPr>
          <w:p w14:paraId="1CC9F8B7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15078,50</w:t>
            </w:r>
          </w:p>
        </w:tc>
        <w:tc>
          <w:tcPr>
            <w:tcW w:w="1356" w:type="dxa"/>
            <w:vAlign w:val="center"/>
          </w:tcPr>
          <w:p w14:paraId="0B57339D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78,50</w:t>
            </w:r>
          </w:p>
        </w:tc>
        <w:tc>
          <w:tcPr>
            <w:tcW w:w="1239" w:type="dxa"/>
            <w:vAlign w:val="center"/>
          </w:tcPr>
          <w:p w14:paraId="2B63CB2E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184" w:type="dxa"/>
            <w:vAlign w:val="center"/>
          </w:tcPr>
          <w:p w14:paraId="2E765F94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36" w:type="dxa"/>
            <w:vAlign w:val="center"/>
          </w:tcPr>
          <w:p w14:paraId="0E3D8FA1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84" w:type="dxa"/>
            <w:vAlign w:val="center"/>
          </w:tcPr>
          <w:p w14:paraId="6ABBC550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178" w:type="dxa"/>
            <w:vAlign w:val="center"/>
          </w:tcPr>
          <w:p w14:paraId="408D863F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0640637" w14:textId="77777777" w:rsidR="00202A5A" w:rsidRPr="00BE5628" w:rsidRDefault="00202A5A" w:rsidP="00202A5A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413C9D3C" w14:textId="77777777" w:rsidR="001F2083" w:rsidRPr="00BE5628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5B024E90" w14:textId="77777777" w:rsidR="001F2083" w:rsidRPr="008D0D5A" w:rsidRDefault="001F2083" w:rsidP="00E37488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B7C1C57" w14:textId="77777777" w:rsidR="00E37488" w:rsidRPr="008D0D5A" w:rsidRDefault="00E37488" w:rsidP="00E37488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C1FDED5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C5162B9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005DE46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81F0DA8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CF67E85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E5A04C8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95EB49D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DB9D002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666A858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8121577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5D870CF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E288AC5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7622CA7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8BAA804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E32A2F7" w14:textId="77777777" w:rsidR="00202A5A" w:rsidRDefault="00202A5A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B692D6C" w14:textId="1BCC785F" w:rsidR="00C3462E" w:rsidRPr="008D0D5A" w:rsidRDefault="00C3462E" w:rsidP="00C3462E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13 к Программе</w:t>
      </w:r>
    </w:p>
    <w:p w14:paraId="6D006837" w14:textId="77777777" w:rsidR="00C3462E" w:rsidRPr="008D0D5A" w:rsidRDefault="00C3462E" w:rsidP="00C3462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35495493" w14:textId="4B666154" w:rsidR="001F2083" w:rsidRDefault="00C3462E" w:rsidP="002B497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 выполнению подпрограммы «Строительство объектов физической культуры и спорта»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BE5628" w14:paraId="169A5356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1E2052D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5917F05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066CA78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1162CE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4DF18CAC" w14:textId="77777777" w:rsidTr="009A644E">
        <w:tc>
          <w:tcPr>
            <w:tcW w:w="662" w:type="dxa"/>
            <w:vMerge/>
          </w:tcPr>
          <w:p w14:paraId="397BBD7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5B216DE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2C821C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1692BF9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16CCB3D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61AEFA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1267CEC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33737E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70D1A3B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583D2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1D1FB85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64F092D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7C3F024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847170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7A4BABC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4409E6A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AE199B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BD2B2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6D0A917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497B344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169194E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A097D1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90FBC4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3BB6FE7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764CA25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74FD13F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BF49AD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61E5F4E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3869412A" w14:textId="77777777" w:rsidTr="009A644E">
        <w:trPr>
          <w:trHeight w:val="283"/>
        </w:trPr>
        <w:tc>
          <w:tcPr>
            <w:tcW w:w="662" w:type="dxa"/>
          </w:tcPr>
          <w:p w14:paraId="46AE904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31E0EB6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</w:tcPr>
          <w:p w14:paraId="1CB477F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</w:tcPr>
          <w:p w14:paraId="526AD72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</w:tcPr>
          <w:p w14:paraId="67CCFB9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</w:tcPr>
          <w:p w14:paraId="3DDD86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</w:tcPr>
          <w:p w14:paraId="768F456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</w:tcPr>
          <w:p w14:paraId="7167AAC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</w:tcPr>
          <w:p w14:paraId="310EC2F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</w:tcPr>
          <w:p w14:paraId="1E5B87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4185CF16" w14:textId="77777777" w:rsidTr="009A644E">
        <w:tc>
          <w:tcPr>
            <w:tcW w:w="662" w:type="dxa"/>
            <w:vAlign w:val="center"/>
          </w:tcPr>
          <w:p w14:paraId="38F5CD0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48C7B7DF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30E5CB8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ABE4B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0" w:type="dxa"/>
            <w:vAlign w:val="center"/>
          </w:tcPr>
          <w:p w14:paraId="716AA7F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3BB2A9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E5CC3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B8B8F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9DB6B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1" w:type="dxa"/>
            <w:vAlign w:val="center"/>
          </w:tcPr>
          <w:p w14:paraId="6177B7D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8D57F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4F7CDAC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566671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2AF32457" w14:textId="2B0154EF" w:rsidR="001F2083" w:rsidRPr="00BE5628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4CC5E64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0" w:type="dxa"/>
            <w:vAlign w:val="center"/>
          </w:tcPr>
          <w:p w14:paraId="5F205FB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804466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70E626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E1895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05EC7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1" w:type="dxa"/>
            <w:vAlign w:val="center"/>
          </w:tcPr>
          <w:p w14:paraId="3F2558E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6D0489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025BFE67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3E231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896" w:type="dxa"/>
            <w:vAlign w:val="center"/>
          </w:tcPr>
          <w:p w14:paraId="1C1E9C19" w14:textId="6D240EBE" w:rsidR="001F2083" w:rsidRPr="00BE5628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5D57338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0" w:type="dxa"/>
            <w:vAlign w:val="center"/>
          </w:tcPr>
          <w:p w14:paraId="7561016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7FEF8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815453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30E39A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3C5DB1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1" w:type="dxa"/>
            <w:vAlign w:val="center"/>
          </w:tcPr>
          <w:p w14:paraId="0872AFA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2C9CA2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3D18764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1E3B618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898" w:type="dxa"/>
            <w:gridSpan w:val="9"/>
            <w:vAlign w:val="center"/>
          </w:tcPr>
          <w:p w14:paraId="671A378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F2083" w:rsidRPr="00BE5628" w14:paraId="613861C0" w14:textId="77777777" w:rsidTr="009A644E">
        <w:tc>
          <w:tcPr>
            <w:tcW w:w="662" w:type="dxa"/>
            <w:vAlign w:val="center"/>
          </w:tcPr>
          <w:p w14:paraId="4843F4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72079F00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296BAE4D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230A77A5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39CCD3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0" w:type="dxa"/>
            <w:vAlign w:val="center"/>
          </w:tcPr>
          <w:p w14:paraId="1179430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0DE03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35EF13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C59ED4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0F1A70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1" w:type="dxa"/>
            <w:vAlign w:val="center"/>
          </w:tcPr>
          <w:p w14:paraId="71A060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0A5BC5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D510FD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B0AE96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76E8F5BC" w14:textId="1B567886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6228153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0" w:type="dxa"/>
            <w:vAlign w:val="center"/>
          </w:tcPr>
          <w:p w14:paraId="36C3032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5CA1A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6B3074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D2BB0E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02F1E1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1" w:type="dxa"/>
            <w:vAlign w:val="center"/>
          </w:tcPr>
          <w:p w14:paraId="7AA0F47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BD09E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4107BD9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9DAAA9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3B41A264" w14:textId="5F5A7CED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5FFFAEF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0" w:type="dxa"/>
            <w:vAlign w:val="center"/>
          </w:tcPr>
          <w:p w14:paraId="6EE835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53FF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79414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8C9D8C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28DDC3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1" w:type="dxa"/>
            <w:vAlign w:val="center"/>
          </w:tcPr>
          <w:p w14:paraId="67457A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F6CEE8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2F47D7C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101DA3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  <w:vAlign w:val="center"/>
          </w:tcPr>
          <w:p w14:paraId="1F1D7A4D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48E99B4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0" w:type="dxa"/>
            <w:vAlign w:val="center"/>
          </w:tcPr>
          <w:p w14:paraId="44F72C0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606FE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3B160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6DE9CE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3581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1" w:type="dxa"/>
            <w:vAlign w:val="center"/>
          </w:tcPr>
          <w:p w14:paraId="30BD12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08A28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39B5361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22EDAF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  <w:vAlign w:val="center"/>
          </w:tcPr>
          <w:p w14:paraId="0A9238F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26A098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0" w:type="dxa"/>
            <w:vAlign w:val="center"/>
          </w:tcPr>
          <w:p w14:paraId="79FAC98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11BE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4CAA25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C3CA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E371FE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1" w:type="dxa"/>
            <w:vAlign w:val="center"/>
          </w:tcPr>
          <w:p w14:paraId="03D0FEF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3D2668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5BDC2D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FBBDE5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  <w:vAlign w:val="center"/>
          </w:tcPr>
          <w:p w14:paraId="054E1E8E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Строительство физкультурно-оздоровительного комплекса в жилом районе «Ленинский», </w:t>
            </w:r>
          </w:p>
          <w:p w14:paraId="20F6EABB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Cs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3B97C3C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0" w:type="dxa"/>
            <w:vAlign w:val="center"/>
          </w:tcPr>
          <w:p w14:paraId="483F6E5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4788B1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F7C03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99C7C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D90D6B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212000,00</w:t>
            </w:r>
          </w:p>
        </w:tc>
        <w:tc>
          <w:tcPr>
            <w:tcW w:w="1241" w:type="dxa"/>
            <w:vAlign w:val="center"/>
          </w:tcPr>
          <w:p w14:paraId="288AB6C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C939B6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3D382C95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BE7A44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896" w:type="dxa"/>
            <w:vAlign w:val="center"/>
          </w:tcPr>
          <w:p w14:paraId="5095A489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17D601D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0" w:type="dxa"/>
            <w:vAlign w:val="center"/>
          </w:tcPr>
          <w:p w14:paraId="0810BE4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55FFC8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E67F8B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5BCB83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F380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140000,00</w:t>
            </w:r>
          </w:p>
        </w:tc>
        <w:tc>
          <w:tcPr>
            <w:tcW w:w="1241" w:type="dxa"/>
            <w:vAlign w:val="center"/>
          </w:tcPr>
          <w:p w14:paraId="1F891D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A4391A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2A45FD5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F13135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896" w:type="dxa"/>
            <w:vAlign w:val="center"/>
          </w:tcPr>
          <w:p w14:paraId="09D9C7D3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02D3AD9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0" w:type="dxa"/>
            <w:vAlign w:val="center"/>
          </w:tcPr>
          <w:p w14:paraId="0DB8303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E1E48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AD918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59B6B3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66C044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72000,00</w:t>
            </w:r>
          </w:p>
        </w:tc>
        <w:tc>
          <w:tcPr>
            <w:tcW w:w="1241" w:type="dxa"/>
            <w:vAlign w:val="center"/>
          </w:tcPr>
          <w:p w14:paraId="78ECEA9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3F071A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6DB807E4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A1510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  <w:vAlign w:val="center"/>
          </w:tcPr>
          <w:p w14:paraId="752EAD44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1ABA0EC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0" w:type="dxa"/>
            <w:vAlign w:val="center"/>
          </w:tcPr>
          <w:p w14:paraId="6ED5B2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72F7EE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4250A7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C0F2BD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11517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12000,00</w:t>
            </w:r>
          </w:p>
        </w:tc>
        <w:tc>
          <w:tcPr>
            <w:tcW w:w="1241" w:type="dxa"/>
            <w:vAlign w:val="center"/>
          </w:tcPr>
          <w:p w14:paraId="3C6FEA6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C810C0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1F2083" w:rsidRPr="00BE5628" w14:paraId="31233AF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813A65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896" w:type="dxa"/>
            <w:vAlign w:val="center"/>
          </w:tcPr>
          <w:p w14:paraId="34E25DC2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6B33ADB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0" w:type="dxa"/>
            <w:vAlign w:val="center"/>
          </w:tcPr>
          <w:p w14:paraId="389D632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8F1EF9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481499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EF05E7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66437A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60000,00</w:t>
            </w:r>
          </w:p>
        </w:tc>
        <w:tc>
          <w:tcPr>
            <w:tcW w:w="1241" w:type="dxa"/>
            <w:vAlign w:val="center"/>
          </w:tcPr>
          <w:p w14:paraId="5DB794E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6D915B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56833658" w14:textId="018105C8" w:rsidR="008C7A41" w:rsidRPr="008D0D5A" w:rsidRDefault="008C7A41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14 к Программе</w:t>
      </w:r>
    </w:p>
    <w:p w14:paraId="02C8A32B" w14:textId="77777777" w:rsidR="008C7A41" w:rsidRPr="008D0D5A" w:rsidRDefault="008C7A41" w:rsidP="008C7A41">
      <w:pPr>
        <w:jc w:val="right"/>
        <w:rPr>
          <w:rFonts w:ascii="Liberation Serif" w:hAnsi="Liberation Serif" w:cs="Liberation Serif"/>
          <w:color w:val="000000" w:themeColor="text1"/>
          <w:sz w:val="24"/>
          <w:szCs w:val="24"/>
        </w:rPr>
      </w:pPr>
    </w:p>
    <w:p w14:paraId="32A77C2F" w14:textId="77777777" w:rsidR="008C7A41" w:rsidRPr="008D0D5A" w:rsidRDefault="008C7A41" w:rsidP="008C7A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bookmarkStart w:id="3" w:name="_Hlk217572077"/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5387E71D" w14:textId="4D014652" w:rsidR="008C7A41" w:rsidRDefault="008C7A41" w:rsidP="008E6D3B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 выполнению подпрограммы «Строительство объектов образовательных учреждений</w:t>
      </w:r>
      <w:r w:rsidR="008E6D3B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»</w:t>
      </w:r>
    </w:p>
    <w:p w14:paraId="1297327D" w14:textId="77777777" w:rsidR="001F2083" w:rsidRDefault="001F2083" w:rsidP="008E6D3B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40"/>
        <w:gridCol w:w="3698"/>
        <w:gridCol w:w="1356"/>
        <w:gridCol w:w="1228"/>
        <w:gridCol w:w="1240"/>
        <w:gridCol w:w="1240"/>
        <w:gridCol w:w="1240"/>
        <w:gridCol w:w="1356"/>
        <w:gridCol w:w="1241"/>
        <w:gridCol w:w="1321"/>
      </w:tblGrid>
      <w:tr w:rsidR="001F2083" w:rsidRPr="00BE5628" w14:paraId="3D3C150F" w14:textId="77777777" w:rsidTr="009A644E">
        <w:trPr>
          <w:cantSplit/>
          <w:trHeight w:val="340"/>
        </w:trPr>
        <w:tc>
          <w:tcPr>
            <w:tcW w:w="640" w:type="dxa"/>
            <w:vMerge w:val="restart"/>
            <w:textDirection w:val="btLr"/>
            <w:vAlign w:val="center"/>
          </w:tcPr>
          <w:p w14:paraId="49D2191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698" w:type="dxa"/>
            <w:vMerge w:val="restart"/>
            <w:vAlign w:val="center"/>
          </w:tcPr>
          <w:p w14:paraId="1C192D4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901" w:type="dxa"/>
            <w:gridSpan w:val="7"/>
            <w:vAlign w:val="center"/>
          </w:tcPr>
          <w:p w14:paraId="0CEA867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1C3520E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1087A6E0" w14:textId="77777777" w:rsidTr="009A644E">
        <w:tc>
          <w:tcPr>
            <w:tcW w:w="640" w:type="dxa"/>
            <w:vMerge/>
          </w:tcPr>
          <w:p w14:paraId="4500C3C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698" w:type="dxa"/>
            <w:vMerge/>
          </w:tcPr>
          <w:p w14:paraId="49648A2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356" w:type="dxa"/>
            <w:vAlign w:val="center"/>
          </w:tcPr>
          <w:p w14:paraId="3113FB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28" w:type="dxa"/>
            <w:vAlign w:val="center"/>
          </w:tcPr>
          <w:p w14:paraId="669478C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68EB02F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ADDF4A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FFEAD1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784314B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407E5D4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ACDAB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F32D8B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6CB0891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4B893D4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B00D6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1A40933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3A5D5D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2AE48F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D52245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734A212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356" w:type="dxa"/>
            <w:vAlign w:val="center"/>
          </w:tcPr>
          <w:p w14:paraId="7DE6004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7BA55F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23CB65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E2CE7A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5BBEB6C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3E7789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0AE2C1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82EC85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75C7E42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4D60EE55" w14:textId="77777777" w:rsidTr="009A644E">
        <w:trPr>
          <w:trHeight w:val="283"/>
        </w:trPr>
        <w:tc>
          <w:tcPr>
            <w:tcW w:w="640" w:type="dxa"/>
            <w:vAlign w:val="center"/>
          </w:tcPr>
          <w:p w14:paraId="3F198D9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698" w:type="dxa"/>
            <w:vAlign w:val="center"/>
          </w:tcPr>
          <w:p w14:paraId="525A4FE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6DB8D7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28" w:type="dxa"/>
            <w:vAlign w:val="center"/>
          </w:tcPr>
          <w:p w14:paraId="67377BA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69004F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E1C751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4C5C88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42A9D72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08AFC84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AA37F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303949AD" w14:textId="77777777" w:rsidTr="009A644E">
        <w:tc>
          <w:tcPr>
            <w:tcW w:w="640" w:type="dxa"/>
            <w:vAlign w:val="center"/>
          </w:tcPr>
          <w:p w14:paraId="1AA40FD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698" w:type="dxa"/>
            <w:vAlign w:val="center"/>
          </w:tcPr>
          <w:p w14:paraId="23017B16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0ADBC0C1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2B7E63B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720000,00</w:t>
            </w:r>
          </w:p>
        </w:tc>
        <w:tc>
          <w:tcPr>
            <w:tcW w:w="1228" w:type="dxa"/>
            <w:vAlign w:val="center"/>
          </w:tcPr>
          <w:p w14:paraId="2AC40E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E69D56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D2D4CB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DE45F4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D27B7C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241" w:type="dxa"/>
            <w:vAlign w:val="center"/>
          </w:tcPr>
          <w:p w14:paraId="07C3163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321" w:type="dxa"/>
            <w:vAlign w:val="center"/>
          </w:tcPr>
          <w:p w14:paraId="6238985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6556915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20CC464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698" w:type="dxa"/>
            <w:vAlign w:val="center"/>
          </w:tcPr>
          <w:p w14:paraId="57B179EB" w14:textId="77777777" w:rsidR="001F2083" w:rsidRPr="00BE5628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4E9F21E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486500,00</w:t>
            </w:r>
          </w:p>
        </w:tc>
        <w:tc>
          <w:tcPr>
            <w:tcW w:w="1228" w:type="dxa"/>
            <w:vAlign w:val="center"/>
          </w:tcPr>
          <w:p w14:paraId="49E5A77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5556D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6F075A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1DF615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1A510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241" w:type="dxa"/>
            <w:vAlign w:val="center"/>
          </w:tcPr>
          <w:p w14:paraId="34723CA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i/>
                <w:i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367500,00</w:t>
            </w:r>
          </w:p>
        </w:tc>
        <w:tc>
          <w:tcPr>
            <w:tcW w:w="1321" w:type="dxa"/>
            <w:vAlign w:val="center"/>
          </w:tcPr>
          <w:p w14:paraId="1D8E476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212970CB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45AD31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698" w:type="dxa"/>
            <w:vAlign w:val="center"/>
          </w:tcPr>
          <w:p w14:paraId="20413B84" w14:textId="77777777" w:rsidR="001F2083" w:rsidRPr="00BE5628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356" w:type="dxa"/>
            <w:vAlign w:val="center"/>
          </w:tcPr>
          <w:p w14:paraId="0194E99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233500,00</w:t>
            </w:r>
          </w:p>
        </w:tc>
        <w:tc>
          <w:tcPr>
            <w:tcW w:w="1228" w:type="dxa"/>
            <w:vAlign w:val="center"/>
          </w:tcPr>
          <w:p w14:paraId="48D2B10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5DF467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19E58F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2C87FA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0D62E3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76000,00</w:t>
            </w:r>
          </w:p>
        </w:tc>
        <w:tc>
          <w:tcPr>
            <w:tcW w:w="1241" w:type="dxa"/>
            <w:vAlign w:val="center"/>
          </w:tcPr>
          <w:p w14:paraId="73B7DA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6F3A0D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4BE39213" w14:textId="77777777" w:rsidTr="009A644E">
        <w:trPr>
          <w:trHeight w:val="283"/>
        </w:trPr>
        <w:tc>
          <w:tcPr>
            <w:tcW w:w="640" w:type="dxa"/>
            <w:vAlign w:val="center"/>
          </w:tcPr>
          <w:p w14:paraId="4DD8E21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920" w:type="dxa"/>
            <w:gridSpan w:val="9"/>
            <w:vAlign w:val="center"/>
          </w:tcPr>
          <w:p w14:paraId="1466EEC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F2083" w:rsidRPr="00BE5628" w14:paraId="54B87A2C" w14:textId="77777777" w:rsidTr="009A644E">
        <w:tc>
          <w:tcPr>
            <w:tcW w:w="640" w:type="dxa"/>
            <w:vAlign w:val="center"/>
          </w:tcPr>
          <w:p w14:paraId="7467C2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698" w:type="dxa"/>
            <w:vAlign w:val="center"/>
          </w:tcPr>
          <w:p w14:paraId="4BA96C38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3DA98546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2B6A9B9B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33E0669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720000,00</w:t>
            </w:r>
          </w:p>
        </w:tc>
        <w:tc>
          <w:tcPr>
            <w:tcW w:w="1228" w:type="dxa"/>
            <w:vAlign w:val="center"/>
          </w:tcPr>
          <w:p w14:paraId="42CCB48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2367AA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0D44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103DB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91BAC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241" w:type="dxa"/>
            <w:vAlign w:val="center"/>
          </w:tcPr>
          <w:p w14:paraId="75C41E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321" w:type="dxa"/>
            <w:vAlign w:val="center"/>
          </w:tcPr>
          <w:p w14:paraId="7FC21BF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1CB1720C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4433CBE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698" w:type="dxa"/>
            <w:vAlign w:val="center"/>
          </w:tcPr>
          <w:p w14:paraId="1222B95C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592DC0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486500,00</w:t>
            </w:r>
          </w:p>
        </w:tc>
        <w:tc>
          <w:tcPr>
            <w:tcW w:w="1228" w:type="dxa"/>
            <w:vAlign w:val="center"/>
          </w:tcPr>
          <w:p w14:paraId="4B47BC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A1BEED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CA56D3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15CA88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ABA4E6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241" w:type="dxa"/>
            <w:vAlign w:val="center"/>
          </w:tcPr>
          <w:p w14:paraId="685EE64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367500,00</w:t>
            </w:r>
          </w:p>
        </w:tc>
        <w:tc>
          <w:tcPr>
            <w:tcW w:w="1321" w:type="dxa"/>
            <w:vAlign w:val="center"/>
          </w:tcPr>
          <w:p w14:paraId="1BB57E0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18F4F6E1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5E70E81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698" w:type="dxa"/>
            <w:vAlign w:val="center"/>
          </w:tcPr>
          <w:p w14:paraId="2C856B64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1575A0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233500,00</w:t>
            </w:r>
          </w:p>
        </w:tc>
        <w:tc>
          <w:tcPr>
            <w:tcW w:w="1228" w:type="dxa"/>
            <w:vAlign w:val="center"/>
          </w:tcPr>
          <w:p w14:paraId="5C97C81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E4F6E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E1954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8287A9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3F3DCE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76000,00</w:t>
            </w:r>
          </w:p>
        </w:tc>
        <w:tc>
          <w:tcPr>
            <w:tcW w:w="1241" w:type="dxa"/>
            <w:vAlign w:val="center"/>
          </w:tcPr>
          <w:p w14:paraId="1D6D7E6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0C97070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11542619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08AFC1B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698" w:type="dxa"/>
            <w:vAlign w:val="center"/>
          </w:tcPr>
          <w:p w14:paraId="59A7A195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0EEEC6F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228" w:type="dxa"/>
            <w:vAlign w:val="center"/>
          </w:tcPr>
          <w:p w14:paraId="7954CD6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5894B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4D7E5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1F52F0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61A85A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25000,00</w:t>
            </w:r>
          </w:p>
        </w:tc>
        <w:tc>
          <w:tcPr>
            <w:tcW w:w="1241" w:type="dxa"/>
            <w:vAlign w:val="center"/>
          </w:tcPr>
          <w:p w14:paraId="528604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A5B082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C09A2BF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6446387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698" w:type="dxa"/>
            <w:vAlign w:val="center"/>
          </w:tcPr>
          <w:p w14:paraId="74F10D96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5EA323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208500,00</w:t>
            </w:r>
          </w:p>
        </w:tc>
        <w:tc>
          <w:tcPr>
            <w:tcW w:w="1228" w:type="dxa"/>
            <w:vAlign w:val="center"/>
          </w:tcPr>
          <w:p w14:paraId="33A760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730907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22ED6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FF9C5B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0,00 </w:t>
            </w:r>
          </w:p>
        </w:tc>
        <w:tc>
          <w:tcPr>
            <w:tcW w:w="1356" w:type="dxa"/>
            <w:vAlign w:val="center"/>
          </w:tcPr>
          <w:p w14:paraId="4C237D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51000,00</w:t>
            </w:r>
          </w:p>
        </w:tc>
        <w:tc>
          <w:tcPr>
            <w:tcW w:w="1241" w:type="dxa"/>
            <w:vAlign w:val="center"/>
          </w:tcPr>
          <w:p w14:paraId="089E571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157500,00</w:t>
            </w:r>
          </w:p>
        </w:tc>
        <w:tc>
          <w:tcPr>
            <w:tcW w:w="1321" w:type="dxa"/>
            <w:vAlign w:val="center"/>
          </w:tcPr>
          <w:p w14:paraId="3D803F5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CFC3B98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18B56C8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698" w:type="dxa"/>
            <w:vAlign w:val="center"/>
          </w:tcPr>
          <w:p w14:paraId="03123E1C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Детский сад на 300 мест в микрорайоне 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  <w:lang w:val="en-US"/>
              </w:rPr>
              <w:t>III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жилого района «Южный», </w:t>
            </w:r>
            <w:r w:rsidRPr="00BE5628">
              <w:rPr>
                <w:rFonts w:ascii="Liberation Serif" w:hAnsi="Liberation Serif" w:cs="Liberation Serif"/>
                <w:bCs/>
                <w:sz w:val="24"/>
                <w:szCs w:val="24"/>
              </w:rPr>
              <w:t>в том числе:</w:t>
            </w:r>
          </w:p>
        </w:tc>
        <w:tc>
          <w:tcPr>
            <w:tcW w:w="1356" w:type="dxa"/>
            <w:vAlign w:val="center"/>
          </w:tcPr>
          <w:p w14:paraId="6DE5665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525000,00</w:t>
            </w:r>
          </w:p>
        </w:tc>
        <w:tc>
          <w:tcPr>
            <w:tcW w:w="1228" w:type="dxa"/>
            <w:vAlign w:val="center"/>
          </w:tcPr>
          <w:p w14:paraId="14937A2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8C258F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DC3FB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6863C7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6CA259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185000,00</w:t>
            </w:r>
          </w:p>
        </w:tc>
        <w:tc>
          <w:tcPr>
            <w:tcW w:w="1241" w:type="dxa"/>
            <w:vAlign w:val="center"/>
          </w:tcPr>
          <w:p w14:paraId="541066C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340000,00</w:t>
            </w:r>
          </w:p>
        </w:tc>
        <w:tc>
          <w:tcPr>
            <w:tcW w:w="1321" w:type="dxa"/>
            <w:vAlign w:val="center"/>
          </w:tcPr>
          <w:p w14:paraId="144382C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578CF12D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27303C9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698" w:type="dxa"/>
            <w:vAlign w:val="center"/>
          </w:tcPr>
          <w:p w14:paraId="0091D79C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609323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357000,00</w:t>
            </w:r>
          </w:p>
        </w:tc>
        <w:tc>
          <w:tcPr>
            <w:tcW w:w="1228" w:type="dxa"/>
            <w:vAlign w:val="center"/>
          </w:tcPr>
          <w:p w14:paraId="59D871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F7AA0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E793B9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F0B1E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2BE5C9D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119000,00</w:t>
            </w:r>
          </w:p>
        </w:tc>
        <w:tc>
          <w:tcPr>
            <w:tcW w:w="1241" w:type="dxa"/>
            <w:vAlign w:val="center"/>
          </w:tcPr>
          <w:p w14:paraId="297D8F5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238000,00</w:t>
            </w:r>
          </w:p>
        </w:tc>
        <w:tc>
          <w:tcPr>
            <w:tcW w:w="1321" w:type="dxa"/>
            <w:vAlign w:val="center"/>
          </w:tcPr>
          <w:p w14:paraId="50F163C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090151AE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550D342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698" w:type="dxa"/>
            <w:vAlign w:val="center"/>
          </w:tcPr>
          <w:p w14:paraId="76975A3E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276DE9B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168000,00</w:t>
            </w:r>
          </w:p>
        </w:tc>
        <w:tc>
          <w:tcPr>
            <w:tcW w:w="1228" w:type="dxa"/>
            <w:vAlign w:val="center"/>
          </w:tcPr>
          <w:p w14:paraId="3EAB1E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B11C8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6A151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C5190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555DFA5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66000,0</w:t>
            </w:r>
          </w:p>
        </w:tc>
        <w:tc>
          <w:tcPr>
            <w:tcW w:w="1241" w:type="dxa"/>
            <w:vAlign w:val="center"/>
          </w:tcPr>
          <w:p w14:paraId="1159721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102000,00</w:t>
            </w:r>
          </w:p>
        </w:tc>
        <w:tc>
          <w:tcPr>
            <w:tcW w:w="1321" w:type="dxa"/>
            <w:vAlign w:val="center"/>
          </w:tcPr>
          <w:p w14:paraId="2F7A7C5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4B5AF3C4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12A730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698" w:type="dxa"/>
            <w:vAlign w:val="center"/>
          </w:tcPr>
          <w:p w14:paraId="32FDFE0B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5507B2A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28" w:type="dxa"/>
            <w:vAlign w:val="center"/>
          </w:tcPr>
          <w:p w14:paraId="235D958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83DFBE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F514D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12E8DF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32085C1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15000,00</w:t>
            </w:r>
          </w:p>
        </w:tc>
        <w:tc>
          <w:tcPr>
            <w:tcW w:w="1241" w:type="dxa"/>
            <w:vAlign w:val="center"/>
          </w:tcPr>
          <w:p w14:paraId="05C1129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AF385A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2B497E" w:rsidRPr="00BE5628" w14:paraId="100AB29E" w14:textId="77777777" w:rsidTr="002B497E">
        <w:trPr>
          <w:trHeight w:val="283"/>
        </w:trPr>
        <w:tc>
          <w:tcPr>
            <w:tcW w:w="640" w:type="dxa"/>
            <w:vAlign w:val="center"/>
          </w:tcPr>
          <w:p w14:paraId="099253F7" w14:textId="671D4369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698" w:type="dxa"/>
            <w:vAlign w:val="center"/>
          </w:tcPr>
          <w:p w14:paraId="4DABE8A8" w14:textId="68B00A4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356" w:type="dxa"/>
            <w:vAlign w:val="center"/>
          </w:tcPr>
          <w:p w14:paraId="570966E2" w14:textId="44873EA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28" w:type="dxa"/>
            <w:vAlign w:val="center"/>
          </w:tcPr>
          <w:p w14:paraId="1EBCD933" w14:textId="137B65FC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4DE53EFC" w14:textId="00043BCF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EAE31FF" w14:textId="3D771DB6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2BC0E56B" w14:textId="1DBB9AB9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356" w:type="dxa"/>
            <w:vAlign w:val="center"/>
          </w:tcPr>
          <w:p w14:paraId="222E155C" w14:textId="412B771C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5CF63BF1" w14:textId="3B854716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6D667E5D" w14:textId="0304EFA3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BE5628" w14:paraId="5CD2A982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7B46847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698" w:type="dxa"/>
            <w:vAlign w:val="center"/>
          </w:tcPr>
          <w:p w14:paraId="5B549009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56269C2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153000,00</w:t>
            </w:r>
          </w:p>
        </w:tc>
        <w:tc>
          <w:tcPr>
            <w:tcW w:w="1228" w:type="dxa"/>
            <w:vAlign w:val="center"/>
          </w:tcPr>
          <w:p w14:paraId="2240AFA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69F515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004ED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BDE99C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0,00 </w:t>
            </w:r>
          </w:p>
        </w:tc>
        <w:tc>
          <w:tcPr>
            <w:tcW w:w="1356" w:type="dxa"/>
            <w:vAlign w:val="center"/>
          </w:tcPr>
          <w:p w14:paraId="15BF30A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51000,00</w:t>
            </w:r>
          </w:p>
        </w:tc>
        <w:tc>
          <w:tcPr>
            <w:tcW w:w="1241" w:type="dxa"/>
            <w:vAlign w:val="center"/>
          </w:tcPr>
          <w:p w14:paraId="62BB499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102000,00</w:t>
            </w:r>
          </w:p>
        </w:tc>
        <w:tc>
          <w:tcPr>
            <w:tcW w:w="1321" w:type="dxa"/>
            <w:vAlign w:val="center"/>
          </w:tcPr>
          <w:p w14:paraId="46022F0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2B497E" w:rsidRPr="00BE5628" w14:paraId="2269E84F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18BDC02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698" w:type="dxa"/>
            <w:vAlign w:val="center"/>
          </w:tcPr>
          <w:p w14:paraId="4280C55F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Детский технопарк «Кванториум» в Синарском районе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356" w:type="dxa"/>
            <w:vAlign w:val="center"/>
          </w:tcPr>
          <w:p w14:paraId="6120B25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195000,00</w:t>
            </w:r>
          </w:p>
        </w:tc>
        <w:tc>
          <w:tcPr>
            <w:tcW w:w="1228" w:type="dxa"/>
            <w:vAlign w:val="center"/>
          </w:tcPr>
          <w:p w14:paraId="3E67865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49A327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A8EDE2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EDD06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6F61669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06A8D6B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185000,00</w:t>
            </w:r>
          </w:p>
        </w:tc>
        <w:tc>
          <w:tcPr>
            <w:tcW w:w="1321" w:type="dxa"/>
            <w:vAlign w:val="center"/>
          </w:tcPr>
          <w:p w14:paraId="1642F97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79846A55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5401E58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698" w:type="dxa"/>
            <w:vAlign w:val="center"/>
          </w:tcPr>
          <w:p w14:paraId="67CE78A7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356" w:type="dxa"/>
            <w:vAlign w:val="center"/>
          </w:tcPr>
          <w:p w14:paraId="76F782F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129500,00</w:t>
            </w:r>
          </w:p>
        </w:tc>
        <w:tc>
          <w:tcPr>
            <w:tcW w:w="1228" w:type="dxa"/>
            <w:vAlign w:val="center"/>
          </w:tcPr>
          <w:p w14:paraId="106952C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9A0DC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80FC24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9C9A4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45D734A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6C0C314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129500,00</w:t>
            </w:r>
          </w:p>
        </w:tc>
        <w:tc>
          <w:tcPr>
            <w:tcW w:w="1321" w:type="dxa"/>
            <w:vAlign w:val="center"/>
          </w:tcPr>
          <w:p w14:paraId="2ACC451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1EE97629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67F0484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698" w:type="dxa"/>
            <w:vAlign w:val="center"/>
          </w:tcPr>
          <w:p w14:paraId="08126A8C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356" w:type="dxa"/>
            <w:vAlign w:val="center"/>
          </w:tcPr>
          <w:p w14:paraId="458E35A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65500,00</w:t>
            </w:r>
          </w:p>
        </w:tc>
        <w:tc>
          <w:tcPr>
            <w:tcW w:w="1228" w:type="dxa"/>
            <w:vAlign w:val="center"/>
          </w:tcPr>
          <w:p w14:paraId="7BAD3BB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D95CA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0C39BA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B381A1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724E6AF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456AEB9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55500,00</w:t>
            </w:r>
          </w:p>
        </w:tc>
        <w:tc>
          <w:tcPr>
            <w:tcW w:w="1321" w:type="dxa"/>
            <w:vAlign w:val="center"/>
          </w:tcPr>
          <w:p w14:paraId="31DDA40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49777D8C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7D66B46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698" w:type="dxa"/>
            <w:vAlign w:val="center"/>
          </w:tcPr>
          <w:p w14:paraId="68246F8B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356" w:type="dxa"/>
            <w:vAlign w:val="center"/>
          </w:tcPr>
          <w:p w14:paraId="58D81F4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</w:t>
            </w:r>
          </w:p>
        </w:tc>
        <w:tc>
          <w:tcPr>
            <w:tcW w:w="1228" w:type="dxa"/>
            <w:vAlign w:val="center"/>
          </w:tcPr>
          <w:p w14:paraId="7635DE2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998BA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C8FC37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4A636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0AD34E1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676797A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C30DC1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2B497E" w:rsidRPr="00BE5628" w14:paraId="689ED776" w14:textId="77777777" w:rsidTr="009A644E">
        <w:trPr>
          <w:trHeight w:val="340"/>
        </w:trPr>
        <w:tc>
          <w:tcPr>
            <w:tcW w:w="640" w:type="dxa"/>
            <w:vAlign w:val="center"/>
          </w:tcPr>
          <w:p w14:paraId="081849F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698" w:type="dxa"/>
            <w:vAlign w:val="center"/>
          </w:tcPr>
          <w:p w14:paraId="26DB387E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356" w:type="dxa"/>
            <w:vAlign w:val="center"/>
          </w:tcPr>
          <w:p w14:paraId="4312FB7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55500,00</w:t>
            </w:r>
          </w:p>
        </w:tc>
        <w:tc>
          <w:tcPr>
            <w:tcW w:w="1228" w:type="dxa"/>
            <w:vAlign w:val="center"/>
          </w:tcPr>
          <w:p w14:paraId="4A46A95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3DBAB5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49646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9C980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56" w:type="dxa"/>
            <w:vAlign w:val="center"/>
          </w:tcPr>
          <w:p w14:paraId="1982418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519B0B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55500,00</w:t>
            </w:r>
          </w:p>
        </w:tc>
        <w:tc>
          <w:tcPr>
            <w:tcW w:w="1321" w:type="dxa"/>
            <w:vAlign w:val="center"/>
          </w:tcPr>
          <w:p w14:paraId="359D24F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30BCC6A0" w14:textId="77777777" w:rsidR="001F2083" w:rsidRPr="00BE5628" w:rsidRDefault="001F2083" w:rsidP="001F2083">
      <w:pPr>
        <w:jc w:val="right"/>
        <w:rPr>
          <w:rFonts w:ascii="Liberation Serif" w:hAnsi="Liberation Serif" w:cs="Liberation Serif"/>
          <w:sz w:val="28"/>
          <w:szCs w:val="28"/>
        </w:rPr>
      </w:pPr>
    </w:p>
    <w:p w14:paraId="551CAC29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48057809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14DAD4A1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2A1BD26C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086439FA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29F22715" w14:textId="77777777" w:rsidR="001F2083" w:rsidRPr="008D0D5A" w:rsidRDefault="001F2083" w:rsidP="008E6D3B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1CC4022" w14:textId="77777777" w:rsidR="008C7A41" w:rsidRPr="008D0D5A" w:rsidRDefault="008C7A41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bookmarkEnd w:id="3"/>
    <w:p w14:paraId="18392136" w14:textId="77777777" w:rsidR="00B12DBA" w:rsidRDefault="00B12DBA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A771CCE" w14:textId="77777777" w:rsidR="002B497E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79CD810" w14:textId="77777777" w:rsidR="002B497E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32B3660" w14:textId="77777777" w:rsidR="002B497E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6937749" w14:textId="77777777" w:rsidR="002B497E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A78A1F3" w14:textId="77777777" w:rsidR="002B497E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3745B23" w14:textId="77777777" w:rsidR="002B497E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C8B4C6C" w14:textId="77777777" w:rsidR="002B497E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805203B" w14:textId="77777777" w:rsidR="002B497E" w:rsidRPr="008D0D5A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A3A03E8" w14:textId="77777777" w:rsidR="00B12DBA" w:rsidRPr="008D0D5A" w:rsidRDefault="00B12DBA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FE55849" w14:textId="77777777" w:rsidR="00533D71" w:rsidRPr="008D0D5A" w:rsidRDefault="00533D71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695E6BE" w14:textId="77777777" w:rsidR="00533D71" w:rsidRPr="008D0D5A" w:rsidRDefault="00533D71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595BA80" w14:textId="1C78EFD8" w:rsidR="008C7A41" w:rsidRDefault="008C7A41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15 к Программе</w:t>
      </w:r>
    </w:p>
    <w:p w14:paraId="0FD05A2C" w14:textId="77777777" w:rsidR="002B497E" w:rsidRPr="008D0D5A" w:rsidRDefault="002B497E" w:rsidP="008C7A41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15C2E87" w14:textId="77777777" w:rsidR="008C7A41" w:rsidRPr="008D0D5A" w:rsidRDefault="008C7A41" w:rsidP="008C7A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2871E868" w14:textId="633150AB" w:rsidR="008C7A41" w:rsidRDefault="008C7A41" w:rsidP="008C7A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по выполнению подпрограммы «Строительство объектов культуры» </w:t>
      </w:r>
    </w:p>
    <w:p w14:paraId="5E8CD0C8" w14:textId="77777777" w:rsidR="001F2083" w:rsidRDefault="001F2083" w:rsidP="008C7A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BE5628" w14:paraId="2014E4DC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5560BCC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7B375CE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15F4341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547ED09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3FD5AE7F" w14:textId="77777777" w:rsidTr="009A644E">
        <w:tc>
          <w:tcPr>
            <w:tcW w:w="662" w:type="dxa"/>
            <w:vMerge/>
          </w:tcPr>
          <w:p w14:paraId="5C9C81A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7B2679D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0E1D4AA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14C6CEC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29F677E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F630F8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6572E0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198E35D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7FB4246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CE5CFE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76578D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6ADA3C4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51475E0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9EE7A6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CDB593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55F9DCC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6D98BE8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7D205E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6F3946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034190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055D034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C53AFD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118D649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78581C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6750879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76F74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9D7B30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2FC9B1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6EFD4974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0394176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6351A48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4E21A3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7B7881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91ABCD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71CBA84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2D035E4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5454D9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7EBDAA3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4D37C13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24B1883D" w14:textId="77777777" w:rsidTr="009A644E">
        <w:tc>
          <w:tcPr>
            <w:tcW w:w="662" w:type="dxa"/>
            <w:vAlign w:val="center"/>
          </w:tcPr>
          <w:p w14:paraId="05F7D07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</w:tcPr>
          <w:p w14:paraId="0F06343D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7C0EC00E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CEAC64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890000,00</w:t>
            </w:r>
          </w:p>
        </w:tc>
        <w:tc>
          <w:tcPr>
            <w:tcW w:w="1240" w:type="dxa"/>
            <w:vAlign w:val="center"/>
          </w:tcPr>
          <w:p w14:paraId="35C49E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300999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12206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731A9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5CFEBA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241" w:type="dxa"/>
            <w:vAlign w:val="center"/>
          </w:tcPr>
          <w:p w14:paraId="148FFC2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72C9042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F70DCA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9C4630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</w:tcPr>
          <w:p w14:paraId="1F561740" w14:textId="07B24BE2" w:rsidR="001F2083" w:rsidRPr="00BE5628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44C6B17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240" w:type="dxa"/>
            <w:vAlign w:val="center"/>
          </w:tcPr>
          <w:p w14:paraId="1593EDF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71BEEB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5A2F81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81386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01B028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241" w:type="dxa"/>
            <w:vAlign w:val="center"/>
          </w:tcPr>
          <w:p w14:paraId="173C2FA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7AFD389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60C482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7CE172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896" w:type="dxa"/>
          </w:tcPr>
          <w:p w14:paraId="0F58140C" w14:textId="5E15C569" w:rsidR="001F2083" w:rsidRPr="00BE5628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4105D4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240" w:type="dxa"/>
            <w:vAlign w:val="center"/>
          </w:tcPr>
          <w:p w14:paraId="17A67E5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94A10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5B3AC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BEAD97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BA620D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241" w:type="dxa"/>
            <w:vAlign w:val="center"/>
          </w:tcPr>
          <w:p w14:paraId="4F45E9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4821DC4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1D37D121" w14:textId="77777777" w:rsidTr="009A644E">
        <w:tc>
          <w:tcPr>
            <w:tcW w:w="662" w:type="dxa"/>
            <w:vAlign w:val="center"/>
          </w:tcPr>
          <w:p w14:paraId="3038575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898" w:type="dxa"/>
            <w:gridSpan w:val="9"/>
          </w:tcPr>
          <w:p w14:paraId="7C7B31F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F2083" w:rsidRPr="00BE5628" w14:paraId="40554907" w14:textId="77777777" w:rsidTr="009A644E">
        <w:tc>
          <w:tcPr>
            <w:tcW w:w="662" w:type="dxa"/>
            <w:vAlign w:val="center"/>
          </w:tcPr>
          <w:p w14:paraId="015EAC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27FCC4AD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</w:t>
            </w:r>
          </w:p>
          <w:p w14:paraId="2711DDEB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по капитальным вложениям, </w:t>
            </w:r>
          </w:p>
          <w:p w14:paraId="737B40C5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A70B73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890000,00</w:t>
            </w:r>
          </w:p>
        </w:tc>
        <w:tc>
          <w:tcPr>
            <w:tcW w:w="1240" w:type="dxa"/>
            <w:vAlign w:val="center"/>
          </w:tcPr>
          <w:p w14:paraId="3130D18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8E221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630AFD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4D6DE9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225262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241" w:type="dxa"/>
            <w:vAlign w:val="center"/>
          </w:tcPr>
          <w:p w14:paraId="4634CEC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72EE704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100D4A1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2DF5C1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</w:tcPr>
          <w:p w14:paraId="6DDCFAA7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5188D52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240" w:type="dxa"/>
            <w:vAlign w:val="center"/>
          </w:tcPr>
          <w:p w14:paraId="0964FB3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206A84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736FB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B91558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18A5C8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241" w:type="dxa"/>
            <w:vAlign w:val="center"/>
          </w:tcPr>
          <w:p w14:paraId="740B99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7C0CBF2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13A8ADB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8E09DB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</w:tcPr>
          <w:p w14:paraId="1A893971" w14:textId="2362F35F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</w:t>
            </w:r>
            <w:r w:rsidR="002B497E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D6D604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240" w:type="dxa"/>
            <w:vAlign w:val="center"/>
          </w:tcPr>
          <w:p w14:paraId="0813F89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134561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D710F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8B283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35BC08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241" w:type="dxa"/>
            <w:vAlign w:val="center"/>
          </w:tcPr>
          <w:p w14:paraId="31F4E2B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1AAA55C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32A3511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91C64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</w:tcPr>
          <w:p w14:paraId="614F009C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2ED7509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0" w:type="dxa"/>
            <w:vAlign w:val="center"/>
          </w:tcPr>
          <w:p w14:paraId="153C7F1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CE53A7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10123F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3CDF67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766DA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3D5A9CA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8398B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A0E211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E699F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</w:tcPr>
          <w:p w14:paraId="75090BBF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771488C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264000,00</w:t>
            </w:r>
          </w:p>
        </w:tc>
        <w:tc>
          <w:tcPr>
            <w:tcW w:w="1240" w:type="dxa"/>
            <w:vAlign w:val="center"/>
          </w:tcPr>
          <w:p w14:paraId="69D05E2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9B92E5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3301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CA22A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89FACF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241" w:type="dxa"/>
            <w:vAlign w:val="center"/>
          </w:tcPr>
          <w:p w14:paraId="40BB733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723F1B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3745ECC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D7FEF4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</w:tcPr>
          <w:p w14:paraId="000C480D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Строительство (или приспособление первого этажа многоквартирного жилого дома) под здание Библиотечно-информационного центра для детей и юношества в жилом районе «Южный»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7234BD7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890000,00</w:t>
            </w:r>
          </w:p>
        </w:tc>
        <w:tc>
          <w:tcPr>
            <w:tcW w:w="1240" w:type="dxa"/>
            <w:vAlign w:val="center"/>
          </w:tcPr>
          <w:p w14:paraId="6C56490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3CEA0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CEA45C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8421E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15C51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450000,00</w:t>
            </w:r>
          </w:p>
        </w:tc>
        <w:tc>
          <w:tcPr>
            <w:tcW w:w="1241" w:type="dxa"/>
            <w:vAlign w:val="center"/>
          </w:tcPr>
          <w:p w14:paraId="08367D8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440000,00</w:t>
            </w:r>
          </w:p>
        </w:tc>
        <w:tc>
          <w:tcPr>
            <w:tcW w:w="1321" w:type="dxa"/>
            <w:vAlign w:val="center"/>
          </w:tcPr>
          <w:p w14:paraId="2D79DDF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391ED79E" w14:textId="77777777" w:rsidTr="0008353B">
        <w:trPr>
          <w:trHeight w:val="283"/>
        </w:trPr>
        <w:tc>
          <w:tcPr>
            <w:tcW w:w="662" w:type="dxa"/>
            <w:vAlign w:val="center"/>
          </w:tcPr>
          <w:p w14:paraId="57595AB4" w14:textId="4B0096CD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896" w:type="dxa"/>
            <w:vAlign w:val="center"/>
          </w:tcPr>
          <w:p w14:paraId="19F9823C" w14:textId="70A61AB9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1405FF48" w14:textId="2F5C2CC2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451F2B92" w14:textId="7E2DEA8F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7D765A4" w14:textId="428C7938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7D632A1A" w14:textId="22132A32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60532C5E" w14:textId="54467344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1D9F4FA" w14:textId="2DC0CCE6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51980B10" w14:textId="58815B2F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0ED428C" w14:textId="75940CC9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BE5628" w14:paraId="46AF88A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0988AA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896" w:type="dxa"/>
          </w:tcPr>
          <w:p w14:paraId="470BB050" w14:textId="77777777" w:rsidR="002B497E" w:rsidRPr="00BE5628" w:rsidRDefault="002B497E" w:rsidP="002B497E">
            <w:pPr>
              <w:jc w:val="both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2677B4C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616000,00</w:t>
            </w:r>
          </w:p>
        </w:tc>
        <w:tc>
          <w:tcPr>
            <w:tcW w:w="1240" w:type="dxa"/>
            <w:vAlign w:val="center"/>
          </w:tcPr>
          <w:p w14:paraId="595EBCE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28129B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29C50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790AF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7A77D8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241" w:type="dxa"/>
            <w:vAlign w:val="center"/>
          </w:tcPr>
          <w:p w14:paraId="4F867F6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308000,00</w:t>
            </w:r>
          </w:p>
        </w:tc>
        <w:tc>
          <w:tcPr>
            <w:tcW w:w="1321" w:type="dxa"/>
            <w:vAlign w:val="center"/>
          </w:tcPr>
          <w:p w14:paraId="75D34FF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384D83D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719507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896" w:type="dxa"/>
          </w:tcPr>
          <w:p w14:paraId="0131E0F9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719052D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274000,00</w:t>
            </w:r>
          </w:p>
        </w:tc>
        <w:tc>
          <w:tcPr>
            <w:tcW w:w="1240" w:type="dxa"/>
            <w:vAlign w:val="center"/>
          </w:tcPr>
          <w:p w14:paraId="48C736F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9532F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FD2251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BE6F0D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B2A5E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142000,00</w:t>
            </w:r>
          </w:p>
        </w:tc>
        <w:tc>
          <w:tcPr>
            <w:tcW w:w="1241" w:type="dxa"/>
            <w:vAlign w:val="center"/>
          </w:tcPr>
          <w:p w14:paraId="5193461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19F3C80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63093DD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0C6C98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</w:tcPr>
          <w:p w14:paraId="352D5F3D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28AB66E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0" w:type="dxa"/>
            <w:vAlign w:val="center"/>
          </w:tcPr>
          <w:p w14:paraId="52985BA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A01E3E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591BA0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9ADB4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9DB6EA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10000,00</w:t>
            </w:r>
          </w:p>
        </w:tc>
        <w:tc>
          <w:tcPr>
            <w:tcW w:w="1241" w:type="dxa"/>
            <w:vAlign w:val="center"/>
          </w:tcPr>
          <w:p w14:paraId="32304B7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1CAFAE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</w:tr>
      <w:tr w:rsidR="002B497E" w:rsidRPr="00BE5628" w14:paraId="5599D485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49783C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896" w:type="dxa"/>
          </w:tcPr>
          <w:p w14:paraId="73A866FA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1E83697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264000,00</w:t>
            </w:r>
          </w:p>
        </w:tc>
        <w:tc>
          <w:tcPr>
            <w:tcW w:w="1240" w:type="dxa"/>
            <w:vAlign w:val="center"/>
          </w:tcPr>
          <w:p w14:paraId="3271388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C9214B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B30A3F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4100B0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6832D5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241" w:type="dxa"/>
            <w:vAlign w:val="center"/>
          </w:tcPr>
          <w:p w14:paraId="416FEFE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132000,00</w:t>
            </w:r>
          </w:p>
        </w:tc>
        <w:tc>
          <w:tcPr>
            <w:tcW w:w="1321" w:type="dxa"/>
            <w:vAlign w:val="center"/>
          </w:tcPr>
          <w:p w14:paraId="7E531D5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</w:tbl>
    <w:p w14:paraId="097ACF75" w14:textId="77777777" w:rsidR="001F2083" w:rsidRPr="00BE5628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47756683" w14:textId="77777777" w:rsidR="001F2083" w:rsidRPr="00BE5628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7DEA9377" w14:textId="77777777" w:rsidR="001F2083" w:rsidRPr="00BE5628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2B28414E" w14:textId="77777777" w:rsidR="001F2083" w:rsidRPr="00BE5628" w:rsidRDefault="001F2083" w:rsidP="001F2083">
      <w:pPr>
        <w:ind w:right="-2" w:firstLine="10490"/>
        <w:rPr>
          <w:rFonts w:ascii="Liberation Serif" w:hAnsi="Liberation Serif" w:cs="Liberation Serif"/>
          <w:sz w:val="28"/>
          <w:szCs w:val="28"/>
        </w:rPr>
      </w:pPr>
    </w:p>
    <w:p w14:paraId="3A57CD03" w14:textId="77777777" w:rsidR="001F2083" w:rsidRPr="008D0D5A" w:rsidRDefault="001F2083" w:rsidP="008C7A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4ED9ED2" w14:textId="6CB3E641" w:rsidR="008C7A41" w:rsidRPr="008D0D5A" w:rsidRDefault="008C7A41" w:rsidP="008C7A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655B8E7" w14:textId="77777777" w:rsidR="008C7A41" w:rsidRDefault="008C7A41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7F1C98C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F3CCFAF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32211A0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B8F859F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218713D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3258A26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7BCBAA8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9C1A76F" w14:textId="77777777" w:rsidR="002B497E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2C7028D" w14:textId="77777777" w:rsidR="002B497E" w:rsidRPr="008D0D5A" w:rsidRDefault="002B497E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1D88FE8" w14:textId="77777777" w:rsidR="008C7A41" w:rsidRPr="008D0D5A" w:rsidRDefault="008C7A41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244E5BE" w14:textId="77777777" w:rsidR="008C7A41" w:rsidRPr="008D0D5A" w:rsidRDefault="008C7A41" w:rsidP="00751522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5D754CF" w14:textId="77777777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8AEA27C" w14:textId="77777777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D8813EC" w14:textId="77777777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3D1C00D" w14:textId="77777777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E6AC8EB" w14:textId="77777777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A2365BC" w14:textId="77777777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41FA162F" w14:textId="29170843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16 к Программе</w:t>
      </w:r>
    </w:p>
    <w:p w14:paraId="3231DC9F" w14:textId="77777777" w:rsidR="00C3462E" w:rsidRPr="008D0D5A" w:rsidRDefault="00C3462E" w:rsidP="00C3462E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3DE9878B" w14:textId="77777777" w:rsidR="00C3462E" w:rsidRPr="008D0D5A" w:rsidRDefault="00C3462E" w:rsidP="00C3462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4301B9C9" w14:textId="77777777" w:rsidR="00C3462E" w:rsidRDefault="00C3462E" w:rsidP="00C3462E">
      <w:pPr>
        <w:jc w:val="center"/>
        <w:rPr>
          <w:rFonts w:ascii="Liberation Serif" w:hAnsi="Liberation Serif" w:cs="Liberation Serif"/>
          <w:bCs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 выполнению подпрограммы «</w:t>
      </w:r>
      <w:r w:rsidRPr="008D0D5A">
        <w:rPr>
          <w:rFonts w:ascii="Liberation Serif" w:hAnsi="Liberation Serif" w:cs="Liberation Serif"/>
          <w:bCs/>
          <w:color w:val="000000" w:themeColor="text1"/>
          <w:sz w:val="28"/>
          <w:szCs w:val="28"/>
        </w:rPr>
        <w:t>Строительство и реконструкция объектов благоустройства»</w:t>
      </w:r>
    </w:p>
    <w:p w14:paraId="24409F77" w14:textId="77777777" w:rsidR="001F2083" w:rsidRDefault="001F2083" w:rsidP="00C3462E">
      <w:pPr>
        <w:jc w:val="center"/>
        <w:rPr>
          <w:rFonts w:ascii="Liberation Serif" w:hAnsi="Liberation Serif" w:cs="Liberation Serif"/>
          <w:bCs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BE5628" w14:paraId="23B743B3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7FB0F88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433BB40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647742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4E40B6F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2EF33FBC" w14:textId="77777777" w:rsidTr="009A644E">
        <w:tc>
          <w:tcPr>
            <w:tcW w:w="662" w:type="dxa"/>
            <w:vMerge/>
          </w:tcPr>
          <w:p w14:paraId="48ACDF1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2AF6CCD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591C63D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312FEB6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1665B6C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7213E7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1663D1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3A42576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1E1EC44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D5DDAA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499E4E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0EEE45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65F3278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C405CA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C2F611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10AD65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671558E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8FF71E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3AC16D4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298B20A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596F8B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74453E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3546C9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58D686E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3901AED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09D996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912740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23F953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5B6AAD15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44E0E35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027F5F5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6B7996C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329A01A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593F08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243D6E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F986D3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5A2457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6D4F134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0DA3AE8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12D63705" w14:textId="77777777" w:rsidTr="009A644E">
        <w:tc>
          <w:tcPr>
            <w:tcW w:w="662" w:type="dxa"/>
            <w:vAlign w:val="center"/>
          </w:tcPr>
          <w:p w14:paraId="267EE22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6CB61495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204076FE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421A04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29621,90</w:t>
            </w:r>
          </w:p>
        </w:tc>
        <w:tc>
          <w:tcPr>
            <w:tcW w:w="1240" w:type="dxa"/>
            <w:vAlign w:val="center"/>
          </w:tcPr>
          <w:p w14:paraId="790D97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11821,90</w:t>
            </w:r>
          </w:p>
        </w:tc>
        <w:tc>
          <w:tcPr>
            <w:tcW w:w="1240" w:type="dxa"/>
            <w:vAlign w:val="center"/>
          </w:tcPr>
          <w:p w14:paraId="196706D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207D205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4FA8E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A10E38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34F521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3B06E6E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3FD15552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F09664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74304275" w14:textId="62D0861A" w:rsidR="001F2083" w:rsidRPr="00BE5628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7A72755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140D828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65550D6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EFB6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944D1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3484C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9D75AB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5BF88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DE9F56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CC3052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3896" w:type="dxa"/>
            <w:vAlign w:val="center"/>
          </w:tcPr>
          <w:p w14:paraId="4269F185" w14:textId="74B58D2A" w:rsidR="001F2083" w:rsidRPr="00BE5628" w:rsidRDefault="001F2083" w:rsidP="002B497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75634C2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27871,90</w:t>
            </w:r>
          </w:p>
        </w:tc>
        <w:tc>
          <w:tcPr>
            <w:tcW w:w="1240" w:type="dxa"/>
            <w:vAlign w:val="center"/>
          </w:tcPr>
          <w:p w14:paraId="7D6DC0B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10071,90</w:t>
            </w:r>
          </w:p>
        </w:tc>
        <w:tc>
          <w:tcPr>
            <w:tcW w:w="1240" w:type="dxa"/>
            <w:vAlign w:val="center"/>
          </w:tcPr>
          <w:p w14:paraId="76874E8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3FDD4CD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DAABC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FDB86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42992F7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9BE204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69EDA7CE" w14:textId="77777777" w:rsidTr="009A644E">
        <w:tc>
          <w:tcPr>
            <w:tcW w:w="662" w:type="dxa"/>
            <w:vAlign w:val="center"/>
          </w:tcPr>
          <w:p w14:paraId="73792D1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3898" w:type="dxa"/>
            <w:gridSpan w:val="9"/>
            <w:vAlign w:val="center"/>
          </w:tcPr>
          <w:p w14:paraId="0AC2B0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Капитальные вложения</w:t>
            </w:r>
          </w:p>
        </w:tc>
      </w:tr>
      <w:tr w:rsidR="001F2083" w:rsidRPr="00BE5628" w14:paraId="04A6758C" w14:textId="77777777" w:rsidTr="009A644E">
        <w:tc>
          <w:tcPr>
            <w:tcW w:w="662" w:type="dxa"/>
            <w:vAlign w:val="center"/>
          </w:tcPr>
          <w:p w14:paraId="5D4B748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32C2786C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капитальным вложениям,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9929A1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29621,90</w:t>
            </w:r>
          </w:p>
        </w:tc>
        <w:tc>
          <w:tcPr>
            <w:tcW w:w="1240" w:type="dxa"/>
            <w:vAlign w:val="center"/>
          </w:tcPr>
          <w:p w14:paraId="382ED39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11821,90</w:t>
            </w:r>
          </w:p>
        </w:tc>
        <w:tc>
          <w:tcPr>
            <w:tcW w:w="1240" w:type="dxa"/>
            <w:vAlign w:val="center"/>
          </w:tcPr>
          <w:p w14:paraId="777893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67D1161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B4A36F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2B992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289FCEA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15C6BF5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0B6768B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0F83DA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4E61CF36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1957368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41D33A7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5F77099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B8240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74AD4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CBA554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367697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14551F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CE9FF0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92946F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5F944FB0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57C20A99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4A1D6C7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27871,90</w:t>
            </w:r>
          </w:p>
        </w:tc>
        <w:tc>
          <w:tcPr>
            <w:tcW w:w="1240" w:type="dxa"/>
            <w:vAlign w:val="center"/>
          </w:tcPr>
          <w:p w14:paraId="65D8009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10071,90</w:t>
            </w:r>
          </w:p>
        </w:tc>
        <w:tc>
          <w:tcPr>
            <w:tcW w:w="1240" w:type="dxa"/>
            <w:vAlign w:val="center"/>
          </w:tcPr>
          <w:p w14:paraId="2A9C043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3E59830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0452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FCA952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9C8DA2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964D91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4A5ECAE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7EAADE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  <w:vAlign w:val="center"/>
          </w:tcPr>
          <w:p w14:paraId="411E4D76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428E79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240" w:type="dxa"/>
            <w:vAlign w:val="center"/>
          </w:tcPr>
          <w:p w14:paraId="6EE4FC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683,90</w:t>
            </w:r>
          </w:p>
        </w:tc>
        <w:tc>
          <w:tcPr>
            <w:tcW w:w="1240" w:type="dxa"/>
            <w:vAlign w:val="center"/>
          </w:tcPr>
          <w:p w14:paraId="61A4967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22D46D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E03B0B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E9F846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18A709B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B2C37A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5C982AD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19B726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  <w:vAlign w:val="center"/>
          </w:tcPr>
          <w:p w14:paraId="338011B6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</w:t>
            </w:r>
          </w:p>
          <w:p w14:paraId="53345379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работы    </w:t>
            </w:r>
          </w:p>
        </w:tc>
        <w:tc>
          <w:tcPr>
            <w:tcW w:w="1240" w:type="dxa"/>
            <w:vAlign w:val="center"/>
          </w:tcPr>
          <w:p w14:paraId="1973396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27188,00</w:t>
            </w:r>
          </w:p>
        </w:tc>
        <w:tc>
          <w:tcPr>
            <w:tcW w:w="1240" w:type="dxa"/>
            <w:vAlign w:val="center"/>
          </w:tcPr>
          <w:p w14:paraId="746ED6B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9388,00</w:t>
            </w:r>
          </w:p>
        </w:tc>
        <w:tc>
          <w:tcPr>
            <w:tcW w:w="1240" w:type="dxa"/>
            <w:vAlign w:val="center"/>
          </w:tcPr>
          <w:p w14:paraId="5B30660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6AC6E6E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B94BC8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41253A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0E1FECD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79CD85E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5950B0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BE8B2B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  <w:vAlign w:val="center"/>
          </w:tcPr>
          <w:p w14:paraId="791DE8B4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Реализация проектов инициативного </w:t>
            </w:r>
          </w:p>
          <w:p w14:paraId="0B753EC0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бюджетирования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2BF4FA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29220,60</w:t>
            </w:r>
          </w:p>
        </w:tc>
        <w:tc>
          <w:tcPr>
            <w:tcW w:w="1240" w:type="dxa"/>
            <w:vAlign w:val="center"/>
          </w:tcPr>
          <w:p w14:paraId="70496D3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11420,60</w:t>
            </w:r>
          </w:p>
        </w:tc>
        <w:tc>
          <w:tcPr>
            <w:tcW w:w="1240" w:type="dxa"/>
            <w:vAlign w:val="center"/>
          </w:tcPr>
          <w:p w14:paraId="4BF0C5C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6EDF5C0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9DB178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52217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77DF9BE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586C80C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29F8794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1D45F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896" w:type="dxa"/>
            <w:vAlign w:val="center"/>
          </w:tcPr>
          <w:p w14:paraId="52D52EA4" w14:textId="73F57433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576B2B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456B43D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1750,00</w:t>
            </w:r>
          </w:p>
        </w:tc>
        <w:tc>
          <w:tcPr>
            <w:tcW w:w="1240" w:type="dxa"/>
            <w:vAlign w:val="center"/>
          </w:tcPr>
          <w:p w14:paraId="3F16334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1BABA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385732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1A0072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633EFE1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2A5B4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6F88ECD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C51D25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896" w:type="dxa"/>
            <w:vAlign w:val="center"/>
          </w:tcPr>
          <w:p w14:paraId="29FE5461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1CF7D6BF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AF6182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27470,60</w:t>
            </w:r>
          </w:p>
        </w:tc>
        <w:tc>
          <w:tcPr>
            <w:tcW w:w="1240" w:type="dxa"/>
            <w:vAlign w:val="center"/>
          </w:tcPr>
          <w:p w14:paraId="7E08936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9670,60</w:t>
            </w:r>
          </w:p>
        </w:tc>
        <w:tc>
          <w:tcPr>
            <w:tcW w:w="1240" w:type="dxa"/>
            <w:vAlign w:val="center"/>
          </w:tcPr>
          <w:p w14:paraId="2A0C12D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7800,00</w:t>
            </w:r>
          </w:p>
        </w:tc>
        <w:tc>
          <w:tcPr>
            <w:tcW w:w="1240" w:type="dxa"/>
            <w:vAlign w:val="center"/>
          </w:tcPr>
          <w:p w14:paraId="2C3C7B8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5BE2A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13F1A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172934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22CB625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443ED193" w14:textId="77777777" w:rsidTr="002B497E">
        <w:trPr>
          <w:trHeight w:val="283"/>
        </w:trPr>
        <w:tc>
          <w:tcPr>
            <w:tcW w:w="662" w:type="dxa"/>
            <w:vAlign w:val="center"/>
          </w:tcPr>
          <w:p w14:paraId="7B02AB1E" w14:textId="13703759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896" w:type="dxa"/>
            <w:vAlign w:val="center"/>
          </w:tcPr>
          <w:p w14:paraId="306B9ABB" w14:textId="5307FFB6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2B1BC317" w14:textId="74E9D3AA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631803F3" w14:textId="496A05D6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2B5C5CC4" w14:textId="036EBDEF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115F9CBA" w14:textId="4A792F79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1C0C5707" w14:textId="261F10E5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207357A6" w14:textId="10D7F62A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03F64650" w14:textId="480B5BFC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19F417B9" w14:textId="76D4AB42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BE5628" w14:paraId="3D8D4C6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2F3AFC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  <w:vAlign w:val="center"/>
          </w:tcPr>
          <w:p w14:paraId="09AB48E0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Сквер «Оленёнок», </w:t>
            </w:r>
          </w:p>
          <w:p w14:paraId="0B177C4A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F07DE3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5356,60</w:t>
            </w:r>
          </w:p>
        </w:tc>
        <w:tc>
          <w:tcPr>
            <w:tcW w:w="1240" w:type="dxa"/>
            <w:vAlign w:val="center"/>
          </w:tcPr>
          <w:p w14:paraId="0BE52B8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5356,60</w:t>
            </w:r>
          </w:p>
        </w:tc>
        <w:tc>
          <w:tcPr>
            <w:tcW w:w="1240" w:type="dxa"/>
            <w:vAlign w:val="center"/>
          </w:tcPr>
          <w:p w14:paraId="71C335A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8ED30A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E71A9A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985493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956F15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775641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41E0A97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0B9C06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896" w:type="dxa"/>
            <w:vAlign w:val="center"/>
          </w:tcPr>
          <w:p w14:paraId="2117CC5F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290829F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850,00</w:t>
            </w:r>
          </w:p>
        </w:tc>
        <w:tc>
          <w:tcPr>
            <w:tcW w:w="1240" w:type="dxa"/>
            <w:vAlign w:val="center"/>
          </w:tcPr>
          <w:p w14:paraId="393E86D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850,00</w:t>
            </w:r>
          </w:p>
        </w:tc>
        <w:tc>
          <w:tcPr>
            <w:tcW w:w="1240" w:type="dxa"/>
            <w:vAlign w:val="center"/>
          </w:tcPr>
          <w:p w14:paraId="2EC833C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17770A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E2966D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5B64C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E3701E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F502D2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5BE08BC7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2D185D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896" w:type="dxa"/>
            <w:vAlign w:val="center"/>
          </w:tcPr>
          <w:p w14:paraId="42F88487" w14:textId="57BB0593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53010F1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4506,60</w:t>
            </w:r>
          </w:p>
        </w:tc>
        <w:tc>
          <w:tcPr>
            <w:tcW w:w="1240" w:type="dxa"/>
            <w:vAlign w:val="center"/>
          </w:tcPr>
          <w:p w14:paraId="6AAD2D0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4506,60</w:t>
            </w:r>
          </w:p>
        </w:tc>
        <w:tc>
          <w:tcPr>
            <w:tcW w:w="1240" w:type="dxa"/>
            <w:vAlign w:val="center"/>
          </w:tcPr>
          <w:p w14:paraId="10A5B53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026F8D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2550D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9AD77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B48D32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3D8B68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32468AC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05F26A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896" w:type="dxa"/>
            <w:vAlign w:val="center"/>
          </w:tcPr>
          <w:p w14:paraId="6D5A10C8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3342B32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248,60</w:t>
            </w:r>
          </w:p>
        </w:tc>
        <w:tc>
          <w:tcPr>
            <w:tcW w:w="1240" w:type="dxa"/>
            <w:vAlign w:val="center"/>
          </w:tcPr>
          <w:p w14:paraId="20DED72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248,60</w:t>
            </w:r>
          </w:p>
        </w:tc>
        <w:tc>
          <w:tcPr>
            <w:tcW w:w="1240" w:type="dxa"/>
            <w:vAlign w:val="center"/>
          </w:tcPr>
          <w:p w14:paraId="1FF1993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28E96F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343258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202852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5BBFBD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7B97EE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BE5628" w14:paraId="21DDD35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747083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896" w:type="dxa"/>
            <w:vAlign w:val="center"/>
          </w:tcPr>
          <w:p w14:paraId="5B127BCB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6F2410D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4258,00</w:t>
            </w:r>
          </w:p>
        </w:tc>
        <w:tc>
          <w:tcPr>
            <w:tcW w:w="1240" w:type="dxa"/>
            <w:vAlign w:val="center"/>
          </w:tcPr>
          <w:p w14:paraId="55A69F6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4258,00</w:t>
            </w:r>
          </w:p>
        </w:tc>
        <w:tc>
          <w:tcPr>
            <w:tcW w:w="1240" w:type="dxa"/>
            <w:vAlign w:val="center"/>
          </w:tcPr>
          <w:p w14:paraId="743E458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3FD2ED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2FAEB4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F22238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BBA706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A77D2C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BE5628" w14:paraId="40F7428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602840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896" w:type="dxa"/>
            <w:vAlign w:val="center"/>
          </w:tcPr>
          <w:p w14:paraId="398FFA4D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Площадь Челябинская, 2 этап, </w:t>
            </w:r>
          </w:p>
          <w:p w14:paraId="63823C2E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64B933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6034,00</w:t>
            </w:r>
          </w:p>
        </w:tc>
        <w:tc>
          <w:tcPr>
            <w:tcW w:w="1240" w:type="dxa"/>
            <w:vAlign w:val="center"/>
          </w:tcPr>
          <w:p w14:paraId="6C5C85E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6034,00</w:t>
            </w:r>
          </w:p>
        </w:tc>
        <w:tc>
          <w:tcPr>
            <w:tcW w:w="1240" w:type="dxa"/>
            <w:vAlign w:val="center"/>
          </w:tcPr>
          <w:p w14:paraId="348969E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6B06FF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9C39D7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07D809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9BA822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31F406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283EE83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8C11AD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896" w:type="dxa"/>
            <w:vAlign w:val="center"/>
          </w:tcPr>
          <w:p w14:paraId="532EF74E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областной бюджет</w:t>
            </w:r>
          </w:p>
        </w:tc>
        <w:tc>
          <w:tcPr>
            <w:tcW w:w="1240" w:type="dxa"/>
            <w:vAlign w:val="center"/>
          </w:tcPr>
          <w:p w14:paraId="4BD23F5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900,00</w:t>
            </w:r>
          </w:p>
        </w:tc>
        <w:tc>
          <w:tcPr>
            <w:tcW w:w="1240" w:type="dxa"/>
            <w:vAlign w:val="center"/>
          </w:tcPr>
          <w:p w14:paraId="5BD46B1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900,00</w:t>
            </w:r>
          </w:p>
        </w:tc>
        <w:tc>
          <w:tcPr>
            <w:tcW w:w="1240" w:type="dxa"/>
            <w:vAlign w:val="center"/>
          </w:tcPr>
          <w:p w14:paraId="7F1DD2B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62A4DA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FF244C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4668B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142BA16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8DAAD8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1132402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0600C6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896" w:type="dxa"/>
            <w:vAlign w:val="center"/>
          </w:tcPr>
          <w:p w14:paraId="4FC7C31F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3D956CF4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881ADA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5134,00</w:t>
            </w:r>
          </w:p>
        </w:tc>
        <w:tc>
          <w:tcPr>
            <w:tcW w:w="1240" w:type="dxa"/>
            <w:vAlign w:val="center"/>
          </w:tcPr>
          <w:p w14:paraId="11F081F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5134,00</w:t>
            </w:r>
          </w:p>
        </w:tc>
        <w:tc>
          <w:tcPr>
            <w:tcW w:w="1240" w:type="dxa"/>
            <w:vAlign w:val="center"/>
          </w:tcPr>
          <w:p w14:paraId="52B5C7F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2C4A77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59798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C987FE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16F493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55962D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1989082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FD3F4C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896" w:type="dxa"/>
            <w:vAlign w:val="center"/>
          </w:tcPr>
          <w:p w14:paraId="1162639E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0694586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34,00</w:t>
            </w:r>
          </w:p>
        </w:tc>
        <w:tc>
          <w:tcPr>
            <w:tcW w:w="1240" w:type="dxa"/>
            <w:vAlign w:val="center"/>
          </w:tcPr>
          <w:p w14:paraId="04101D2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34,00</w:t>
            </w:r>
          </w:p>
        </w:tc>
        <w:tc>
          <w:tcPr>
            <w:tcW w:w="1240" w:type="dxa"/>
            <w:vAlign w:val="center"/>
          </w:tcPr>
          <w:p w14:paraId="793AD0F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070246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31103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48839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AED481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BF38D8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BE5628" w14:paraId="7C45ED6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909812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22</w:t>
            </w:r>
          </w:p>
        </w:tc>
        <w:tc>
          <w:tcPr>
            <w:tcW w:w="3896" w:type="dxa"/>
            <w:vAlign w:val="center"/>
          </w:tcPr>
          <w:p w14:paraId="3CAD751D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6572A43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5100,00</w:t>
            </w:r>
          </w:p>
        </w:tc>
        <w:tc>
          <w:tcPr>
            <w:tcW w:w="1240" w:type="dxa"/>
            <w:vAlign w:val="center"/>
          </w:tcPr>
          <w:p w14:paraId="7A1395A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5100,00</w:t>
            </w:r>
          </w:p>
        </w:tc>
        <w:tc>
          <w:tcPr>
            <w:tcW w:w="1240" w:type="dxa"/>
            <w:vAlign w:val="center"/>
          </w:tcPr>
          <w:p w14:paraId="5C61B55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B76739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3D4F6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1C23A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B913DB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F8C90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BE5628" w14:paraId="7A60A10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1B2A2F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</w:t>
            </w:r>
          </w:p>
        </w:tc>
        <w:tc>
          <w:tcPr>
            <w:tcW w:w="3896" w:type="dxa"/>
            <w:vAlign w:val="center"/>
          </w:tcPr>
          <w:p w14:paraId="5D222635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Площадь Челябинская, 1 этап, </w:t>
            </w:r>
          </w:p>
          <w:p w14:paraId="0220A89B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39F1049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6E4B181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51E7EA0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0A911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56E260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B5DD9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502DE2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A1107A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578E534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80EB5C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</w:t>
            </w:r>
          </w:p>
        </w:tc>
        <w:tc>
          <w:tcPr>
            <w:tcW w:w="3896" w:type="dxa"/>
            <w:vAlign w:val="center"/>
          </w:tcPr>
          <w:p w14:paraId="17616A18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0F2FCE6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380EC57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29B999C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04E432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7449A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9395A0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683F0B9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5AC8C4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5B2D6DC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A1D188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</w:t>
            </w:r>
          </w:p>
        </w:tc>
        <w:tc>
          <w:tcPr>
            <w:tcW w:w="3896" w:type="dxa"/>
            <w:vAlign w:val="center"/>
          </w:tcPr>
          <w:p w14:paraId="19425E5E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222AEA8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6374279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A1FB0E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CD39BF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D121B3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AAB867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153645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73E46C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BE5628" w14:paraId="06B9AF0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8DA057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</w:t>
            </w:r>
          </w:p>
        </w:tc>
        <w:tc>
          <w:tcPr>
            <w:tcW w:w="3896" w:type="dxa"/>
            <w:vAlign w:val="center"/>
          </w:tcPr>
          <w:p w14:paraId="5F10CF0B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Сквер радости, </w:t>
            </w:r>
          </w:p>
          <w:p w14:paraId="22E3BBFA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15AF3DA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EDC6B8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6917228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7940C9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5B34F7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AFBC5C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7DEEBF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3E0FFF1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608D20D4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C7D918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27</w:t>
            </w:r>
          </w:p>
        </w:tc>
        <w:tc>
          <w:tcPr>
            <w:tcW w:w="3896" w:type="dxa"/>
            <w:vAlign w:val="center"/>
          </w:tcPr>
          <w:p w14:paraId="184532BA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местный бюджет, </w:t>
            </w:r>
          </w:p>
          <w:p w14:paraId="31B7CA03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2CD90A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5333666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5EB800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69CC41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71AD3D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B3E794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6BFC19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5733A3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45CA3C8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1313E8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</w:t>
            </w:r>
          </w:p>
        </w:tc>
        <w:tc>
          <w:tcPr>
            <w:tcW w:w="3896" w:type="dxa"/>
            <w:vAlign w:val="center"/>
          </w:tcPr>
          <w:p w14:paraId="7939A9BF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строительно-монтажные работы    </w:t>
            </w:r>
          </w:p>
        </w:tc>
        <w:tc>
          <w:tcPr>
            <w:tcW w:w="1240" w:type="dxa"/>
            <w:vAlign w:val="center"/>
          </w:tcPr>
          <w:p w14:paraId="3431EE4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7A8E4D2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15,00</w:t>
            </w:r>
          </w:p>
        </w:tc>
        <w:tc>
          <w:tcPr>
            <w:tcW w:w="1240" w:type="dxa"/>
            <w:vAlign w:val="center"/>
          </w:tcPr>
          <w:p w14:paraId="40323EE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2A3580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F746B3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0420E0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121BFD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26CA9BD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2B497E" w:rsidRPr="00BE5628" w14:paraId="76D53C7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73BE9D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</w:t>
            </w:r>
          </w:p>
        </w:tc>
        <w:tc>
          <w:tcPr>
            <w:tcW w:w="3896" w:type="dxa"/>
            <w:vAlign w:val="center"/>
          </w:tcPr>
          <w:p w14:paraId="1086DB96" w14:textId="77777777" w:rsidR="002B497E" w:rsidRPr="00BE5628" w:rsidRDefault="002B497E" w:rsidP="002B497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Памятный Знак «Каменск-Уральский город трудовой доблести» обл. Свердловская, </w:t>
            </w:r>
          </w:p>
          <w:p w14:paraId="20A2D459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р-н Каменский, автомобильная дорога «Южный обход г. Каменск-Уральский» (кадастровый квартал 66:12:5221004)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21B91F6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55F7117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02666BB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E3ED84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BFC916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36343A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2276E0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B5E9B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BE5628" w14:paraId="08779B13" w14:textId="77777777" w:rsidTr="002B497E">
        <w:trPr>
          <w:trHeight w:val="283"/>
        </w:trPr>
        <w:tc>
          <w:tcPr>
            <w:tcW w:w="662" w:type="dxa"/>
            <w:vAlign w:val="center"/>
          </w:tcPr>
          <w:p w14:paraId="2B6D5629" w14:textId="61438CA3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896" w:type="dxa"/>
            <w:vAlign w:val="center"/>
          </w:tcPr>
          <w:p w14:paraId="1C8F2608" w14:textId="777730EA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3AB2D128" w14:textId="329C69D5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790EB39C" w14:textId="3594EEB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440D5DD5" w14:textId="2D96B042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4FD59F73" w14:textId="08F49C49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152EE45" w14:textId="2B1C5ADD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758BB1B1" w14:textId="79D6888E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0B2CD155" w14:textId="3641993C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167716F" w14:textId="0DA07123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BE5628" w14:paraId="3335BF8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D7EB49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</w:t>
            </w:r>
          </w:p>
        </w:tc>
        <w:tc>
          <w:tcPr>
            <w:tcW w:w="3896" w:type="dxa"/>
            <w:vAlign w:val="center"/>
          </w:tcPr>
          <w:p w14:paraId="30E21630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6C79FE7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1F24CD1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61DCB08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A6C848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025214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7BAD9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2C038A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434B1A1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63383226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00059B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</w:t>
            </w:r>
          </w:p>
        </w:tc>
        <w:tc>
          <w:tcPr>
            <w:tcW w:w="3896" w:type="dxa"/>
            <w:vAlign w:val="center"/>
          </w:tcPr>
          <w:p w14:paraId="187F38AC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63ADDAE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1FB2ACA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29,60</w:t>
            </w:r>
          </w:p>
        </w:tc>
        <w:tc>
          <w:tcPr>
            <w:tcW w:w="1240" w:type="dxa"/>
            <w:vAlign w:val="center"/>
          </w:tcPr>
          <w:p w14:paraId="24963E0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D5CD8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F3ACF7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E35179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5D7BBA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046B26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5C8F48B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DE8D64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32</w:t>
            </w:r>
          </w:p>
        </w:tc>
        <w:tc>
          <w:tcPr>
            <w:tcW w:w="3896" w:type="dxa"/>
            <w:vAlign w:val="center"/>
          </w:tcPr>
          <w:p w14:paraId="6872943A" w14:textId="77777777" w:rsidR="002B497E" w:rsidRPr="00BE5628" w:rsidRDefault="002B497E" w:rsidP="002B497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Памятный Знак «Каменск-Уральский город трудовой доблести» обл. Свердловская, </w:t>
            </w:r>
          </w:p>
          <w:p w14:paraId="0EAD54E8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р-н Каменский, автомобильная дорога «Южный обход г. Каменск-Уральский» (кадастровый квартал 66:12:2413008)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2A9F07F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32019E1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0319DE6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274C77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2514073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C66305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75A0FA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517C93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BE5628" w14:paraId="4B9CD13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FE5EA2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33</w:t>
            </w:r>
          </w:p>
        </w:tc>
        <w:tc>
          <w:tcPr>
            <w:tcW w:w="3896" w:type="dxa"/>
            <w:vAlign w:val="center"/>
          </w:tcPr>
          <w:p w14:paraId="32559BB0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1942729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2533323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381B6C7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F1DA37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F1504F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46B5CE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5D8E61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D009D3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4A311E04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A12799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</w:t>
            </w:r>
          </w:p>
        </w:tc>
        <w:tc>
          <w:tcPr>
            <w:tcW w:w="3896" w:type="dxa"/>
            <w:vAlign w:val="center"/>
          </w:tcPr>
          <w:p w14:paraId="11CFEE40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70F3D6E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55884AF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29,70</w:t>
            </w:r>
          </w:p>
        </w:tc>
        <w:tc>
          <w:tcPr>
            <w:tcW w:w="1240" w:type="dxa"/>
            <w:vAlign w:val="center"/>
          </w:tcPr>
          <w:p w14:paraId="68B0A0B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B11CAF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A5558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5CFF5E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619D6D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854D9B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4D301519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95965C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</w:t>
            </w:r>
          </w:p>
        </w:tc>
        <w:tc>
          <w:tcPr>
            <w:tcW w:w="3896" w:type="dxa"/>
            <w:vAlign w:val="center"/>
          </w:tcPr>
          <w:p w14:paraId="55A36E52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Тротуар по ул. 4-й Пятилетки от ул. Кутузова до ул. Суворова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79CC1B80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647E3E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2EFFE0A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295938B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EE0744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3D8C3E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DE0F43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A051C9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126EBC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</w:tr>
      <w:tr w:rsidR="002B497E" w:rsidRPr="00BE5628" w14:paraId="2EAB893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8A637D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</w:t>
            </w:r>
          </w:p>
        </w:tc>
        <w:tc>
          <w:tcPr>
            <w:tcW w:w="3896" w:type="dxa"/>
            <w:vAlign w:val="center"/>
          </w:tcPr>
          <w:p w14:paraId="2BB8737E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бюджет, в том числе:</w:t>
            </w:r>
          </w:p>
        </w:tc>
        <w:tc>
          <w:tcPr>
            <w:tcW w:w="1240" w:type="dxa"/>
            <w:vAlign w:val="center"/>
          </w:tcPr>
          <w:p w14:paraId="5E337A7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77ED40C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63DBED0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7224A9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9368A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722AF8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48B588B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774BB6A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1111375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5BB43A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37</w:t>
            </w:r>
          </w:p>
        </w:tc>
        <w:tc>
          <w:tcPr>
            <w:tcW w:w="3896" w:type="dxa"/>
            <w:vAlign w:val="center"/>
          </w:tcPr>
          <w:p w14:paraId="7C1FBE4D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проектно-изыскательские работы</w:t>
            </w:r>
          </w:p>
        </w:tc>
        <w:tc>
          <w:tcPr>
            <w:tcW w:w="1240" w:type="dxa"/>
            <w:vAlign w:val="center"/>
          </w:tcPr>
          <w:p w14:paraId="68D47F3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3B223D5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342,00</w:t>
            </w:r>
          </w:p>
        </w:tc>
        <w:tc>
          <w:tcPr>
            <w:tcW w:w="1240" w:type="dxa"/>
            <w:vAlign w:val="center"/>
          </w:tcPr>
          <w:p w14:paraId="2B975DC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8F5D08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94E4D3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BF6412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012F4CA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E9BFBA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5C84E081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70A59987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1BFFBE57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4CA8B83E" w14:textId="77777777" w:rsidR="001F2083" w:rsidRPr="008D0D5A" w:rsidRDefault="001F2083" w:rsidP="00C3462E">
      <w:pPr>
        <w:jc w:val="center"/>
        <w:rPr>
          <w:rFonts w:ascii="Liberation Serif" w:hAnsi="Liberation Serif" w:cs="Liberation Serif"/>
          <w:bCs/>
          <w:color w:val="000000" w:themeColor="text1"/>
          <w:sz w:val="28"/>
          <w:szCs w:val="28"/>
        </w:rPr>
      </w:pPr>
    </w:p>
    <w:p w14:paraId="72182DDD" w14:textId="77777777" w:rsidR="00D23AB8" w:rsidRPr="008D0D5A" w:rsidRDefault="00D23AB8" w:rsidP="00C3462E">
      <w:pPr>
        <w:jc w:val="center"/>
        <w:rPr>
          <w:rFonts w:ascii="Liberation Serif" w:hAnsi="Liberation Serif" w:cs="Liberation Serif"/>
          <w:bCs/>
          <w:color w:val="000000" w:themeColor="text1"/>
          <w:sz w:val="28"/>
          <w:szCs w:val="28"/>
        </w:rPr>
      </w:pPr>
    </w:p>
    <w:p w14:paraId="6CF3D86E" w14:textId="77777777" w:rsidR="00D23AB8" w:rsidRPr="008D0D5A" w:rsidRDefault="00D23AB8" w:rsidP="00062C78">
      <w:pPr>
        <w:ind w:right="-2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EF04183" w14:textId="77777777" w:rsidR="002B497E" w:rsidRDefault="002B497E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BDE49EA" w14:textId="77777777" w:rsidR="002B497E" w:rsidRDefault="002B497E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0CE51B0" w14:textId="77777777" w:rsidR="002B497E" w:rsidRDefault="002B497E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2A458AD" w14:textId="77777777" w:rsidR="002B497E" w:rsidRDefault="002B497E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62FBF50" w14:textId="77777777" w:rsidR="002B497E" w:rsidRDefault="002B497E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F4846CB" w14:textId="77777777" w:rsidR="002B497E" w:rsidRDefault="002B497E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BB3E0DB" w14:textId="695319EA" w:rsidR="00334B41" w:rsidRPr="008D0D5A" w:rsidRDefault="000D106B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   </w:t>
      </w:r>
      <w:r w:rsidR="00334B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Приложение № 1</w:t>
      </w:r>
      <w:r w:rsidR="008C7A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7</w:t>
      </w:r>
      <w:r w:rsidR="00334B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к Программе</w:t>
      </w:r>
    </w:p>
    <w:p w14:paraId="2EC5FF8F" w14:textId="77777777" w:rsidR="00334B41" w:rsidRPr="008D0D5A" w:rsidRDefault="00334B41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CE9EE28" w14:textId="77777777" w:rsidR="00334B41" w:rsidRPr="008D0D5A" w:rsidRDefault="00334B41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3562733C" w14:textId="52E7E84C" w:rsidR="00334B41" w:rsidRDefault="00334B41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 выполнению подпрограммы «Обеспечение деятельности органа местного самоуправления «Комитет по архитектуре и градостроительству Каменск-Уральского городского округа</w:t>
      </w:r>
      <w:r w:rsidR="00533D7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»</w:t>
      </w:r>
    </w:p>
    <w:p w14:paraId="54109193" w14:textId="77777777" w:rsidR="001F2083" w:rsidRDefault="001F2083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BE5628" w14:paraId="67CBDDE8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5BBA291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0FC729E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66A0496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2E2BF7B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2AECC4BA" w14:textId="77777777" w:rsidTr="009A644E">
        <w:tc>
          <w:tcPr>
            <w:tcW w:w="662" w:type="dxa"/>
            <w:vMerge/>
          </w:tcPr>
          <w:p w14:paraId="130CFB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7421DE5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525CA72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47851EF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5901D2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5F48FF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24434C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0DA875C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12BC215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657548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6F53988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750FAE8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75A6C36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9A37B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FCC37F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488B1D2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1BEB0E2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38AE0F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21E4FB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688ACE0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300F072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B928C3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0199EB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01EA23E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0E6F22F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89D28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0223EF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CD678F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3DFDF7E1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5843D13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3CBED77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005BF26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62701A6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01B20DA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26C3A4C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3A95349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090F94F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35D1C6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4BC0C97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41783821" w14:textId="77777777" w:rsidTr="009A644E">
        <w:tc>
          <w:tcPr>
            <w:tcW w:w="662" w:type="dxa"/>
            <w:vAlign w:val="center"/>
          </w:tcPr>
          <w:p w14:paraId="531B532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5A52900E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2C6D5775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9C0EC5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793767F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5D9D89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7FBEB03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517BDC8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17C885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02C7CA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45A0B62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01FB086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C0E2B8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06A9605F" w14:textId="77777777" w:rsidR="001F2083" w:rsidRPr="00BE5628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2AE2CD1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59E1D3A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478081C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27FFBBA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18CE17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35761CE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0F3EA1E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70D6F82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20DBCD8D" w14:textId="77777777" w:rsidTr="009A644E">
        <w:tc>
          <w:tcPr>
            <w:tcW w:w="662" w:type="dxa"/>
          </w:tcPr>
          <w:p w14:paraId="167EF4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898" w:type="dxa"/>
            <w:gridSpan w:val="9"/>
          </w:tcPr>
          <w:p w14:paraId="1F7D315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Прочие нужды</w:t>
            </w:r>
          </w:p>
        </w:tc>
      </w:tr>
      <w:tr w:rsidR="001F2083" w:rsidRPr="00BE5628" w14:paraId="52B0B677" w14:textId="77777777" w:rsidTr="009A644E">
        <w:tc>
          <w:tcPr>
            <w:tcW w:w="662" w:type="dxa"/>
            <w:vAlign w:val="center"/>
          </w:tcPr>
          <w:p w14:paraId="2B694B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896" w:type="dxa"/>
            <w:vAlign w:val="center"/>
          </w:tcPr>
          <w:p w14:paraId="016F225C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прочим нуждам, </w:t>
            </w:r>
          </w:p>
          <w:p w14:paraId="1F85D15B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BBD50C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58D1850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78EA2B5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4A8DD73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3E852EF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1667B47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238300F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73C7CA8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588F9A7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054D9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323A66F8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58CFF3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0D272FD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3362ABD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6B67FA9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0F04C99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45B5BC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681631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3682F22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0975A26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82626E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0AAEDA3D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Обеспечение деятельности органа местного самоуправления «Комитет по архитектуре и градостроительству Каменск-Уральского городского округа»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</w:p>
          <w:p w14:paraId="70F70EB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0FCFB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143995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002BD15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2C09CAA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0EAFFA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103B30C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49CBA08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23DA518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06D8C53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0E2EE8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1CE68179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5201C82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245207,00</w:t>
            </w:r>
          </w:p>
        </w:tc>
        <w:tc>
          <w:tcPr>
            <w:tcW w:w="1240" w:type="dxa"/>
            <w:vAlign w:val="center"/>
          </w:tcPr>
          <w:p w14:paraId="2968C3F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36660,50</w:t>
            </w:r>
          </w:p>
        </w:tc>
        <w:tc>
          <w:tcPr>
            <w:tcW w:w="1240" w:type="dxa"/>
            <w:vAlign w:val="center"/>
          </w:tcPr>
          <w:p w14:paraId="3333C96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44608,20</w:t>
            </w:r>
          </w:p>
        </w:tc>
        <w:tc>
          <w:tcPr>
            <w:tcW w:w="1240" w:type="dxa"/>
            <w:vAlign w:val="center"/>
          </w:tcPr>
          <w:p w14:paraId="64C358D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42166,90</w:t>
            </w:r>
          </w:p>
        </w:tc>
        <w:tc>
          <w:tcPr>
            <w:tcW w:w="1240" w:type="dxa"/>
            <w:vAlign w:val="center"/>
          </w:tcPr>
          <w:p w14:paraId="35347F8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43771,40</w:t>
            </w:r>
          </w:p>
        </w:tc>
        <w:tc>
          <w:tcPr>
            <w:tcW w:w="1240" w:type="dxa"/>
            <w:vAlign w:val="center"/>
          </w:tcPr>
          <w:p w14:paraId="3A0C6FA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241" w:type="dxa"/>
            <w:vAlign w:val="center"/>
          </w:tcPr>
          <w:p w14:paraId="0A2504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39000,00</w:t>
            </w:r>
          </w:p>
        </w:tc>
        <w:tc>
          <w:tcPr>
            <w:tcW w:w="1321" w:type="dxa"/>
            <w:vAlign w:val="center"/>
          </w:tcPr>
          <w:p w14:paraId="49240B7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</w:tbl>
    <w:p w14:paraId="107E6375" w14:textId="77777777" w:rsidR="001F2083" w:rsidRPr="008D0D5A" w:rsidRDefault="001F2083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1DFF765" w14:textId="77777777" w:rsidR="008C7A41" w:rsidRPr="008D0D5A" w:rsidRDefault="008C7A41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7179A8B" w14:textId="77777777" w:rsidR="00334B41" w:rsidRPr="008D0D5A" w:rsidRDefault="00334B41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09773A8F" w14:textId="77777777" w:rsidR="002B497E" w:rsidRDefault="002B497E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BABA9E0" w14:textId="1D87DBD4" w:rsidR="00334B41" w:rsidRPr="008D0D5A" w:rsidRDefault="000D106B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   </w:t>
      </w:r>
      <w:r w:rsidR="00334B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Приложение № 1</w:t>
      </w:r>
      <w:r w:rsidR="008C7A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8</w:t>
      </w:r>
      <w:r w:rsidR="00334B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к Программе</w:t>
      </w:r>
    </w:p>
    <w:p w14:paraId="23A0B4B8" w14:textId="77777777" w:rsidR="00334B41" w:rsidRPr="008D0D5A" w:rsidRDefault="00334B41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DE7D52F" w14:textId="77777777" w:rsidR="00334B41" w:rsidRPr="008D0D5A" w:rsidRDefault="00334B41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342FAC2E" w14:textId="668FF2DA" w:rsidR="00334B41" w:rsidRDefault="00334B41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 выполнению подпрограммы «Обеспечение деятельности муниципального казенного учреждения «Управление капитального строительства»</w:t>
      </w:r>
      <w:r w:rsidR="00533D7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</w:p>
    <w:p w14:paraId="5E24F4B0" w14:textId="77777777" w:rsidR="000D106B" w:rsidRDefault="000D106B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0D106B" w:rsidRPr="00BE5628" w14:paraId="6C08A0EE" w14:textId="77777777" w:rsidTr="003D617F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1F86ABA3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0C735CD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40BD68A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3D65235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0D106B" w:rsidRPr="00BE5628" w14:paraId="5C273329" w14:textId="77777777" w:rsidTr="003D617F">
        <w:tc>
          <w:tcPr>
            <w:tcW w:w="662" w:type="dxa"/>
            <w:vMerge/>
          </w:tcPr>
          <w:p w14:paraId="2212C7B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45859279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30510C9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305DC904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18F55A19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78E3B0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467BACD3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11A1EB5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0BCEA73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11F21325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0ED53954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2504F88D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4ABFF31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40DCB5B5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6E33B51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50B85455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A88144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617EA1A3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520BCCB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29BA8FC2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7529CD2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5FB15765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317296E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14150F1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06F19F89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7E81EFA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59D301C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0EF806BD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0D106B" w:rsidRPr="00BE5628" w14:paraId="41D76449" w14:textId="77777777" w:rsidTr="003D617F">
        <w:trPr>
          <w:trHeight w:val="283"/>
        </w:trPr>
        <w:tc>
          <w:tcPr>
            <w:tcW w:w="662" w:type="dxa"/>
            <w:vAlign w:val="center"/>
          </w:tcPr>
          <w:p w14:paraId="66E2961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1DA3F2C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35A585A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2A05047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1D8987A0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4024CDA8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EF2794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17236B1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44CF2F9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5B61611C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0D106B" w:rsidRPr="00BE5628" w14:paraId="10104694" w14:textId="77777777" w:rsidTr="003D617F">
        <w:tc>
          <w:tcPr>
            <w:tcW w:w="662" w:type="dxa"/>
            <w:vAlign w:val="center"/>
          </w:tcPr>
          <w:p w14:paraId="7F2F1AA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4D1FA76E" w14:textId="77777777" w:rsidR="000D106B" w:rsidRPr="00BE5628" w:rsidRDefault="000D106B" w:rsidP="003D617F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52670A8A" w14:textId="77777777" w:rsidR="000D106B" w:rsidRPr="00BE5628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60C3955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2E004C9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5C8821F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6D8BCF0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279238A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2F934059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3F18513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2F0EF12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BE5628" w14:paraId="129CD097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5B7068B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026E233B" w14:textId="77777777" w:rsidR="000D106B" w:rsidRPr="00BE5628" w:rsidRDefault="000D106B" w:rsidP="003D617F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564A2D6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76BBBCC0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1B4512C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43EE2E0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236915F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117D7B6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15F3045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6FB529B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BE5628" w14:paraId="4D288DA4" w14:textId="77777777" w:rsidTr="003D617F">
        <w:tc>
          <w:tcPr>
            <w:tcW w:w="662" w:type="dxa"/>
            <w:vAlign w:val="center"/>
          </w:tcPr>
          <w:p w14:paraId="24FAE0E3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898" w:type="dxa"/>
            <w:gridSpan w:val="9"/>
            <w:vAlign w:val="center"/>
          </w:tcPr>
          <w:p w14:paraId="47922880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Прочие нужды</w:t>
            </w:r>
          </w:p>
        </w:tc>
      </w:tr>
      <w:tr w:rsidR="000D106B" w:rsidRPr="00BE5628" w14:paraId="732A0CE3" w14:textId="77777777" w:rsidTr="003D617F">
        <w:tc>
          <w:tcPr>
            <w:tcW w:w="662" w:type="dxa"/>
            <w:vAlign w:val="center"/>
          </w:tcPr>
          <w:p w14:paraId="27CEAFE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896" w:type="dxa"/>
            <w:vAlign w:val="center"/>
          </w:tcPr>
          <w:p w14:paraId="3F40381E" w14:textId="77777777" w:rsidR="000D106B" w:rsidRPr="00BE5628" w:rsidRDefault="000D106B" w:rsidP="003D617F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прочим нуждам, </w:t>
            </w:r>
          </w:p>
          <w:p w14:paraId="1DB5BE01" w14:textId="77777777" w:rsidR="000D106B" w:rsidRPr="00BE5628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046DD7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19AA10EB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2C57CB2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3F1A8C50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7885A26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39B4B60B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64B88F72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1764053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BE5628" w14:paraId="77F79B19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2F3D59D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5FACBD8F" w14:textId="77777777" w:rsidR="000D106B" w:rsidRPr="00BE5628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0F10E1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3AB6347D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7B0878B9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0F0C4A4B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658AE71A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1CD0B1B4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0D3E1764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214185E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BE5628" w14:paraId="58E0FA77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7105FCD3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0DC1167A" w14:textId="77777777" w:rsidR="000D106B" w:rsidRPr="00BE5628" w:rsidRDefault="000D106B" w:rsidP="003D617F">
            <w:pPr>
              <w:pStyle w:val="ConsPlusCell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Обеспечение деятельности муниципального казенного учреждения «Управление капитального строительства»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</w:p>
          <w:p w14:paraId="4388087B" w14:textId="77777777" w:rsidR="000D106B" w:rsidRPr="00BE5628" w:rsidRDefault="000D106B" w:rsidP="003D617F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4BA3F6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08205C9F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5C8DE453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4A7D369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40A3408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51EF4B7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642E0411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545EEE18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0D106B" w:rsidRPr="00BE5628" w14:paraId="260E74C5" w14:textId="77777777" w:rsidTr="003D617F">
        <w:trPr>
          <w:trHeight w:val="340"/>
        </w:trPr>
        <w:tc>
          <w:tcPr>
            <w:tcW w:w="662" w:type="dxa"/>
            <w:vAlign w:val="center"/>
          </w:tcPr>
          <w:p w14:paraId="49F588B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6B8A9404" w14:textId="77777777" w:rsidR="000D106B" w:rsidRPr="00BE5628" w:rsidRDefault="000D106B" w:rsidP="003D617F">
            <w:pPr>
              <w:pStyle w:val="ConsPlusCell"/>
              <w:ind w:left="164" w:hanging="130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E5D5EDB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256865,30</w:t>
            </w:r>
          </w:p>
        </w:tc>
        <w:tc>
          <w:tcPr>
            <w:tcW w:w="1240" w:type="dxa"/>
            <w:vAlign w:val="center"/>
          </w:tcPr>
          <w:p w14:paraId="1F0CC5B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38866,60</w:t>
            </w:r>
          </w:p>
        </w:tc>
        <w:tc>
          <w:tcPr>
            <w:tcW w:w="1240" w:type="dxa"/>
            <w:vAlign w:val="center"/>
          </w:tcPr>
          <w:p w14:paraId="48099BE7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42200,00</w:t>
            </w:r>
          </w:p>
        </w:tc>
        <w:tc>
          <w:tcPr>
            <w:tcW w:w="1240" w:type="dxa"/>
            <w:vAlign w:val="center"/>
          </w:tcPr>
          <w:p w14:paraId="33AEBD04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43771,90</w:t>
            </w:r>
          </w:p>
        </w:tc>
        <w:tc>
          <w:tcPr>
            <w:tcW w:w="1240" w:type="dxa"/>
            <w:vAlign w:val="center"/>
          </w:tcPr>
          <w:p w14:paraId="519622F6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45456,20</w:t>
            </w:r>
          </w:p>
        </w:tc>
        <w:tc>
          <w:tcPr>
            <w:tcW w:w="1240" w:type="dxa"/>
            <w:vAlign w:val="center"/>
          </w:tcPr>
          <w:p w14:paraId="07C80F69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42582,70</w:t>
            </w:r>
          </w:p>
        </w:tc>
        <w:tc>
          <w:tcPr>
            <w:tcW w:w="1241" w:type="dxa"/>
            <w:vAlign w:val="center"/>
          </w:tcPr>
          <w:p w14:paraId="2103F308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43987,90</w:t>
            </w:r>
          </w:p>
        </w:tc>
        <w:tc>
          <w:tcPr>
            <w:tcW w:w="1321" w:type="dxa"/>
            <w:vAlign w:val="center"/>
          </w:tcPr>
          <w:p w14:paraId="2F8F431D" w14:textId="77777777" w:rsidR="000D106B" w:rsidRPr="00BE5628" w:rsidRDefault="000D106B" w:rsidP="003D617F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</w:tbl>
    <w:p w14:paraId="0EB3B72B" w14:textId="77777777" w:rsidR="000D106B" w:rsidRDefault="000D106B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57CA9008" w14:textId="77777777" w:rsidR="001F2083" w:rsidRDefault="001F2083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1AE62CD" w14:textId="77777777" w:rsidR="001F2083" w:rsidRPr="008D0D5A" w:rsidRDefault="001F2083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3ED3143" w14:textId="77777777" w:rsidR="00334B41" w:rsidRPr="008D0D5A" w:rsidRDefault="00334B41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900F69C" w14:textId="77777777" w:rsidR="00F10400" w:rsidRDefault="00F10400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4C62B6F" w14:textId="2AE7C945" w:rsidR="00334B41" w:rsidRPr="008D0D5A" w:rsidRDefault="000D106B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  <w:r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 xml:space="preserve">   </w:t>
      </w:r>
      <w:r w:rsidR="00334B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Приложение № 1</w:t>
      </w:r>
      <w:r w:rsidR="00F40C59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9</w:t>
      </w:r>
      <w:r w:rsidR="00334B4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к Программе</w:t>
      </w:r>
    </w:p>
    <w:p w14:paraId="5C9E1634" w14:textId="77777777" w:rsidR="00533D71" w:rsidRPr="008D0D5A" w:rsidRDefault="00533D71" w:rsidP="00334B41">
      <w:pPr>
        <w:ind w:right="-2" w:firstLine="10490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5D8BF55" w14:textId="77777777" w:rsidR="00334B41" w:rsidRPr="008D0D5A" w:rsidRDefault="00334B41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ПЛАН МЕРОПРИЯТИЙ </w:t>
      </w:r>
    </w:p>
    <w:p w14:paraId="67BE9501" w14:textId="3E0E2497" w:rsidR="00334B41" w:rsidRDefault="00334B41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по выполнению подпрограммы «Мероприятия в области строительства, архитектуры и градостроительства»</w:t>
      </w:r>
      <w:r w:rsidR="00533D71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</w:t>
      </w:r>
    </w:p>
    <w:p w14:paraId="2B93FC3E" w14:textId="77777777" w:rsidR="001F2083" w:rsidRDefault="001F2083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62"/>
        <w:gridCol w:w="3896"/>
        <w:gridCol w:w="1240"/>
        <w:gridCol w:w="1240"/>
        <w:gridCol w:w="1240"/>
        <w:gridCol w:w="1240"/>
        <w:gridCol w:w="1240"/>
        <w:gridCol w:w="1240"/>
        <w:gridCol w:w="1241"/>
        <w:gridCol w:w="1321"/>
      </w:tblGrid>
      <w:tr w:rsidR="001F2083" w:rsidRPr="00BE5628" w14:paraId="42006F80" w14:textId="77777777" w:rsidTr="009A644E">
        <w:trPr>
          <w:cantSplit/>
          <w:trHeight w:val="340"/>
        </w:trPr>
        <w:tc>
          <w:tcPr>
            <w:tcW w:w="662" w:type="dxa"/>
            <w:vMerge w:val="restart"/>
            <w:textDirection w:val="btLr"/>
            <w:vAlign w:val="center"/>
          </w:tcPr>
          <w:p w14:paraId="39FA18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№ строки</w:t>
            </w:r>
          </w:p>
        </w:tc>
        <w:tc>
          <w:tcPr>
            <w:tcW w:w="3896" w:type="dxa"/>
            <w:vMerge w:val="restart"/>
            <w:vAlign w:val="center"/>
          </w:tcPr>
          <w:p w14:paraId="4A97B90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8681" w:type="dxa"/>
            <w:gridSpan w:val="7"/>
            <w:vAlign w:val="center"/>
          </w:tcPr>
          <w:p w14:paraId="39A177D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Объемы финансирования, тыс. руб.</w:t>
            </w:r>
          </w:p>
        </w:tc>
        <w:tc>
          <w:tcPr>
            <w:tcW w:w="1321" w:type="dxa"/>
            <w:vMerge w:val="restart"/>
          </w:tcPr>
          <w:p w14:paraId="027E4A9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Номер целевого показателя, на достижение которого направлено мероприятие</w:t>
            </w:r>
          </w:p>
        </w:tc>
      </w:tr>
      <w:tr w:rsidR="001F2083" w:rsidRPr="00BE5628" w14:paraId="384F9195" w14:textId="77777777" w:rsidTr="009A644E">
        <w:tc>
          <w:tcPr>
            <w:tcW w:w="662" w:type="dxa"/>
            <w:vMerge/>
          </w:tcPr>
          <w:p w14:paraId="25C269E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3896" w:type="dxa"/>
            <w:vMerge/>
          </w:tcPr>
          <w:p w14:paraId="2E64A83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14:paraId="6695364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всего</w:t>
            </w:r>
          </w:p>
        </w:tc>
        <w:tc>
          <w:tcPr>
            <w:tcW w:w="1240" w:type="dxa"/>
            <w:vAlign w:val="center"/>
          </w:tcPr>
          <w:p w14:paraId="054FC01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первый </w:t>
            </w:r>
          </w:p>
          <w:p w14:paraId="5F88458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09E162A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6937DF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 г.</w:t>
            </w:r>
          </w:p>
        </w:tc>
        <w:tc>
          <w:tcPr>
            <w:tcW w:w="1240" w:type="dxa"/>
            <w:vAlign w:val="center"/>
          </w:tcPr>
          <w:p w14:paraId="0354FF0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второй </w:t>
            </w:r>
          </w:p>
          <w:p w14:paraId="6EC9224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35361E5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783616A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2026 г.</w:t>
            </w:r>
          </w:p>
        </w:tc>
        <w:tc>
          <w:tcPr>
            <w:tcW w:w="1240" w:type="dxa"/>
            <w:vAlign w:val="center"/>
          </w:tcPr>
          <w:p w14:paraId="4E1060A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третий </w:t>
            </w:r>
          </w:p>
          <w:p w14:paraId="6558F24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052B70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2044545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2027 г.</w:t>
            </w:r>
          </w:p>
        </w:tc>
        <w:tc>
          <w:tcPr>
            <w:tcW w:w="1240" w:type="dxa"/>
            <w:vAlign w:val="center"/>
          </w:tcPr>
          <w:p w14:paraId="786494C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четвертый </w:t>
            </w:r>
          </w:p>
          <w:p w14:paraId="45AC63D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017F2F5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планового периода </w:t>
            </w:r>
          </w:p>
          <w:p w14:paraId="0746BB6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2028 г.</w:t>
            </w:r>
          </w:p>
        </w:tc>
        <w:tc>
          <w:tcPr>
            <w:tcW w:w="1240" w:type="dxa"/>
            <w:vAlign w:val="center"/>
          </w:tcPr>
          <w:p w14:paraId="3F8F04E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пятый </w:t>
            </w:r>
          </w:p>
          <w:p w14:paraId="6CBBEBA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004BF34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7CC1D3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2029 г.</w:t>
            </w:r>
          </w:p>
        </w:tc>
        <w:tc>
          <w:tcPr>
            <w:tcW w:w="1241" w:type="dxa"/>
            <w:vAlign w:val="center"/>
          </w:tcPr>
          <w:p w14:paraId="32DE78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шестой</w:t>
            </w:r>
          </w:p>
          <w:p w14:paraId="1BD04D1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 xml:space="preserve">год </w:t>
            </w:r>
          </w:p>
          <w:p w14:paraId="212A672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планового периода</w:t>
            </w:r>
          </w:p>
          <w:p w14:paraId="72C3864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2030 г.</w:t>
            </w:r>
          </w:p>
        </w:tc>
        <w:tc>
          <w:tcPr>
            <w:tcW w:w="1321" w:type="dxa"/>
            <w:vMerge/>
          </w:tcPr>
          <w:p w14:paraId="52022B9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42C6DBB5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5F90C4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3896" w:type="dxa"/>
            <w:vAlign w:val="center"/>
          </w:tcPr>
          <w:p w14:paraId="4FCBF4B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5E7710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18C0F5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3D93A11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639821C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5E53FBF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56F659E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43E3893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0B1514A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1F2083" w:rsidRPr="00BE5628" w14:paraId="209EFB0B" w14:textId="77777777" w:rsidTr="009A644E">
        <w:tc>
          <w:tcPr>
            <w:tcW w:w="662" w:type="dxa"/>
            <w:vAlign w:val="center"/>
          </w:tcPr>
          <w:p w14:paraId="61E784B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  <w:tc>
          <w:tcPr>
            <w:tcW w:w="3896" w:type="dxa"/>
            <w:vAlign w:val="center"/>
          </w:tcPr>
          <w:p w14:paraId="09DA879F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Всего по подпрограмме, </w:t>
            </w:r>
          </w:p>
          <w:p w14:paraId="1F9181E8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C315C0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7CA43B9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358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90</w:t>
            </w:r>
          </w:p>
        </w:tc>
        <w:tc>
          <w:tcPr>
            <w:tcW w:w="1240" w:type="dxa"/>
            <w:vAlign w:val="center"/>
          </w:tcPr>
          <w:p w14:paraId="438F729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712BD73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39EBE99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2A6E127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BC71E5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00E3076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451FA037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0E1190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  <w:tc>
          <w:tcPr>
            <w:tcW w:w="3896" w:type="dxa"/>
            <w:vAlign w:val="center"/>
          </w:tcPr>
          <w:p w14:paraId="52E3D92A" w14:textId="77777777" w:rsidR="001F2083" w:rsidRPr="00BE5628" w:rsidRDefault="001F2083" w:rsidP="009A644E">
            <w:pPr>
              <w:pStyle w:val="ConsPlusCell"/>
              <w:ind w:left="34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A0EF13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7A48C21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240" w:type="dxa"/>
            <w:vAlign w:val="center"/>
          </w:tcPr>
          <w:p w14:paraId="544BCB6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7AC6BB1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3503E2D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7122B74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BDF440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1F4214A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789DC0E7" w14:textId="77777777" w:rsidTr="009A644E">
        <w:trPr>
          <w:trHeight w:val="283"/>
        </w:trPr>
        <w:tc>
          <w:tcPr>
            <w:tcW w:w="662" w:type="dxa"/>
            <w:vAlign w:val="center"/>
          </w:tcPr>
          <w:p w14:paraId="69522B6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3898" w:type="dxa"/>
            <w:gridSpan w:val="9"/>
            <w:vAlign w:val="center"/>
          </w:tcPr>
          <w:p w14:paraId="10571A6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</w:rPr>
              <w:t>Прочие нужды</w:t>
            </w:r>
          </w:p>
        </w:tc>
      </w:tr>
      <w:tr w:rsidR="001F2083" w:rsidRPr="00BE5628" w14:paraId="5A553F98" w14:textId="77777777" w:rsidTr="009A644E">
        <w:tc>
          <w:tcPr>
            <w:tcW w:w="662" w:type="dxa"/>
            <w:vAlign w:val="center"/>
          </w:tcPr>
          <w:p w14:paraId="56FE610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3896" w:type="dxa"/>
            <w:vAlign w:val="center"/>
          </w:tcPr>
          <w:p w14:paraId="77DDB809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Всего по прочим нуждам, </w:t>
            </w:r>
          </w:p>
          <w:p w14:paraId="0FEA37B2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2767560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425CCE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240" w:type="dxa"/>
            <w:vAlign w:val="center"/>
          </w:tcPr>
          <w:p w14:paraId="7D6C8F9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48CCD58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7527FDF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1A47FFB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5729246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6066945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20819B1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37585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3896" w:type="dxa"/>
            <w:vAlign w:val="center"/>
          </w:tcPr>
          <w:p w14:paraId="1E88E2ED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47657C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17293,60</w:t>
            </w:r>
          </w:p>
        </w:tc>
        <w:tc>
          <w:tcPr>
            <w:tcW w:w="1240" w:type="dxa"/>
            <w:vAlign w:val="center"/>
          </w:tcPr>
          <w:p w14:paraId="4B12DB5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358,90</w:t>
            </w:r>
          </w:p>
        </w:tc>
        <w:tc>
          <w:tcPr>
            <w:tcW w:w="1240" w:type="dxa"/>
            <w:vAlign w:val="center"/>
          </w:tcPr>
          <w:p w14:paraId="2D75753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0E1EAC4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3131,40</w:t>
            </w:r>
          </w:p>
        </w:tc>
        <w:tc>
          <w:tcPr>
            <w:tcW w:w="1240" w:type="dxa"/>
            <w:vAlign w:val="center"/>
          </w:tcPr>
          <w:p w14:paraId="49C4E05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2803,30</w:t>
            </w:r>
          </w:p>
        </w:tc>
        <w:tc>
          <w:tcPr>
            <w:tcW w:w="1240" w:type="dxa"/>
            <w:vAlign w:val="center"/>
          </w:tcPr>
          <w:p w14:paraId="20DF1F5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241" w:type="dxa"/>
            <w:vAlign w:val="center"/>
          </w:tcPr>
          <w:p w14:paraId="2AC1BC6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5000,00</w:t>
            </w:r>
          </w:p>
        </w:tc>
        <w:tc>
          <w:tcPr>
            <w:tcW w:w="1321" w:type="dxa"/>
            <w:vAlign w:val="center"/>
          </w:tcPr>
          <w:p w14:paraId="65664C1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х</w:t>
            </w:r>
          </w:p>
        </w:tc>
      </w:tr>
      <w:tr w:rsidR="001F2083" w:rsidRPr="00BE5628" w14:paraId="464E5D6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2727BCE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3896" w:type="dxa"/>
            <w:vAlign w:val="center"/>
          </w:tcPr>
          <w:p w14:paraId="3A8724A4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Разработка Генерального плана Каменск-Уральского городского округа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6D9573E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198D4ED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D15B4B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24C2B5E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CA696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C3AEE4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BD52EA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C6ABFD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1F2083" w:rsidRPr="00BE5628" w14:paraId="5D923CD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762A23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3896" w:type="dxa"/>
            <w:vAlign w:val="center"/>
          </w:tcPr>
          <w:p w14:paraId="2DF52737" w14:textId="77777777" w:rsidR="001F2083" w:rsidRPr="00BE5628" w:rsidRDefault="001F2083" w:rsidP="009A644E">
            <w:pPr>
              <w:jc w:val="both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0EE34A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3D66FC6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EDE06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800,00</w:t>
            </w:r>
          </w:p>
        </w:tc>
        <w:tc>
          <w:tcPr>
            <w:tcW w:w="1240" w:type="dxa"/>
            <w:vAlign w:val="center"/>
          </w:tcPr>
          <w:p w14:paraId="6AC7636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E3C596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C3EA44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3A30116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61177FE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678505E2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E36183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3896" w:type="dxa"/>
            <w:vAlign w:val="center"/>
          </w:tcPr>
          <w:p w14:paraId="0C4B0032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Подготовка документации по планировке территории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34534353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94A93B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3D1238D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F1B43B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023C8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4D971A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4E995E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241" w:type="dxa"/>
            <w:vAlign w:val="center"/>
          </w:tcPr>
          <w:p w14:paraId="20291D3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321" w:type="dxa"/>
            <w:vAlign w:val="center"/>
          </w:tcPr>
          <w:p w14:paraId="645337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</w:tr>
      <w:tr w:rsidR="001F2083" w:rsidRPr="00BE5628" w14:paraId="4B963A3D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53FADE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3896" w:type="dxa"/>
            <w:vAlign w:val="center"/>
          </w:tcPr>
          <w:p w14:paraId="26FE7778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B39EB4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0" w:type="dxa"/>
            <w:vAlign w:val="center"/>
          </w:tcPr>
          <w:p w14:paraId="4803842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9F13D4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6C7E13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D171B4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7F0E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241" w:type="dxa"/>
            <w:vAlign w:val="center"/>
          </w:tcPr>
          <w:p w14:paraId="774F86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500,00</w:t>
            </w:r>
          </w:p>
        </w:tc>
        <w:tc>
          <w:tcPr>
            <w:tcW w:w="1321" w:type="dxa"/>
            <w:vAlign w:val="center"/>
          </w:tcPr>
          <w:p w14:paraId="40EC7D7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F2083" w:rsidRPr="00BE5628" w14:paraId="02752E9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B8B92C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3896" w:type="dxa"/>
            <w:vAlign w:val="center"/>
          </w:tcPr>
          <w:p w14:paraId="7489DD23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Создание </w:t>
            </w:r>
            <w:proofErr w:type="spellStart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планово</w:t>
            </w:r>
            <w:proofErr w:type="spellEnd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-картографического материала </w:t>
            </w:r>
          </w:p>
          <w:p w14:paraId="67F57E8D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М 1:500, 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5004C45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1200,00</w:t>
            </w:r>
          </w:p>
        </w:tc>
        <w:tc>
          <w:tcPr>
            <w:tcW w:w="1240" w:type="dxa"/>
            <w:vAlign w:val="center"/>
          </w:tcPr>
          <w:p w14:paraId="61EDCEC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B2325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E6749D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2B8860F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29FDF0B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1" w:type="dxa"/>
            <w:vAlign w:val="center"/>
          </w:tcPr>
          <w:p w14:paraId="0E07E99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21" w:type="dxa"/>
            <w:vAlign w:val="center"/>
          </w:tcPr>
          <w:p w14:paraId="6099AC5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</w:p>
        </w:tc>
      </w:tr>
      <w:tr w:rsidR="001F2083" w:rsidRPr="00BE5628" w14:paraId="099C6DB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4893E6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  <w:tc>
          <w:tcPr>
            <w:tcW w:w="3896" w:type="dxa"/>
            <w:vAlign w:val="center"/>
          </w:tcPr>
          <w:p w14:paraId="002BF6AD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1A2FBA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1200,00</w:t>
            </w:r>
          </w:p>
        </w:tc>
        <w:tc>
          <w:tcPr>
            <w:tcW w:w="1240" w:type="dxa"/>
            <w:vAlign w:val="center"/>
          </w:tcPr>
          <w:p w14:paraId="549C0C7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197AD5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2E2AB1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3CCA772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0" w:type="dxa"/>
            <w:vAlign w:val="center"/>
          </w:tcPr>
          <w:p w14:paraId="3E4B25A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241" w:type="dxa"/>
            <w:vAlign w:val="center"/>
          </w:tcPr>
          <w:p w14:paraId="63F00BB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300,00</w:t>
            </w:r>
          </w:p>
        </w:tc>
        <w:tc>
          <w:tcPr>
            <w:tcW w:w="1321" w:type="dxa"/>
            <w:vAlign w:val="center"/>
          </w:tcPr>
          <w:p w14:paraId="0AFF924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5F3883E8" w14:textId="77777777" w:rsidTr="002B497E">
        <w:trPr>
          <w:trHeight w:val="283"/>
        </w:trPr>
        <w:tc>
          <w:tcPr>
            <w:tcW w:w="662" w:type="dxa"/>
            <w:vAlign w:val="center"/>
          </w:tcPr>
          <w:p w14:paraId="6CD48E2C" w14:textId="6BD60F7B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lastRenderedPageBreak/>
              <w:t>1</w:t>
            </w:r>
          </w:p>
        </w:tc>
        <w:tc>
          <w:tcPr>
            <w:tcW w:w="3896" w:type="dxa"/>
            <w:vAlign w:val="center"/>
          </w:tcPr>
          <w:p w14:paraId="315F317C" w14:textId="0E1CCDF5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240" w:type="dxa"/>
            <w:vAlign w:val="center"/>
          </w:tcPr>
          <w:p w14:paraId="2BFA337F" w14:textId="0215F59E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240" w:type="dxa"/>
            <w:vAlign w:val="center"/>
          </w:tcPr>
          <w:p w14:paraId="3896539F" w14:textId="1F7C5810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240" w:type="dxa"/>
            <w:vAlign w:val="center"/>
          </w:tcPr>
          <w:p w14:paraId="7A12D559" w14:textId="004B10FF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240" w:type="dxa"/>
            <w:vAlign w:val="center"/>
          </w:tcPr>
          <w:p w14:paraId="3F8FA853" w14:textId="5AD7AD13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1240" w:type="dxa"/>
            <w:vAlign w:val="center"/>
          </w:tcPr>
          <w:p w14:paraId="05394EB3" w14:textId="1F1792B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240" w:type="dxa"/>
            <w:vAlign w:val="center"/>
          </w:tcPr>
          <w:p w14:paraId="028CD4A4" w14:textId="66642C0D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241" w:type="dxa"/>
            <w:vAlign w:val="center"/>
          </w:tcPr>
          <w:p w14:paraId="6FC6401D" w14:textId="2BFAEA0E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321" w:type="dxa"/>
            <w:vAlign w:val="center"/>
          </w:tcPr>
          <w:p w14:paraId="23967CA5" w14:textId="53F1F42D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</w:tr>
      <w:tr w:rsidR="002B497E" w:rsidRPr="00BE5628" w14:paraId="5F934E60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12AB65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12</w:t>
            </w:r>
          </w:p>
        </w:tc>
        <w:tc>
          <w:tcPr>
            <w:tcW w:w="3896" w:type="dxa"/>
            <w:vAlign w:val="center"/>
          </w:tcPr>
          <w:p w14:paraId="6EA2EB4B" w14:textId="77777777" w:rsidR="002B497E" w:rsidRPr="00BE5628" w:rsidRDefault="002B497E" w:rsidP="002B497E">
            <w:pPr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Формирование земельных участков под размещение объектов, в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 том числе:</w:t>
            </w:r>
          </w:p>
        </w:tc>
        <w:tc>
          <w:tcPr>
            <w:tcW w:w="1240" w:type="dxa"/>
            <w:vAlign w:val="center"/>
          </w:tcPr>
          <w:p w14:paraId="7B29907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1133,90</w:t>
            </w:r>
          </w:p>
        </w:tc>
        <w:tc>
          <w:tcPr>
            <w:tcW w:w="1240" w:type="dxa"/>
            <w:vAlign w:val="center"/>
          </w:tcPr>
          <w:p w14:paraId="0497CE3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133,90</w:t>
            </w:r>
          </w:p>
        </w:tc>
        <w:tc>
          <w:tcPr>
            <w:tcW w:w="1240" w:type="dxa"/>
            <w:vAlign w:val="center"/>
          </w:tcPr>
          <w:p w14:paraId="4ECEFB9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75974B2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482B6CA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44F3961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1" w:type="dxa"/>
            <w:vAlign w:val="center"/>
          </w:tcPr>
          <w:p w14:paraId="4FD1A0E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321" w:type="dxa"/>
            <w:vAlign w:val="center"/>
          </w:tcPr>
          <w:p w14:paraId="3816D91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</w:tr>
      <w:tr w:rsidR="002B497E" w:rsidRPr="00BE5628" w14:paraId="12DB2CD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31329ED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</w:t>
            </w:r>
          </w:p>
        </w:tc>
        <w:tc>
          <w:tcPr>
            <w:tcW w:w="3896" w:type="dxa"/>
            <w:vAlign w:val="center"/>
          </w:tcPr>
          <w:p w14:paraId="7E04F333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1EF2DBD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1133,90</w:t>
            </w:r>
          </w:p>
        </w:tc>
        <w:tc>
          <w:tcPr>
            <w:tcW w:w="1240" w:type="dxa"/>
            <w:vAlign w:val="center"/>
          </w:tcPr>
          <w:p w14:paraId="65E8D21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133,90</w:t>
            </w:r>
          </w:p>
        </w:tc>
        <w:tc>
          <w:tcPr>
            <w:tcW w:w="1240" w:type="dxa"/>
            <w:vAlign w:val="center"/>
          </w:tcPr>
          <w:p w14:paraId="2FD0E0C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7B4AED2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0478F55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0" w:type="dxa"/>
            <w:vAlign w:val="center"/>
          </w:tcPr>
          <w:p w14:paraId="2F68F45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241" w:type="dxa"/>
            <w:vAlign w:val="center"/>
          </w:tcPr>
          <w:p w14:paraId="68721FA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200,00</w:t>
            </w:r>
          </w:p>
        </w:tc>
        <w:tc>
          <w:tcPr>
            <w:tcW w:w="1321" w:type="dxa"/>
            <w:vAlign w:val="center"/>
          </w:tcPr>
          <w:p w14:paraId="7D35C53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5494C7CB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D5307F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14</w:t>
            </w:r>
          </w:p>
        </w:tc>
        <w:tc>
          <w:tcPr>
            <w:tcW w:w="3896" w:type="dxa"/>
            <w:vAlign w:val="center"/>
          </w:tcPr>
          <w:p w14:paraId="756692B5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Комплексные кадастровые работы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7B17184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14:paraId="400B0C4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2000,00</w:t>
            </w:r>
          </w:p>
        </w:tc>
        <w:tc>
          <w:tcPr>
            <w:tcW w:w="1240" w:type="dxa"/>
            <w:vAlign w:val="center"/>
          </w:tcPr>
          <w:p w14:paraId="02E2A0F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B46CF4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68B51B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9CB497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14:paraId="66CE9F5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FC4AF0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1" w:type="dxa"/>
            <w:vAlign w:val="center"/>
          </w:tcPr>
          <w:p w14:paraId="577B0C6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21" w:type="dxa"/>
            <w:vAlign w:val="center"/>
          </w:tcPr>
          <w:p w14:paraId="2698F25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018162AC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6AC1A3B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</w:tc>
        <w:tc>
          <w:tcPr>
            <w:tcW w:w="3896" w:type="dxa"/>
            <w:vAlign w:val="center"/>
          </w:tcPr>
          <w:p w14:paraId="21B19B30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359B4AC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2000,00</w:t>
            </w:r>
          </w:p>
        </w:tc>
        <w:tc>
          <w:tcPr>
            <w:tcW w:w="1240" w:type="dxa"/>
            <w:vAlign w:val="center"/>
          </w:tcPr>
          <w:p w14:paraId="2190223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17E3A4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528D9D0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DCD6E4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D0C931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241" w:type="dxa"/>
            <w:vAlign w:val="center"/>
          </w:tcPr>
          <w:p w14:paraId="1674293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1000,00</w:t>
            </w:r>
          </w:p>
        </w:tc>
        <w:tc>
          <w:tcPr>
            <w:tcW w:w="1321" w:type="dxa"/>
            <w:vAlign w:val="center"/>
          </w:tcPr>
          <w:p w14:paraId="015DAB4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0CC1779E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BB30EB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16</w:t>
            </w:r>
          </w:p>
        </w:tc>
        <w:tc>
          <w:tcPr>
            <w:tcW w:w="3896" w:type="dxa"/>
            <w:vAlign w:val="center"/>
          </w:tcPr>
          <w:p w14:paraId="7F486A96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Сопровождение и техническая поддержка установленного программного продукта «</w:t>
            </w:r>
            <w:proofErr w:type="spellStart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ГрадИнфо</w:t>
            </w:r>
            <w:proofErr w:type="spellEnd"/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»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182E07D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10934,70</w:t>
            </w:r>
          </w:p>
        </w:tc>
        <w:tc>
          <w:tcPr>
            <w:tcW w:w="1240" w:type="dxa"/>
            <w:vAlign w:val="center"/>
          </w:tcPr>
          <w:p w14:paraId="38F0571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749005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69EE94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2631,40</w:t>
            </w:r>
          </w:p>
        </w:tc>
        <w:tc>
          <w:tcPr>
            <w:tcW w:w="1240" w:type="dxa"/>
            <w:vAlign w:val="center"/>
          </w:tcPr>
          <w:p w14:paraId="5968941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2303,30</w:t>
            </w:r>
          </w:p>
        </w:tc>
        <w:tc>
          <w:tcPr>
            <w:tcW w:w="1240" w:type="dxa"/>
            <w:vAlign w:val="center"/>
          </w:tcPr>
          <w:p w14:paraId="1C056EB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241" w:type="dxa"/>
            <w:vAlign w:val="center"/>
          </w:tcPr>
          <w:p w14:paraId="1775968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21" w:type="dxa"/>
            <w:vAlign w:val="center"/>
          </w:tcPr>
          <w:p w14:paraId="151CCBC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4, 5</w:t>
            </w:r>
          </w:p>
        </w:tc>
      </w:tr>
      <w:tr w:rsidR="002B497E" w:rsidRPr="00BE5628" w14:paraId="60EEF183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516AD5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17</w:t>
            </w:r>
          </w:p>
        </w:tc>
        <w:tc>
          <w:tcPr>
            <w:tcW w:w="3896" w:type="dxa"/>
            <w:vAlign w:val="center"/>
          </w:tcPr>
          <w:p w14:paraId="020473EB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7FDFB05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10934,70</w:t>
            </w:r>
          </w:p>
        </w:tc>
        <w:tc>
          <w:tcPr>
            <w:tcW w:w="1240" w:type="dxa"/>
            <w:vAlign w:val="center"/>
          </w:tcPr>
          <w:p w14:paraId="437D261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32B3685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BD750F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2631,40</w:t>
            </w:r>
          </w:p>
        </w:tc>
        <w:tc>
          <w:tcPr>
            <w:tcW w:w="1240" w:type="dxa"/>
            <w:vAlign w:val="center"/>
          </w:tcPr>
          <w:p w14:paraId="2E4962C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2303,30</w:t>
            </w:r>
          </w:p>
        </w:tc>
        <w:tc>
          <w:tcPr>
            <w:tcW w:w="1240" w:type="dxa"/>
            <w:vAlign w:val="center"/>
          </w:tcPr>
          <w:p w14:paraId="50603B39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241" w:type="dxa"/>
            <w:vAlign w:val="center"/>
          </w:tcPr>
          <w:p w14:paraId="16CCD10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3000,00</w:t>
            </w:r>
          </w:p>
        </w:tc>
        <w:tc>
          <w:tcPr>
            <w:tcW w:w="1321" w:type="dxa"/>
            <w:vAlign w:val="center"/>
          </w:tcPr>
          <w:p w14:paraId="4A7AB7E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3F17FC0A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49B4167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18</w:t>
            </w:r>
          </w:p>
        </w:tc>
        <w:tc>
          <w:tcPr>
            <w:tcW w:w="3896" w:type="dxa"/>
            <w:vAlign w:val="center"/>
          </w:tcPr>
          <w:p w14:paraId="1CCDBD74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>Актуализация местных нормативов градостроительного проектирования Каменск-Уральского городского округа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14:paraId="1BE9BACC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в том числе:</w:t>
            </w:r>
          </w:p>
        </w:tc>
        <w:tc>
          <w:tcPr>
            <w:tcW w:w="1240" w:type="dxa"/>
            <w:vAlign w:val="center"/>
          </w:tcPr>
          <w:p w14:paraId="70AFEBA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27F0C48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5AAF6A7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695579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A4EF4D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42135E34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7C11CE0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5219B3EA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2B497E" w:rsidRPr="00BE5628" w14:paraId="48A3EFC1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162CD1E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19</w:t>
            </w:r>
          </w:p>
        </w:tc>
        <w:tc>
          <w:tcPr>
            <w:tcW w:w="3896" w:type="dxa"/>
            <w:vAlign w:val="center"/>
          </w:tcPr>
          <w:p w14:paraId="507DE662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8FC186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4A417A0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75,00</w:t>
            </w:r>
          </w:p>
        </w:tc>
        <w:tc>
          <w:tcPr>
            <w:tcW w:w="1240" w:type="dxa"/>
            <w:vAlign w:val="center"/>
          </w:tcPr>
          <w:p w14:paraId="4CF3C22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E6D0B72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85CD8B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1CF40A6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593FE45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328A08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2B497E" w:rsidRPr="00BE5628" w14:paraId="7444596F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5431913C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20</w:t>
            </w:r>
          </w:p>
        </w:tc>
        <w:tc>
          <w:tcPr>
            <w:tcW w:w="3896" w:type="dxa"/>
            <w:vAlign w:val="center"/>
          </w:tcPr>
          <w:p w14:paraId="0C9D9EA4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b/>
                <w:sz w:val="24"/>
                <w:szCs w:val="24"/>
                <w:lang w:eastAsia="en-US"/>
              </w:rPr>
              <w:t>Проект прохождения границы</w:t>
            </w:r>
            <w:r w:rsidRPr="00BE5628">
              <w:rPr>
                <w:rFonts w:ascii="Liberation Serif" w:hAnsi="Liberation Serif" w:cs="Liberation Serif"/>
                <w:b/>
                <w:bCs/>
                <w:sz w:val="24"/>
                <w:szCs w:val="24"/>
              </w:rPr>
              <w:t xml:space="preserve"> Каменск-Уральского городского округа</w:t>
            </w: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, в том числе:</w:t>
            </w:r>
          </w:p>
        </w:tc>
        <w:tc>
          <w:tcPr>
            <w:tcW w:w="1240" w:type="dxa"/>
            <w:vAlign w:val="center"/>
          </w:tcPr>
          <w:p w14:paraId="15DBA60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267C8FEB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13A9E126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772F19CF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4FE247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4C8E1D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298C9FF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12E19CA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2B497E" w:rsidRPr="00BE5628" w14:paraId="474C2A78" w14:textId="77777777" w:rsidTr="009A644E">
        <w:trPr>
          <w:trHeight w:val="340"/>
        </w:trPr>
        <w:tc>
          <w:tcPr>
            <w:tcW w:w="662" w:type="dxa"/>
            <w:vAlign w:val="center"/>
          </w:tcPr>
          <w:p w14:paraId="7D27E73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21</w:t>
            </w:r>
          </w:p>
        </w:tc>
        <w:tc>
          <w:tcPr>
            <w:tcW w:w="3896" w:type="dxa"/>
            <w:vAlign w:val="center"/>
          </w:tcPr>
          <w:p w14:paraId="7EDD23FB" w14:textId="77777777" w:rsidR="002B497E" w:rsidRPr="00BE5628" w:rsidRDefault="002B497E" w:rsidP="002B497E">
            <w:pPr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местный бюджет</w:t>
            </w:r>
          </w:p>
        </w:tc>
        <w:tc>
          <w:tcPr>
            <w:tcW w:w="1240" w:type="dxa"/>
            <w:vAlign w:val="center"/>
          </w:tcPr>
          <w:p w14:paraId="04BA44A8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78E886DE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150,00</w:t>
            </w:r>
          </w:p>
        </w:tc>
        <w:tc>
          <w:tcPr>
            <w:tcW w:w="1240" w:type="dxa"/>
            <w:vAlign w:val="center"/>
          </w:tcPr>
          <w:p w14:paraId="0B8AE870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6B03D8D7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0DA2AD3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0" w:type="dxa"/>
            <w:vAlign w:val="center"/>
          </w:tcPr>
          <w:p w14:paraId="34DCBDD3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241" w:type="dxa"/>
            <w:vAlign w:val="center"/>
          </w:tcPr>
          <w:p w14:paraId="136B1821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BE5628">
              <w:rPr>
                <w:rFonts w:ascii="Liberation Serif" w:hAnsi="Liberation Serif" w:cs="Liberation Serif"/>
                <w:sz w:val="24"/>
                <w:szCs w:val="24"/>
              </w:rPr>
              <w:t>0,00</w:t>
            </w:r>
          </w:p>
        </w:tc>
        <w:tc>
          <w:tcPr>
            <w:tcW w:w="1321" w:type="dxa"/>
            <w:vAlign w:val="center"/>
          </w:tcPr>
          <w:p w14:paraId="0E89609D" w14:textId="77777777" w:rsidR="002B497E" w:rsidRPr="00BE5628" w:rsidRDefault="002B497E" w:rsidP="002B497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500629B7" w14:textId="77777777" w:rsidR="001F2083" w:rsidRPr="00BE5628" w:rsidRDefault="001F2083" w:rsidP="001F2083">
      <w:pPr>
        <w:jc w:val="center"/>
        <w:rPr>
          <w:rFonts w:ascii="Liberation Serif" w:hAnsi="Liberation Serif" w:cs="Liberation Serif"/>
          <w:sz w:val="28"/>
          <w:szCs w:val="28"/>
        </w:rPr>
      </w:pPr>
    </w:p>
    <w:p w14:paraId="177B2F71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6BD7D358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51D3DA3E" w14:textId="77777777" w:rsidR="001F2083" w:rsidRPr="00BE5628" w:rsidRDefault="001F2083" w:rsidP="001F2083">
      <w:pPr>
        <w:ind w:right="-2" w:firstLine="9781"/>
        <w:rPr>
          <w:rFonts w:ascii="Liberation Serif" w:hAnsi="Liberation Serif" w:cs="Liberation Serif"/>
          <w:bCs/>
          <w:sz w:val="28"/>
          <w:szCs w:val="28"/>
        </w:rPr>
      </w:pPr>
    </w:p>
    <w:p w14:paraId="35452DC8" w14:textId="77777777" w:rsidR="001F2083" w:rsidRPr="008D0D5A" w:rsidRDefault="001F2083" w:rsidP="00533D7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284B5233" w14:textId="77777777" w:rsidR="00F40C59" w:rsidRDefault="00F40C59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67A57959" w14:textId="77777777" w:rsidR="002B497E" w:rsidRDefault="002B497E" w:rsidP="00334B41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1A994102" w14:textId="77777777" w:rsidR="00AA4711" w:rsidRDefault="00AA4711" w:rsidP="002B497E">
      <w:pPr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p w14:paraId="75E2677D" w14:textId="3D44FC8B" w:rsidR="00751522" w:rsidRPr="008D0D5A" w:rsidRDefault="00751522" w:rsidP="0038647D">
      <w:pPr>
        <w:jc w:val="right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lastRenderedPageBreak/>
        <w:t>Приложение № 20 к Программе</w:t>
      </w:r>
    </w:p>
    <w:p w14:paraId="09A92125" w14:textId="77777777" w:rsidR="00D701A6" w:rsidRPr="008D0D5A" w:rsidRDefault="00D701A6" w:rsidP="00D701A6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ПЕРЕЧЕНЬ</w:t>
      </w:r>
    </w:p>
    <w:p w14:paraId="3869504C" w14:textId="77777777" w:rsidR="00D701A6" w:rsidRPr="008D0D5A" w:rsidRDefault="00D701A6" w:rsidP="00D701A6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объектов капитального строительства для капитальных вложений </w:t>
      </w:r>
    </w:p>
    <w:p w14:paraId="62763576" w14:textId="25C0F319" w:rsidR="001F2083" w:rsidRDefault="00D701A6" w:rsidP="002B497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муниципальной программы «Реализация мероприятий в области градостроительной деятельности на территории Каменск-Уральского городского округа на 202</w:t>
      </w:r>
      <w:r w:rsidR="0010217C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5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-20</w:t>
      </w:r>
      <w:r w:rsidR="0010217C"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>30</w:t>
      </w:r>
      <w:r w:rsidRPr="008D0D5A">
        <w:rPr>
          <w:rFonts w:ascii="Liberation Serif" w:hAnsi="Liberation Serif" w:cs="Liberation Serif"/>
          <w:color w:val="000000" w:themeColor="text1"/>
          <w:sz w:val="28"/>
          <w:szCs w:val="28"/>
        </w:rPr>
        <w:t xml:space="preserve"> годы»</w:t>
      </w:r>
    </w:p>
    <w:tbl>
      <w:tblPr>
        <w:tblStyle w:val="ac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418"/>
        <w:gridCol w:w="1134"/>
        <w:gridCol w:w="992"/>
        <w:gridCol w:w="851"/>
        <w:gridCol w:w="809"/>
        <w:gridCol w:w="1100"/>
        <w:gridCol w:w="1100"/>
        <w:gridCol w:w="1101"/>
        <w:gridCol w:w="948"/>
        <w:gridCol w:w="948"/>
        <w:gridCol w:w="948"/>
        <w:gridCol w:w="948"/>
      </w:tblGrid>
      <w:tr w:rsidR="001F2083" w:rsidRPr="00BE5628" w14:paraId="4FA4B5D5" w14:textId="77777777" w:rsidTr="009A644E">
        <w:tc>
          <w:tcPr>
            <w:tcW w:w="562" w:type="dxa"/>
            <w:vMerge w:val="restart"/>
            <w:vAlign w:val="center"/>
          </w:tcPr>
          <w:p w14:paraId="5921D89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№ строки</w:t>
            </w:r>
          </w:p>
        </w:tc>
        <w:tc>
          <w:tcPr>
            <w:tcW w:w="1701" w:type="dxa"/>
            <w:vMerge w:val="restart"/>
            <w:vAlign w:val="center"/>
          </w:tcPr>
          <w:p w14:paraId="028023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Наименование объекта капитального строительства/ Источники расходов на финансирование объекта капитального строительства</w:t>
            </w:r>
          </w:p>
        </w:tc>
        <w:tc>
          <w:tcPr>
            <w:tcW w:w="1418" w:type="dxa"/>
            <w:vMerge w:val="restart"/>
            <w:vAlign w:val="center"/>
          </w:tcPr>
          <w:p w14:paraId="08ED399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Адрес</w:t>
            </w:r>
          </w:p>
          <w:p w14:paraId="0FC7414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объекта капитального строительства</w:t>
            </w:r>
          </w:p>
        </w:tc>
        <w:tc>
          <w:tcPr>
            <w:tcW w:w="2126" w:type="dxa"/>
            <w:gridSpan w:val="2"/>
            <w:vAlign w:val="center"/>
          </w:tcPr>
          <w:p w14:paraId="6A2129F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Сметная стоимость объекта, тыс. рублей</w:t>
            </w:r>
          </w:p>
          <w:p w14:paraId="1552BA43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14:paraId="21C064D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6CEA924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Сроки строительства (проектно-сметных работ, экспертизы</w:t>
            </w:r>
          </w:p>
          <w:p w14:paraId="7DF9C03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проектно-сметной документации)</w:t>
            </w:r>
          </w:p>
        </w:tc>
        <w:tc>
          <w:tcPr>
            <w:tcW w:w="7093" w:type="dxa"/>
            <w:gridSpan w:val="7"/>
            <w:vAlign w:val="center"/>
          </w:tcPr>
          <w:p w14:paraId="71511BC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Объем финансирования, тыс. рублей</w:t>
            </w:r>
          </w:p>
        </w:tc>
      </w:tr>
      <w:tr w:rsidR="001F2083" w:rsidRPr="00BE5628" w14:paraId="262C7DBD" w14:textId="77777777" w:rsidTr="009A644E">
        <w:tc>
          <w:tcPr>
            <w:tcW w:w="562" w:type="dxa"/>
            <w:vMerge/>
            <w:vAlign w:val="center"/>
          </w:tcPr>
          <w:p w14:paraId="7CE079E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14:paraId="4AB2793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14:paraId="3BE170E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2B5F9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В текущих ценах (на момент составления проектно-сметной документа</w:t>
            </w:r>
          </w:p>
          <w:p w14:paraId="2A2545A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proofErr w:type="spellStart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ции</w:t>
            </w:r>
            <w:proofErr w:type="spellEnd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)</w:t>
            </w:r>
          </w:p>
        </w:tc>
        <w:tc>
          <w:tcPr>
            <w:tcW w:w="992" w:type="dxa"/>
            <w:vAlign w:val="center"/>
          </w:tcPr>
          <w:p w14:paraId="72EF1A9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 xml:space="preserve">В ценах </w:t>
            </w:r>
          </w:p>
          <w:p w14:paraId="59DC391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proofErr w:type="spellStart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соответ</w:t>
            </w:r>
            <w:proofErr w:type="spellEnd"/>
          </w:p>
          <w:p w14:paraId="7088367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proofErr w:type="spellStart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ствующих</w:t>
            </w:r>
            <w:proofErr w:type="spellEnd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 xml:space="preserve"> </w:t>
            </w:r>
          </w:p>
          <w:p w14:paraId="349F96F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лет реализации проекта</w:t>
            </w:r>
          </w:p>
        </w:tc>
        <w:tc>
          <w:tcPr>
            <w:tcW w:w="851" w:type="dxa"/>
            <w:vAlign w:val="center"/>
          </w:tcPr>
          <w:p w14:paraId="696FE3F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Начало</w:t>
            </w:r>
          </w:p>
        </w:tc>
        <w:tc>
          <w:tcPr>
            <w:tcW w:w="809" w:type="dxa"/>
            <w:vAlign w:val="center"/>
          </w:tcPr>
          <w:p w14:paraId="0488565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Ввод</w:t>
            </w:r>
          </w:p>
          <w:p w14:paraId="7D650D8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(</w:t>
            </w:r>
            <w:proofErr w:type="spellStart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завер</w:t>
            </w:r>
            <w:proofErr w:type="spellEnd"/>
          </w:p>
          <w:p w14:paraId="28C4467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шение</w:t>
            </w:r>
            <w:proofErr w:type="spellEnd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)</w:t>
            </w:r>
          </w:p>
        </w:tc>
        <w:tc>
          <w:tcPr>
            <w:tcW w:w="1100" w:type="dxa"/>
            <w:vAlign w:val="center"/>
          </w:tcPr>
          <w:p w14:paraId="0CD0F27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Всего</w:t>
            </w:r>
          </w:p>
        </w:tc>
        <w:tc>
          <w:tcPr>
            <w:tcW w:w="1100" w:type="dxa"/>
            <w:vAlign w:val="center"/>
          </w:tcPr>
          <w:p w14:paraId="46F29CE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первый год планового периода</w:t>
            </w:r>
          </w:p>
          <w:p w14:paraId="6479B29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2025 г.</w:t>
            </w:r>
          </w:p>
        </w:tc>
        <w:tc>
          <w:tcPr>
            <w:tcW w:w="1101" w:type="dxa"/>
            <w:vAlign w:val="center"/>
          </w:tcPr>
          <w:p w14:paraId="2BC61E6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 xml:space="preserve">второй </w:t>
            </w:r>
            <w:proofErr w:type="gramStart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год  планового</w:t>
            </w:r>
            <w:proofErr w:type="gramEnd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 xml:space="preserve">  периода</w:t>
            </w:r>
          </w:p>
          <w:p w14:paraId="6A8A434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2026 г.</w:t>
            </w:r>
          </w:p>
        </w:tc>
        <w:tc>
          <w:tcPr>
            <w:tcW w:w="948" w:type="dxa"/>
            <w:vAlign w:val="center"/>
          </w:tcPr>
          <w:p w14:paraId="55446C3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 xml:space="preserve">третий </w:t>
            </w:r>
            <w:proofErr w:type="gramStart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год  планового</w:t>
            </w:r>
            <w:proofErr w:type="gramEnd"/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 xml:space="preserve"> периода</w:t>
            </w:r>
          </w:p>
          <w:p w14:paraId="3CF836E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2027 г.</w:t>
            </w:r>
          </w:p>
        </w:tc>
        <w:tc>
          <w:tcPr>
            <w:tcW w:w="948" w:type="dxa"/>
            <w:vAlign w:val="center"/>
          </w:tcPr>
          <w:p w14:paraId="195EE2E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четвертый год планового периода</w:t>
            </w:r>
          </w:p>
          <w:p w14:paraId="6832BC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2028 г.</w:t>
            </w:r>
          </w:p>
        </w:tc>
        <w:tc>
          <w:tcPr>
            <w:tcW w:w="948" w:type="dxa"/>
            <w:vAlign w:val="center"/>
          </w:tcPr>
          <w:p w14:paraId="7D88006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пятый год   планового периода</w:t>
            </w:r>
          </w:p>
          <w:p w14:paraId="65857EB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2029 г.</w:t>
            </w:r>
          </w:p>
        </w:tc>
        <w:tc>
          <w:tcPr>
            <w:tcW w:w="948" w:type="dxa"/>
            <w:vAlign w:val="center"/>
          </w:tcPr>
          <w:p w14:paraId="4D5AE49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 xml:space="preserve">шестой год </w:t>
            </w:r>
          </w:p>
          <w:p w14:paraId="3300FC0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планового периода</w:t>
            </w:r>
          </w:p>
          <w:p w14:paraId="47D0893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6"/>
                <w:szCs w:val="16"/>
              </w:rPr>
              <w:t>2030 г.</w:t>
            </w:r>
          </w:p>
        </w:tc>
      </w:tr>
      <w:tr w:rsidR="001F2083" w:rsidRPr="00BE5628" w14:paraId="3546758E" w14:textId="77777777" w:rsidTr="009A644E">
        <w:trPr>
          <w:trHeight w:val="283"/>
        </w:trPr>
        <w:tc>
          <w:tcPr>
            <w:tcW w:w="562" w:type="dxa"/>
            <w:vAlign w:val="center"/>
          </w:tcPr>
          <w:p w14:paraId="13E07A1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1701" w:type="dxa"/>
            <w:vAlign w:val="center"/>
          </w:tcPr>
          <w:p w14:paraId="25B8108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418" w:type="dxa"/>
            <w:vAlign w:val="center"/>
          </w:tcPr>
          <w:p w14:paraId="215E0A6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134" w:type="dxa"/>
            <w:vAlign w:val="center"/>
          </w:tcPr>
          <w:p w14:paraId="2FC17CE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992" w:type="dxa"/>
            <w:vAlign w:val="center"/>
          </w:tcPr>
          <w:p w14:paraId="2CE0F32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851" w:type="dxa"/>
            <w:vAlign w:val="center"/>
          </w:tcPr>
          <w:p w14:paraId="4CDCB4B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6</w:t>
            </w:r>
          </w:p>
        </w:tc>
        <w:tc>
          <w:tcPr>
            <w:tcW w:w="809" w:type="dxa"/>
            <w:vAlign w:val="center"/>
          </w:tcPr>
          <w:p w14:paraId="4A0EE93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7</w:t>
            </w:r>
          </w:p>
        </w:tc>
        <w:tc>
          <w:tcPr>
            <w:tcW w:w="1100" w:type="dxa"/>
            <w:vAlign w:val="center"/>
          </w:tcPr>
          <w:p w14:paraId="3915B70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8</w:t>
            </w:r>
          </w:p>
        </w:tc>
        <w:tc>
          <w:tcPr>
            <w:tcW w:w="1100" w:type="dxa"/>
            <w:vAlign w:val="center"/>
          </w:tcPr>
          <w:p w14:paraId="111C3FE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9</w:t>
            </w:r>
          </w:p>
        </w:tc>
        <w:tc>
          <w:tcPr>
            <w:tcW w:w="1101" w:type="dxa"/>
            <w:vAlign w:val="center"/>
          </w:tcPr>
          <w:p w14:paraId="03CCFE2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10</w:t>
            </w:r>
          </w:p>
        </w:tc>
        <w:tc>
          <w:tcPr>
            <w:tcW w:w="948" w:type="dxa"/>
            <w:vAlign w:val="center"/>
          </w:tcPr>
          <w:p w14:paraId="6A3FDC1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11</w:t>
            </w:r>
          </w:p>
        </w:tc>
        <w:tc>
          <w:tcPr>
            <w:tcW w:w="948" w:type="dxa"/>
            <w:vAlign w:val="center"/>
          </w:tcPr>
          <w:p w14:paraId="2EEB2C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12</w:t>
            </w:r>
          </w:p>
        </w:tc>
        <w:tc>
          <w:tcPr>
            <w:tcW w:w="948" w:type="dxa"/>
            <w:vAlign w:val="center"/>
          </w:tcPr>
          <w:p w14:paraId="0F1FDBA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13</w:t>
            </w:r>
          </w:p>
        </w:tc>
        <w:tc>
          <w:tcPr>
            <w:tcW w:w="948" w:type="dxa"/>
            <w:vAlign w:val="center"/>
          </w:tcPr>
          <w:p w14:paraId="54394CD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14</w:t>
            </w:r>
          </w:p>
        </w:tc>
      </w:tr>
      <w:tr w:rsidR="001F2083" w:rsidRPr="00BE5628" w14:paraId="5C193958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6B1896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</w:t>
            </w:r>
          </w:p>
        </w:tc>
        <w:tc>
          <w:tcPr>
            <w:tcW w:w="1701" w:type="dxa"/>
            <w:vAlign w:val="center"/>
          </w:tcPr>
          <w:p w14:paraId="2941B69C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</w:rPr>
            </w:pPr>
            <w:r w:rsidRPr="00BE5628">
              <w:rPr>
                <w:rFonts w:ascii="Liberation Serif" w:hAnsi="Liberation Serif" w:cs="Liberation Serif"/>
                <w:b/>
                <w:bCs/>
              </w:rPr>
              <w:t>Строительство второго подающего водовода от водозаборных сооружений на Нижне-Сысертском водохранилище</w:t>
            </w:r>
          </w:p>
          <w:p w14:paraId="59074D92" w14:textId="77777777" w:rsidR="001F2083" w:rsidRPr="00BE5628" w:rsidRDefault="001F2083" w:rsidP="009A644E">
            <w:pPr>
              <w:rPr>
                <w:rFonts w:ascii="Liberation Serif" w:hAnsi="Liberation Serif" w:cs="Liberation Serif"/>
                <w:b/>
                <w:bCs/>
              </w:rPr>
            </w:pPr>
            <w:r w:rsidRPr="00BE5628">
              <w:rPr>
                <w:rFonts w:ascii="Liberation Serif" w:hAnsi="Liberation Serif" w:cs="Liberation Serif"/>
                <w:b/>
                <w:bCs/>
              </w:rPr>
              <w:t>(2 этап)</w:t>
            </w:r>
          </w:p>
        </w:tc>
        <w:tc>
          <w:tcPr>
            <w:tcW w:w="1418" w:type="dxa"/>
            <w:vAlign w:val="center"/>
          </w:tcPr>
          <w:p w14:paraId="0837BE2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Территории Белоярского и Сысертского городских округов</w:t>
            </w:r>
          </w:p>
        </w:tc>
        <w:tc>
          <w:tcPr>
            <w:tcW w:w="1134" w:type="dxa"/>
          </w:tcPr>
          <w:p w14:paraId="5D865EB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18"/>
                <w:szCs w:val="18"/>
              </w:rPr>
              <w:t>2740698,16</w:t>
            </w:r>
          </w:p>
        </w:tc>
        <w:tc>
          <w:tcPr>
            <w:tcW w:w="992" w:type="dxa"/>
          </w:tcPr>
          <w:p w14:paraId="06EB908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61572C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2020</w:t>
            </w:r>
          </w:p>
        </w:tc>
        <w:tc>
          <w:tcPr>
            <w:tcW w:w="809" w:type="dxa"/>
            <w:vAlign w:val="center"/>
          </w:tcPr>
          <w:p w14:paraId="4FE0F1F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2025</w:t>
            </w:r>
          </w:p>
        </w:tc>
        <w:tc>
          <w:tcPr>
            <w:tcW w:w="1100" w:type="dxa"/>
          </w:tcPr>
          <w:p w14:paraId="03AE867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</w:tcPr>
          <w:p w14:paraId="596A3E6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1" w:type="dxa"/>
          </w:tcPr>
          <w:p w14:paraId="5BE7E85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6AC8B73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312A2EA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3A4D470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48" w:type="dxa"/>
          </w:tcPr>
          <w:p w14:paraId="41AB1A3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F2083" w:rsidRPr="00BE5628" w14:paraId="374BE356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4EB9D9D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2</w:t>
            </w:r>
          </w:p>
        </w:tc>
        <w:tc>
          <w:tcPr>
            <w:tcW w:w="1701" w:type="dxa"/>
          </w:tcPr>
          <w:p w14:paraId="4AE78E2F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2"/>
                <w:szCs w:val="22"/>
              </w:rPr>
            </w:pPr>
            <w:r w:rsidRPr="00BE5628">
              <w:rPr>
                <w:rFonts w:ascii="Liberation Serif" w:hAnsi="Liberation Serif" w:cs="Liberation Serif"/>
                <w:sz w:val="22"/>
                <w:szCs w:val="22"/>
              </w:rPr>
              <w:t xml:space="preserve">Всего, </w:t>
            </w:r>
          </w:p>
          <w:p w14:paraId="304682EF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2"/>
                <w:szCs w:val="22"/>
              </w:rPr>
              <w:t>в том числе:</w:t>
            </w:r>
          </w:p>
        </w:tc>
        <w:tc>
          <w:tcPr>
            <w:tcW w:w="1418" w:type="dxa"/>
          </w:tcPr>
          <w:p w14:paraId="1C19C6D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3EE12E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7F57F7D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6CCCD23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08A98EC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6BD7397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618478,80</w:t>
            </w:r>
          </w:p>
        </w:tc>
        <w:tc>
          <w:tcPr>
            <w:tcW w:w="1100" w:type="dxa"/>
            <w:vAlign w:val="center"/>
          </w:tcPr>
          <w:p w14:paraId="3AC3730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617828,80</w:t>
            </w:r>
          </w:p>
        </w:tc>
        <w:tc>
          <w:tcPr>
            <w:tcW w:w="1101" w:type="dxa"/>
            <w:vAlign w:val="center"/>
          </w:tcPr>
          <w:p w14:paraId="7720986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650,00</w:t>
            </w:r>
          </w:p>
        </w:tc>
        <w:tc>
          <w:tcPr>
            <w:tcW w:w="948" w:type="dxa"/>
            <w:vAlign w:val="center"/>
          </w:tcPr>
          <w:p w14:paraId="38837E7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798379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1599357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31A58E2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</w:tr>
      <w:tr w:rsidR="001F2083" w:rsidRPr="00BE5628" w14:paraId="36FCDDA0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15D91EF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3</w:t>
            </w:r>
          </w:p>
        </w:tc>
        <w:tc>
          <w:tcPr>
            <w:tcW w:w="1701" w:type="dxa"/>
            <w:vAlign w:val="center"/>
          </w:tcPr>
          <w:p w14:paraId="4584D3A6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2"/>
                <w:szCs w:val="22"/>
              </w:rPr>
              <w:t>областной бюджет</w:t>
            </w:r>
          </w:p>
        </w:tc>
        <w:tc>
          <w:tcPr>
            <w:tcW w:w="1418" w:type="dxa"/>
          </w:tcPr>
          <w:p w14:paraId="13B867D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4736E9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7B66F431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37B2EB5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65FC60D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1E1B32C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443616,90</w:t>
            </w:r>
          </w:p>
        </w:tc>
        <w:tc>
          <w:tcPr>
            <w:tcW w:w="1100" w:type="dxa"/>
            <w:vAlign w:val="center"/>
          </w:tcPr>
          <w:p w14:paraId="1478CC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443616,90</w:t>
            </w:r>
          </w:p>
        </w:tc>
        <w:tc>
          <w:tcPr>
            <w:tcW w:w="1101" w:type="dxa"/>
            <w:vAlign w:val="center"/>
          </w:tcPr>
          <w:p w14:paraId="7949FEC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6C0D012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4DFB150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3462D39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4E5BE8C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</w:tr>
      <w:tr w:rsidR="001F2083" w:rsidRPr="00BE5628" w14:paraId="44B34501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1DCF0E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4</w:t>
            </w:r>
          </w:p>
        </w:tc>
        <w:tc>
          <w:tcPr>
            <w:tcW w:w="1701" w:type="dxa"/>
            <w:vAlign w:val="center"/>
          </w:tcPr>
          <w:p w14:paraId="2B74D9FA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2"/>
                <w:szCs w:val="22"/>
              </w:rPr>
            </w:pPr>
            <w:r w:rsidRPr="00BE5628">
              <w:rPr>
                <w:rFonts w:ascii="Liberation Serif" w:hAnsi="Liberation Serif" w:cs="Liberation Serif"/>
                <w:sz w:val="22"/>
                <w:szCs w:val="22"/>
              </w:rPr>
              <w:t xml:space="preserve">местный бюджет, </w:t>
            </w:r>
          </w:p>
          <w:p w14:paraId="3CDB0E95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2"/>
                <w:szCs w:val="22"/>
              </w:rPr>
              <w:t>в том числе:</w:t>
            </w:r>
          </w:p>
        </w:tc>
        <w:tc>
          <w:tcPr>
            <w:tcW w:w="1418" w:type="dxa"/>
          </w:tcPr>
          <w:p w14:paraId="3ACB3DE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2127D3E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3A5B817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6381EF0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0ABB6F48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53A8D62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174861,90</w:t>
            </w:r>
          </w:p>
        </w:tc>
        <w:tc>
          <w:tcPr>
            <w:tcW w:w="1100" w:type="dxa"/>
            <w:vAlign w:val="center"/>
          </w:tcPr>
          <w:p w14:paraId="0F2D5EF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174211,90</w:t>
            </w:r>
          </w:p>
        </w:tc>
        <w:tc>
          <w:tcPr>
            <w:tcW w:w="1101" w:type="dxa"/>
            <w:vAlign w:val="center"/>
          </w:tcPr>
          <w:p w14:paraId="5AA091FA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650,00</w:t>
            </w:r>
          </w:p>
        </w:tc>
        <w:tc>
          <w:tcPr>
            <w:tcW w:w="948" w:type="dxa"/>
            <w:vAlign w:val="center"/>
          </w:tcPr>
          <w:p w14:paraId="5D0D0DC4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58D61243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7876A0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10FC9380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</w:tr>
      <w:tr w:rsidR="001F2083" w:rsidRPr="00BE5628" w14:paraId="2DC09E54" w14:textId="77777777" w:rsidTr="009A644E">
        <w:trPr>
          <w:trHeight w:val="340"/>
        </w:trPr>
        <w:tc>
          <w:tcPr>
            <w:tcW w:w="562" w:type="dxa"/>
            <w:vAlign w:val="center"/>
          </w:tcPr>
          <w:p w14:paraId="2C6B175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5</w:t>
            </w:r>
          </w:p>
        </w:tc>
        <w:tc>
          <w:tcPr>
            <w:tcW w:w="1701" w:type="dxa"/>
          </w:tcPr>
          <w:p w14:paraId="236B7EF6" w14:textId="77777777" w:rsidR="001F2083" w:rsidRPr="00BE5628" w:rsidRDefault="001F2083" w:rsidP="009A644E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  <w:sz w:val="22"/>
                <w:szCs w:val="22"/>
              </w:rPr>
              <w:t>строительно-монтажные работы</w:t>
            </w:r>
          </w:p>
        </w:tc>
        <w:tc>
          <w:tcPr>
            <w:tcW w:w="1418" w:type="dxa"/>
          </w:tcPr>
          <w:p w14:paraId="6DF25DBC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602E23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992" w:type="dxa"/>
          </w:tcPr>
          <w:p w14:paraId="37AE428F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51" w:type="dxa"/>
          </w:tcPr>
          <w:p w14:paraId="333C403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809" w:type="dxa"/>
          </w:tcPr>
          <w:p w14:paraId="297856C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08A5A6C6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174861,90</w:t>
            </w:r>
          </w:p>
        </w:tc>
        <w:tc>
          <w:tcPr>
            <w:tcW w:w="1100" w:type="dxa"/>
            <w:vAlign w:val="center"/>
          </w:tcPr>
          <w:p w14:paraId="55FBC049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174211,90</w:t>
            </w:r>
          </w:p>
        </w:tc>
        <w:tc>
          <w:tcPr>
            <w:tcW w:w="1101" w:type="dxa"/>
            <w:vAlign w:val="center"/>
          </w:tcPr>
          <w:p w14:paraId="360C9FDD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</w:rPr>
            </w:pPr>
            <w:r w:rsidRPr="00BE5628">
              <w:rPr>
                <w:rFonts w:ascii="Liberation Serif" w:hAnsi="Liberation Serif" w:cs="Liberation Serif"/>
              </w:rPr>
              <w:t>650,00</w:t>
            </w:r>
          </w:p>
        </w:tc>
        <w:tc>
          <w:tcPr>
            <w:tcW w:w="948" w:type="dxa"/>
            <w:vAlign w:val="center"/>
          </w:tcPr>
          <w:p w14:paraId="1D5DB7F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2F67D1BB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3CE5B997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  <w:tc>
          <w:tcPr>
            <w:tcW w:w="948" w:type="dxa"/>
            <w:vAlign w:val="center"/>
          </w:tcPr>
          <w:p w14:paraId="540DBAB5" w14:textId="77777777" w:rsidR="001F2083" w:rsidRPr="00BE5628" w:rsidRDefault="001F2083" w:rsidP="009A644E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E5628">
              <w:rPr>
                <w:rFonts w:ascii="Liberation Serif" w:hAnsi="Liberation Serif" w:cs="Liberation Serif"/>
              </w:rPr>
              <w:t>0,00</w:t>
            </w:r>
          </w:p>
        </w:tc>
      </w:tr>
      <w:bookmarkEnd w:id="1"/>
    </w:tbl>
    <w:p w14:paraId="1FE96DB1" w14:textId="77777777" w:rsidR="001F2083" w:rsidRPr="008D0D5A" w:rsidRDefault="001F2083" w:rsidP="002B497E">
      <w:pPr>
        <w:jc w:val="center"/>
        <w:rPr>
          <w:rFonts w:ascii="Liberation Serif" w:hAnsi="Liberation Serif" w:cs="Liberation Serif"/>
          <w:color w:val="000000" w:themeColor="text1"/>
          <w:sz w:val="28"/>
          <w:szCs w:val="28"/>
        </w:rPr>
      </w:pPr>
    </w:p>
    <w:sectPr w:rsidR="001F2083" w:rsidRPr="008D0D5A" w:rsidSect="00993CBF">
      <w:pgSz w:w="16838" w:h="11906" w:orient="landscape" w:code="9"/>
      <w:pgMar w:top="1134" w:right="567" w:bottom="1134" w:left="170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66503" w14:textId="77777777" w:rsidR="0032485A" w:rsidRDefault="0032485A">
      <w:r>
        <w:separator/>
      </w:r>
    </w:p>
  </w:endnote>
  <w:endnote w:type="continuationSeparator" w:id="0">
    <w:p w14:paraId="774D94D6" w14:textId="77777777" w:rsidR="0032485A" w:rsidRDefault="00324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47696" w14:textId="77777777" w:rsidR="0032485A" w:rsidRDefault="0032485A">
      <w:r>
        <w:separator/>
      </w:r>
    </w:p>
  </w:footnote>
  <w:footnote w:type="continuationSeparator" w:id="0">
    <w:p w14:paraId="7C1634ED" w14:textId="77777777" w:rsidR="0032485A" w:rsidRDefault="003248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A601D" w14:textId="77777777" w:rsidR="00210E65" w:rsidRDefault="00210E65" w:rsidP="006A700F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45</w:t>
    </w:r>
    <w:r>
      <w:rPr>
        <w:rStyle w:val="a9"/>
      </w:rPr>
      <w:fldChar w:fldCharType="end"/>
    </w:r>
  </w:p>
  <w:p w14:paraId="077607AA" w14:textId="77777777" w:rsidR="00210E65" w:rsidRDefault="00210E65">
    <w:pPr>
      <w:pStyle w:val="a7"/>
    </w:pPr>
  </w:p>
  <w:p w14:paraId="5610B10A" w14:textId="77777777" w:rsidR="00210E65" w:rsidRDefault="00210E6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5983612"/>
      <w:docPartObj>
        <w:docPartGallery w:val="Page Numbers (Top of Page)"/>
        <w:docPartUnique/>
      </w:docPartObj>
    </w:sdtPr>
    <w:sdtContent>
      <w:p w14:paraId="70601B8B" w14:textId="6D376B5A" w:rsidR="000841C1" w:rsidRDefault="000841C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45A150" w14:textId="77777777" w:rsidR="00210E65" w:rsidRDefault="00210E65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74747"/>
    <w:multiLevelType w:val="hybridMultilevel"/>
    <w:tmpl w:val="65387DDE"/>
    <w:lvl w:ilvl="0" w:tplc="618EDB70">
      <w:start w:val="1"/>
      <w:numFmt w:val="bullet"/>
      <w:lvlText w:val=""/>
      <w:lvlJc w:val="left"/>
      <w:pPr>
        <w:ind w:left="74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1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88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96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3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10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17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24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3213" w:hanging="360"/>
      </w:pPr>
      <w:rPr>
        <w:rFonts w:ascii="Wingdings" w:hAnsi="Wingdings" w:hint="default"/>
      </w:rPr>
    </w:lvl>
  </w:abstractNum>
  <w:abstractNum w:abstractNumId="1" w15:restartNumberingAfterBreak="0">
    <w:nsid w:val="05000907"/>
    <w:multiLevelType w:val="hybridMultilevel"/>
    <w:tmpl w:val="D4D0C484"/>
    <w:lvl w:ilvl="0" w:tplc="8AD21A7E">
      <w:start w:val="2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853E8D"/>
    <w:multiLevelType w:val="hybridMultilevel"/>
    <w:tmpl w:val="C86C7EAC"/>
    <w:lvl w:ilvl="0" w:tplc="A1140C94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15099D"/>
    <w:multiLevelType w:val="hybridMultilevel"/>
    <w:tmpl w:val="6C2A21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53B9D"/>
    <w:multiLevelType w:val="hybridMultilevel"/>
    <w:tmpl w:val="C58878E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4339D"/>
    <w:multiLevelType w:val="hybridMultilevel"/>
    <w:tmpl w:val="F03A7252"/>
    <w:lvl w:ilvl="0" w:tplc="04190001">
      <w:start w:val="20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5572A6"/>
    <w:multiLevelType w:val="hybridMultilevel"/>
    <w:tmpl w:val="4920E4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87CE4"/>
    <w:multiLevelType w:val="hybridMultilevel"/>
    <w:tmpl w:val="170690A4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8F511F"/>
    <w:multiLevelType w:val="hybridMultilevel"/>
    <w:tmpl w:val="962CBD62"/>
    <w:lvl w:ilvl="0" w:tplc="DE18F42A">
      <w:start w:val="2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17421F6"/>
    <w:multiLevelType w:val="hybridMultilevel"/>
    <w:tmpl w:val="15329C4A"/>
    <w:lvl w:ilvl="0" w:tplc="DED29DAA">
      <w:start w:val="2023"/>
      <w:numFmt w:val="bullet"/>
      <w:lvlText w:val=""/>
      <w:lvlJc w:val="left"/>
      <w:pPr>
        <w:ind w:left="720" w:hanging="360"/>
      </w:pPr>
      <w:rPr>
        <w:rFonts w:ascii="Symbol" w:eastAsia="Times New Roman" w:hAnsi="Symbol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1373A9"/>
    <w:multiLevelType w:val="hybridMultilevel"/>
    <w:tmpl w:val="B8BEDC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8C76F1"/>
    <w:multiLevelType w:val="hybridMultilevel"/>
    <w:tmpl w:val="2F7E4F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6B6006"/>
    <w:multiLevelType w:val="hybridMultilevel"/>
    <w:tmpl w:val="51DCDB6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73304D"/>
    <w:multiLevelType w:val="hybridMultilevel"/>
    <w:tmpl w:val="A96044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FC754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4B5131E4"/>
    <w:multiLevelType w:val="hybridMultilevel"/>
    <w:tmpl w:val="6658C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4E6743"/>
    <w:multiLevelType w:val="multilevel"/>
    <w:tmpl w:val="BD6458A4"/>
    <w:lvl w:ilvl="0">
      <w:start w:val="1"/>
      <w:numFmt w:val="decimal"/>
      <w:lvlText w:val="%1."/>
      <w:lvlJc w:val="left"/>
      <w:pPr>
        <w:ind w:left="1099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7" w15:restartNumberingAfterBreak="0">
    <w:nsid w:val="596947CA"/>
    <w:multiLevelType w:val="hybridMultilevel"/>
    <w:tmpl w:val="DAEC0E70"/>
    <w:lvl w:ilvl="0" w:tplc="64D002EE">
      <w:start w:val="2023"/>
      <w:numFmt w:val="bullet"/>
      <w:lvlText w:val=""/>
      <w:lvlJc w:val="left"/>
      <w:pPr>
        <w:ind w:left="720" w:hanging="360"/>
      </w:pPr>
      <w:rPr>
        <w:rFonts w:ascii="Symbol" w:eastAsia="Times New Roman" w:hAnsi="Symbol" w:cs="Liberation Serif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157F93"/>
    <w:multiLevelType w:val="hybridMultilevel"/>
    <w:tmpl w:val="EA5209CE"/>
    <w:lvl w:ilvl="0" w:tplc="C3F87D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5B34E33"/>
    <w:multiLevelType w:val="hybridMultilevel"/>
    <w:tmpl w:val="D8FA8F30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CF0454"/>
    <w:multiLevelType w:val="multilevel"/>
    <w:tmpl w:val="75C0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76111C"/>
    <w:multiLevelType w:val="multilevel"/>
    <w:tmpl w:val="AB8A76F0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isLgl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7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04" w:hanging="2160"/>
      </w:pPr>
      <w:rPr>
        <w:rFonts w:hint="default"/>
      </w:rPr>
    </w:lvl>
  </w:abstractNum>
  <w:num w:numId="1" w16cid:durableId="561259121">
    <w:abstractNumId w:val="14"/>
  </w:num>
  <w:num w:numId="2" w16cid:durableId="12807551">
    <w:abstractNumId w:val="16"/>
  </w:num>
  <w:num w:numId="3" w16cid:durableId="1948148295">
    <w:abstractNumId w:val="21"/>
  </w:num>
  <w:num w:numId="4" w16cid:durableId="371149754">
    <w:abstractNumId w:val="7"/>
  </w:num>
  <w:num w:numId="5" w16cid:durableId="1655792761">
    <w:abstractNumId w:val="4"/>
  </w:num>
  <w:num w:numId="6" w16cid:durableId="1024094686">
    <w:abstractNumId w:val="19"/>
  </w:num>
  <w:num w:numId="7" w16cid:durableId="555122289">
    <w:abstractNumId w:val="8"/>
  </w:num>
  <w:num w:numId="8" w16cid:durableId="2053118497">
    <w:abstractNumId w:val="12"/>
  </w:num>
  <w:num w:numId="9" w16cid:durableId="420639557">
    <w:abstractNumId w:val="2"/>
  </w:num>
  <w:num w:numId="10" w16cid:durableId="1813866227">
    <w:abstractNumId w:val="1"/>
  </w:num>
  <w:num w:numId="11" w16cid:durableId="1291744966">
    <w:abstractNumId w:val="0"/>
  </w:num>
  <w:num w:numId="12" w16cid:durableId="164052848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89933648">
    <w:abstractNumId w:val="13"/>
  </w:num>
  <w:num w:numId="14" w16cid:durableId="1663728494">
    <w:abstractNumId w:val="10"/>
  </w:num>
  <w:num w:numId="15" w16cid:durableId="185942969">
    <w:abstractNumId w:val="18"/>
  </w:num>
  <w:num w:numId="16" w16cid:durableId="1212695290">
    <w:abstractNumId w:val="3"/>
  </w:num>
  <w:num w:numId="17" w16cid:durableId="954361036">
    <w:abstractNumId w:val="5"/>
  </w:num>
  <w:num w:numId="18" w16cid:durableId="637226174">
    <w:abstractNumId w:val="20"/>
  </w:num>
  <w:num w:numId="19" w16cid:durableId="1712849020">
    <w:abstractNumId w:val="17"/>
  </w:num>
  <w:num w:numId="20" w16cid:durableId="1049568844">
    <w:abstractNumId w:val="9"/>
  </w:num>
  <w:num w:numId="21" w16cid:durableId="898900080">
    <w:abstractNumId w:val="11"/>
  </w:num>
  <w:num w:numId="22" w16cid:durableId="2124691777">
    <w:abstractNumId w:val="15"/>
  </w:num>
  <w:num w:numId="23" w16cid:durableId="10269818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D72"/>
    <w:rsid w:val="0000073A"/>
    <w:rsid w:val="00000F82"/>
    <w:rsid w:val="0000115D"/>
    <w:rsid w:val="00001AAB"/>
    <w:rsid w:val="00001BEE"/>
    <w:rsid w:val="00002F20"/>
    <w:rsid w:val="000035B9"/>
    <w:rsid w:val="000036D9"/>
    <w:rsid w:val="00004752"/>
    <w:rsid w:val="0000492E"/>
    <w:rsid w:val="00004E12"/>
    <w:rsid w:val="00005E71"/>
    <w:rsid w:val="000075F1"/>
    <w:rsid w:val="00007ADD"/>
    <w:rsid w:val="000103CF"/>
    <w:rsid w:val="000103D0"/>
    <w:rsid w:val="00010729"/>
    <w:rsid w:val="00010E07"/>
    <w:rsid w:val="0001103E"/>
    <w:rsid w:val="00011C81"/>
    <w:rsid w:val="00012819"/>
    <w:rsid w:val="00012F97"/>
    <w:rsid w:val="00013637"/>
    <w:rsid w:val="00013EA1"/>
    <w:rsid w:val="00014143"/>
    <w:rsid w:val="000143FE"/>
    <w:rsid w:val="000144C8"/>
    <w:rsid w:val="00014508"/>
    <w:rsid w:val="00014CA6"/>
    <w:rsid w:val="00014F6A"/>
    <w:rsid w:val="0001555A"/>
    <w:rsid w:val="00015576"/>
    <w:rsid w:val="00015610"/>
    <w:rsid w:val="00015BA1"/>
    <w:rsid w:val="00015E25"/>
    <w:rsid w:val="00015EDB"/>
    <w:rsid w:val="00015F4D"/>
    <w:rsid w:val="0001699F"/>
    <w:rsid w:val="0001763B"/>
    <w:rsid w:val="0001798B"/>
    <w:rsid w:val="00017E01"/>
    <w:rsid w:val="0002064D"/>
    <w:rsid w:val="00020C97"/>
    <w:rsid w:val="00021F2B"/>
    <w:rsid w:val="0002282F"/>
    <w:rsid w:val="00022EAE"/>
    <w:rsid w:val="00023054"/>
    <w:rsid w:val="00023618"/>
    <w:rsid w:val="00023DB5"/>
    <w:rsid w:val="0002515A"/>
    <w:rsid w:val="00026340"/>
    <w:rsid w:val="00026383"/>
    <w:rsid w:val="000265DD"/>
    <w:rsid w:val="00026E7C"/>
    <w:rsid w:val="000270ED"/>
    <w:rsid w:val="00027AA6"/>
    <w:rsid w:val="00027B2D"/>
    <w:rsid w:val="00027CF5"/>
    <w:rsid w:val="00030436"/>
    <w:rsid w:val="00030BA2"/>
    <w:rsid w:val="00031D2D"/>
    <w:rsid w:val="00032612"/>
    <w:rsid w:val="00032D28"/>
    <w:rsid w:val="000341C7"/>
    <w:rsid w:val="000348E7"/>
    <w:rsid w:val="0003592A"/>
    <w:rsid w:val="00035BD7"/>
    <w:rsid w:val="00036A2D"/>
    <w:rsid w:val="00036FA4"/>
    <w:rsid w:val="00040134"/>
    <w:rsid w:val="000401DB"/>
    <w:rsid w:val="00041979"/>
    <w:rsid w:val="00041C2B"/>
    <w:rsid w:val="00042113"/>
    <w:rsid w:val="000421D1"/>
    <w:rsid w:val="00042650"/>
    <w:rsid w:val="00043A8D"/>
    <w:rsid w:val="00043DD4"/>
    <w:rsid w:val="000443F3"/>
    <w:rsid w:val="00044986"/>
    <w:rsid w:val="00044BC3"/>
    <w:rsid w:val="00044C07"/>
    <w:rsid w:val="00044D4A"/>
    <w:rsid w:val="00045DE4"/>
    <w:rsid w:val="0005034F"/>
    <w:rsid w:val="000505E0"/>
    <w:rsid w:val="0005077F"/>
    <w:rsid w:val="00050EBB"/>
    <w:rsid w:val="00052426"/>
    <w:rsid w:val="00053010"/>
    <w:rsid w:val="00053933"/>
    <w:rsid w:val="00053AAE"/>
    <w:rsid w:val="00054355"/>
    <w:rsid w:val="00054E76"/>
    <w:rsid w:val="0005545C"/>
    <w:rsid w:val="00056006"/>
    <w:rsid w:val="000562D7"/>
    <w:rsid w:val="00056665"/>
    <w:rsid w:val="000578D0"/>
    <w:rsid w:val="00057904"/>
    <w:rsid w:val="00057978"/>
    <w:rsid w:val="00057E79"/>
    <w:rsid w:val="00057F50"/>
    <w:rsid w:val="000604E9"/>
    <w:rsid w:val="000607BD"/>
    <w:rsid w:val="00060FD0"/>
    <w:rsid w:val="000614C1"/>
    <w:rsid w:val="00061795"/>
    <w:rsid w:val="00062349"/>
    <w:rsid w:val="0006238B"/>
    <w:rsid w:val="00062B75"/>
    <w:rsid w:val="00062C78"/>
    <w:rsid w:val="00062D8A"/>
    <w:rsid w:val="0006329C"/>
    <w:rsid w:val="0006357F"/>
    <w:rsid w:val="00063CAC"/>
    <w:rsid w:val="000640DD"/>
    <w:rsid w:val="00064691"/>
    <w:rsid w:val="0006498B"/>
    <w:rsid w:val="00065D70"/>
    <w:rsid w:val="000669A3"/>
    <w:rsid w:val="0006799E"/>
    <w:rsid w:val="000707D8"/>
    <w:rsid w:val="00070A14"/>
    <w:rsid w:val="0007138C"/>
    <w:rsid w:val="000713E9"/>
    <w:rsid w:val="00072256"/>
    <w:rsid w:val="0007276D"/>
    <w:rsid w:val="00072AFF"/>
    <w:rsid w:val="00072CDA"/>
    <w:rsid w:val="00072D61"/>
    <w:rsid w:val="00073E73"/>
    <w:rsid w:val="00075A84"/>
    <w:rsid w:val="000773FA"/>
    <w:rsid w:val="0008097A"/>
    <w:rsid w:val="00080AB7"/>
    <w:rsid w:val="00080DA5"/>
    <w:rsid w:val="00080E9A"/>
    <w:rsid w:val="00080F19"/>
    <w:rsid w:val="000816F4"/>
    <w:rsid w:val="00082010"/>
    <w:rsid w:val="00082929"/>
    <w:rsid w:val="00082CED"/>
    <w:rsid w:val="00082DFC"/>
    <w:rsid w:val="00083001"/>
    <w:rsid w:val="00083497"/>
    <w:rsid w:val="000838B0"/>
    <w:rsid w:val="00083CDD"/>
    <w:rsid w:val="000841C1"/>
    <w:rsid w:val="00086261"/>
    <w:rsid w:val="000869B0"/>
    <w:rsid w:val="00086E9F"/>
    <w:rsid w:val="0008737D"/>
    <w:rsid w:val="00090139"/>
    <w:rsid w:val="00091175"/>
    <w:rsid w:val="000914ED"/>
    <w:rsid w:val="000926C4"/>
    <w:rsid w:val="00092806"/>
    <w:rsid w:val="00092BD7"/>
    <w:rsid w:val="000933C3"/>
    <w:rsid w:val="0009359F"/>
    <w:rsid w:val="00093639"/>
    <w:rsid w:val="00093D04"/>
    <w:rsid w:val="0009457F"/>
    <w:rsid w:val="00094623"/>
    <w:rsid w:val="000950BF"/>
    <w:rsid w:val="00095A14"/>
    <w:rsid w:val="00095D2E"/>
    <w:rsid w:val="00096A0F"/>
    <w:rsid w:val="000970A8"/>
    <w:rsid w:val="000973C7"/>
    <w:rsid w:val="0009756C"/>
    <w:rsid w:val="000979E4"/>
    <w:rsid w:val="000A08D3"/>
    <w:rsid w:val="000A0A3E"/>
    <w:rsid w:val="000A0C56"/>
    <w:rsid w:val="000A0C5A"/>
    <w:rsid w:val="000A1365"/>
    <w:rsid w:val="000A1545"/>
    <w:rsid w:val="000A21F2"/>
    <w:rsid w:val="000A29FE"/>
    <w:rsid w:val="000A2C08"/>
    <w:rsid w:val="000A3176"/>
    <w:rsid w:val="000A31D6"/>
    <w:rsid w:val="000A3476"/>
    <w:rsid w:val="000A38D1"/>
    <w:rsid w:val="000A4501"/>
    <w:rsid w:val="000A52C6"/>
    <w:rsid w:val="000A5548"/>
    <w:rsid w:val="000A5F69"/>
    <w:rsid w:val="000A6CC2"/>
    <w:rsid w:val="000A6CCB"/>
    <w:rsid w:val="000A7A5E"/>
    <w:rsid w:val="000B1D52"/>
    <w:rsid w:val="000B1E88"/>
    <w:rsid w:val="000B31CC"/>
    <w:rsid w:val="000B42BD"/>
    <w:rsid w:val="000B4CF6"/>
    <w:rsid w:val="000B4D96"/>
    <w:rsid w:val="000B5836"/>
    <w:rsid w:val="000B633D"/>
    <w:rsid w:val="000B6B14"/>
    <w:rsid w:val="000B6D0A"/>
    <w:rsid w:val="000B70F0"/>
    <w:rsid w:val="000B78EA"/>
    <w:rsid w:val="000C015F"/>
    <w:rsid w:val="000C1A46"/>
    <w:rsid w:val="000C2882"/>
    <w:rsid w:val="000C2A0B"/>
    <w:rsid w:val="000C2F0C"/>
    <w:rsid w:val="000C34E5"/>
    <w:rsid w:val="000C365E"/>
    <w:rsid w:val="000C3792"/>
    <w:rsid w:val="000C3809"/>
    <w:rsid w:val="000C3A09"/>
    <w:rsid w:val="000C3AB7"/>
    <w:rsid w:val="000C464D"/>
    <w:rsid w:val="000C4A21"/>
    <w:rsid w:val="000C4B9E"/>
    <w:rsid w:val="000C527F"/>
    <w:rsid w:val="000C56A7"/>
    <w:rsid w:val="000C5B93"/>
    <w:rsid w:val="000C67F3"/>
    <w:rsid w:val="000C686E"/>
    <w:rsid w:val="000C7C11"/>
    <w:rsid w:val="000D072B"/>
    <w:rsid w:val="000D0BBD"/>
    <w:rsid w:val="000D106B"/>
    <w:rsid w:val="000D1177"/>
    <w:rsid w:val="000D118F"/>
    <w:rsid w:val="000D1C53"/>
    <w:rsid w:val="000D1DBE"/>
    <w:rsid w:val="000D3A09"/>
    <w:rsid w:val="000D4336"/>
    <w:rsid w:val="000D49CE"/>
    <w:rsid w:val="000D4CB7"/>
    <w:rsid w:val="000D50D3"/>
    <w:rsid w:val="000D512E"/>
    <w:rsid w:val="000D5A97"/>
    <w:rsid w:val="000D6665"/>
    <w:rsid w:val="000D675D"/>
    <w:rsid w:val="000D7707"/>
    <w:rsid w:val="000E1727"/>
    <w:rsid w:val="000E19BF"/>
    <w:rsid w:val="000E2C99"/>
    <w:rsid w:val="000E2DDB"/>
    <w:rsid w:val="000E2E15"/>
    <w:rsid w:val="000E3258"/>
    <w:rsid w:val="000E367C"/>
    <w:rsid w:val="000E3823"/>
    <w:rsid w:val="000E3B4A"/>
    <w:rsid w:val="000E47E1"/>
    <w:rsid w:val="000E4A66"/>
    <w:rsid w:val="000E59C1"/>
    <w:rsid w:val="000E5E0B"/>
    <w:rsid w:val="000E61B5"/>
    <w:rsid w:val="000E6E03"/>
    <w:rsid w:val="000E729C"/>
    <w:rsid w:val="000E72E4"/>
    <w:rsid w:val="000E7AC0"/>
    <w:rsid w:val="000F00A1"/>
    <w:rsid w:val="000F08E2"/>
    <w:rsid w:val="000F0A64"/>
    <w:rsid w:val="000F0F8A"/>
    <w:rsid w:val="000F21A6"/>
    <w:rsid w:val="000F22B6"/>
    <w:rsid w:val="000F2C7D"/>
    <w:rsid w:val="000F3261"/>
    <w:rsid w:val="000F5160"/>
    <w:rsid w:val="000F5C5D"/>
    <w:rsid w:val="000F5E50"/>
    <w:rsid w:val="000F603E"/>
    <w:rsid w:val="000F6063"/>
    <w:rsid w:val="000F6456"/>
    <w:rsid w:val="00100581"/>
    <w:rsid w:val="00101294"/>
    <w:rsid w:val="0010212A"/>
    <w:rsid w:val="0010217C"/>
    <w:rsid w:val="00102188"/>
    <w:rsid w:val="0010378F"/>
    <w:rsid w:val="00103AE7"/>
    <w:rsid w:val="0010476F"/>
    <w:rsid w:val="00104AD5"/>
    <w:rsid w:val="00104C75"/>
    <w:rsid w:val="00104EDB"/>
    <w:rsid w:val="00105292"/>
    <w:rsid w:val="00105470"/>
    <w:rsid w:val="00105C3B"/>
    <w:rsid w:val="00105E3E"/>
    <w:rsid w:val="00106EB3"/>
    <w:rsid w:val="00107C5C"/>
    <w:rsid w:val="0011030C"/>
    <w:rsid w:val="001109A9"/>
    <w:rsid w:val="001109F7"/>
    <w:rsid w:val="00110A28"/>
    <w:rsid w:val="00110AA9"/>
    <w:rsid w:val="00110DBD"/>
    <w:rsid w:val="00110E0F"/>
    <w:rsid w:val="00110F30"/>
    <w:rsid w:val="00110FB9"/>
    <w:rsid w:val="001114D1"/>
    <w:rsid w:val="00111853"/>
    <w:rsid w:val="00111900"/>
    <w:rsid w:val="00111D99"/>
    <w:rsid w:val="001122D6"/>
    <w:rsid w:val="001127D6"/>
    <w:rsid w:val="001128FC"/>
    <w:rsid w:val="00112F0D"/>
    <w:rsid w:val="00113324"/>
    <w:rsid w:val="001139D0"/>
    <w:rsid w:val="00113B7F"/>
    <w:rsid w:val="00114374"/>
    <w:rsid w:val="00114641"/>
    <w:rsid w:val="001147B5"/>
    <w:rsid w:val="00114E2D"/>
    <w:rsid w:val="00115889"/>
    <w:rsid w:val="00116307"/>
    <w:rsid w:val="00116D32"/>
    <w:rsid w:val="001171A8"/>
    <w:rsid w:val="00117860"/>
    <w:rsid w:val="0012055E"/>
    <w:rsid w:val="001210D5"/>
    <w:rsid w:val="0012189A"/>
    <w:rsid w:val="0012365F"/>
    <w:rsid w:val="00123CCE"/>
    <w:rsid w:val="00124353"/>
    <w:rsid w:val="0012465D"/>
    <w:rsid w:val="00124ADE"/>
    <w:rsid w:val="00124E2C"/>
    <w:rsid w:val="001250AA"/>
    <w:rsid w:val="001254A1"/>
    <w:rsid w:val="001257CD"/>
    <w:rsid w:val="00126A0F"/>
    <w:rsid w:val="0012718A"/>
    <w:rsid w:val="00127A13"/>
    <w:rsid w:val="001301F8"/>
    <w:rsid w:val="00130CBC"/>
    <w:rsid w:val="00131DB7"/>
    <w:rsid w:val="00132862"/>
    <w:rsid w:val="001329C4"/>
    <w:rsid w:val="00132C49"/>
    <w:rsid w:val="00132CFF"/>
    <w:rsid w:val="00132D0E"/>
    <w:rsid w:val="00133450"/>
    <w:rsid w:val="00134CB3"/>
    <w:rsid w:val="00134F87"/>
    <w:rsid w:val="00136529"/>
    <w:rsid w:val="001374F2"/>
    <w:rsid w:val="00137AA8"/>
    <w:rsid w:val="00141170"/>
    <w:rsid w:val="001419D6"/>
    <w:rsid w:val="00141CE0"/>
    <w:rsid w:val="00142967"/>
    <w:rsid w:val="001432DC"/>
    <w:rsid w:val="001437DD"/>
    <w:rsid w:val="00143C63"/>
    <w:rsid w:val="00144C02"/>
    <w:rsid w:val="00144C79"/>
    <w:rsid w:val="00144F3D"/>
    <w:rsid w:val="00145307"/>
    <w:rsid w:val="00145314"/>
    <w:rsid w:val="00145BDD"/>
    <w:rsid w:val="00145F91"/>
    <w:rsid w:val="00145FD7"/>
    <w:rsid w:val="00146275"/>
    <w:rsid w:val="001464F0"/>
    <w:rsid w:val="00147C73"/>
    <w:rsid w:val="00147E01"/>
    <w:rsid w:val="00147F88"/>
    <w:rsid w:val="00150207"/>
    <w:rsid w:val="00150682"/>
    <w:rsid w:val="00150DF2"/>
    <w:rsid w:val="0015103A"/>
    <w:rsid w:val="00151777"/>
    <w:rsid w:val="001517D2"/>
    <w:rsid w:val="001519A4"/>
    <w:rsid w:val="0015203C"/>
    <w:rsid w:val="00153133"/>
    <w:rsid w:val="0015419B"/>
    <w:rsid w:val="00154240"/>
    <w:rsid w:val="0015438C"/>
    <w:rsid w:val="00154485"/>
    <w:rsid w:val="001546CB"/>
    <w:rsid w:val="001548DA"/>
    <w:rsid w:val="00155FB5"/>
    <w:rsid w:val="00156E77"/>
    <w:rsid w:val="00156EC3"/>
    <w:rsid w:val="00157941"/>
    <w:rsid w:val="001611A2"/>
    <w:rsid w:val="001623CE"/>
    <w:rsid w:val="001629FA"/>
    <w:rsid w:val="00162BB2"/>
    <w:rsid w:val="00163FE7"/>
    <w:rsid w:val="00164263"/>
    <w:rsid w:val="00164598"/>
    <w:rsid w:val="001648A2"/>
    <w:rsid w:val="001648B5"/>
    <w:rsid w:val="00164B68"/>
    <w:rsid w:val="00165631"/>
    <w:rsid w:val="0016572A"/>
    <w:rsid w:val="00165D58"/>
    <w:rsid w:val="0016613E"/>
    <w:rsid w:val="00166974"/>
    <w:rsid w:val="00167A68"/>
    <w:rsid w:val="00167B2E"/>
    <w:rsid w:val="0017040C"/>
    <w:rsid w:val="00171485"/>
    <w:rsid w:val="00171DDD"/>
    <w:rsid w:val="00172876"/>
    <w:rsid w:val="001729F8"/>
    <w:rsid w:val="00172A5E"/>
    <w:rsid w:val="001752A1"/>
    <w:rsid w:val="0017551A"/>
    <w:rsid w:val="0017617E"/>
    <w:rsid w:val="00176379"/>
    <w:rsid w:val="00176605"/>
    <w:rsid w:val="00176B50"/>
    <w:rsid w:val="00177917"/>
    <w:rsid w:val="00177CC3"/>
    <w:rsid w:val="00177EA0"/>
    <w:rsid w:val="00177EFE"/>
    <w:rsid w:val="001807B8"/>
    <w:rsid w:val="00180A15"/>
    <w:rsid w:val="00181215"/>
    <w:rsid w:val="00181301"/>
    <w:rsid w:val="0018138D"/>
    <w:rsid w:val="001815E5"/>
    <w:rsid w:val="00182F78"/>
    <w:rsid w:val="00183562"/>
    <w:rsid w:val="00183A98"/>
    <w:rsid w:val="001843C8"/>
    <w:rsid w:val="00184F6B"/>
    <w:rsid w:val="00185006"/>
    <w:rsid w:val="001850FB"/>
    <w:rsid w:val="00185809"/>
    <w:rsid w:val="001858D7"/>
    <w:rsid w:val="00186405"/>
    <w:rsid w:val="001865F3"/>
    <w:rsid w:val="00186BCF"/>
    <w:rsid w:val="00186C56"/>
    <w:rsid w:val="00186CFF"/>
    <w:rsid w:val="00187019"/>
    <w:rsid w:val="00187A93"/>
    <w:rsid w:val="00187F8C"/>
    <w:rsid w:val="00190199"/>
    <w:rsid w:val="00192B23"/>
    <w:rsid w:val="00193043"/>
    <w:rsid w:val="00193B20"/>
    <w:rsid w:val="001945B3"/>
    <w:rsid w:val="00194AFE"/>
    <w:rsid w:val="00195B18"/>
    <w:rsid w:val="00195C3A"/>
    <w:rsid w:val="00195EF8"/>
    <w:rsid w:val="00196349"/>
    <w:rsid w:val="00196EB6"/>
    <w:rsid w:val="00197565"/>
    <w:rsid w:val="001977F9"/>
    <w:rsid w:val="00197913"/>
    <w:rsid w:val="00197B4E"/>
    <w:rsid w:val="00197D16"/>
    <w:rsid w:val="00197FE1"/>
    <w:rsid w:val="001A10CE"/>
    <w:rsid w:val="001A2D50"/>
    <w:rsid w:val="001A2F67"/>
    <w:rsid w:val="001A3D2B"/>
    <w:rsid w:val="001A4D34"/>
    <w:rsid w:val="001A4DF1"/>
    <w:rsid w:val="001A5838"/>
    <w:rsid w:val="001A590C"/>
    <w:rsid w:val="001A63B9"/>
    <w:rsid w:val="001A6C95"/>
    <w:rsid w:val="001A6F48"/>
    <w:rsid w:val="001A7496"/>
    <w:rsid w:val="001A74A4"/>
    <w:rsid w:val="001A795F"/>
    <w:rsid w:val="001A7C40"/>
    <w:rsid w:val="001B02CB"/>
    <w:rsid w:val="001B06DE"/>
    <w:rsid w:val="001B0C37"/>
    <w:rsid w:val="001B1C30"/>
    <w:rsid w:val="001B1E06"/>
    <w:rsid w:val="001B34A6"/>
    <w:rsid w:val="001B3FB8"/>
    <w:rsid w:val="001B4580"/>
    <w:rsid w:val="001B472C"/>
    <w:rsid w:val="001B4B3B"/>
    <w:rsid w:val="001B4BAA"/>
    <w:rsid w:val="001B6447"/>
    <w:rsid w:val="001B6771"/>
    <w:rsid w:val="001C072C"/>
    <w:rsid w:val="001C0BCB"/>
    <w:rsid w:val="001C0CD4"/>
    <w:rsid w:val="001C2658"/>
    <w:rsid w:val="001C2F27"/>
    <w:rsid w:val="001C3189"/>
    <w:rsid w:val="001C35F4"/>
    <w:rsid w:val="001C3790"/>
    <w:rsid w:val="001C3865"/>
    <w:rsid w:val="001C3E1F"/>
    <w:rsid w:val="001C4511"/>
    <w:rsid w:val="001C47ED"/>
    <w:rsid w:val="001C5C6A"/>
    <w:rsid w:val="001C5F83"/>
    <w:rsid w:val="001C6B64"/>
    <w:rsid w:val="001C6D6B"/>
    <w:rsid w:val="001C6F51"/>
    <w:rsid w:val="001C7CF6"/>
    <w:rsid w:val="001C7D4A"/>
    <w:rsid w:val="001D0A45"/>
    <w:rsid w:val="001D1A3E"/>
    <w:rsid w:val="001D3706"/>
    <w:rsid w:val="001D39BD"/>
    <w:rsid w:val="001D3F61"/>
    <w:rsid w:val="001D421B"/>
    <w:rsid w:val="001D42D1"/>
    <w:rsid w:val="001D436F"/>
    <w:rsid w:val="001D4FA8"/>
    <w:rsid w:val="001D612F"/>
    <w:rsid w:val="001D64A2"/>
    <w:rsid w:val="001D740C"/>
    <w:rsid w:val="001D782F"/>
    <w:rsid w:val="001D7DD1"/>
    <w:rsid w:val="001E00C8"/>
    <w:rsid w:val="001E0509"/>
    <w:rsid w:val="001E0CDD"/>
    <w:rsid w:val="001E125D"/>
    <w:rsid w:val="001E1679"/>
    <w:rsid w:val="001E16A8"/>
    <w:rsid w:val="001E21EF"/>
    <w:rsid w:val="001E24C4"/>
    <w:rsid w:val="001E2BD0"/>
    <w:rsid w:val="001E2CCB"/>
    <w:rsid w:val="001E37B9"/>
    <w:rsid w:val="001E393F"/>
    <w:rsid w:val="001E44B7"/>
    <w:rsid w:val="001E458B"/>
    <w:rsid w:val="001E4F7F"/>
    <w:rsid w:val="001E5788"/>
    <w:rsid w:val="001E5D36"/>
    <w:rsid w:val="001E5DB6"/>
    <w:rsid w:val="001E625E"/>
    <w:rsid w:val="001E77FF"/>
    <w:rsid w:val="001E7ED2"/>
    <w:rsid w:val="001F2083"/>
    <w:rsid w:val="001F27C7"/>
    <w:rsid w:val="001F294C"/>
    <w:rsid w:val="001F32D9"/>
    <w:rsid w:val="001F3437"/>
    <w:rsid w:val="001F41B5"/>
    <w:rsid w:val="001F468C"/>
    <w:rsid w:val="001F49CC"/>
    <w:rsid w:val="001F4ED7"/>
    <w:rsid w:val="001F4FB9"/>
    <w:rsid w:val="001F6F8F"/>
    <w:rsid w:val="001F6FA4"/>
    <w:rsid w:val="0020081D"/>
    <w:rsid w:val="00200EFE"/>
    <w:rsid w:val="0020151D"/>
    <w:rsid w:val="002017A9"/>
    <w:rsid w:val="00201968"/>
    <w:rsid w:val="00202A5A"/>
    <w:rsid w:val="00202B7D"/>
    <w:rsid w:val="00203500"/>
    <w:rsid w:val="00203CB0"/>
    <w:rsid w:val="00204405"/>
    <w:rsid w:val="00204497"/>
    <w:rsid w:val="00204B6B"/>
    <w:rsid w:val="00205117"/>
    <w:rsid w:val="00206DDC"/>
    <w:rsid w:val="002076BA"/>
    <w:rsid w:val="00207709"/>
    <w:rsid w:val="00207E76"/>
    <w:rsid w:val="00210188"/>
    <w:rsid w:val="00210E65"/>
    <w:rsid w:val="00211912"/>
    <w:rsid w:val="00212A6B"/>
    <w:rsid w:val="002135A8"/>
    <w:rsid w:val="002139BB"/>
    <w:rsid w:val="002144CB"/>
    <w:rsid w:val="00214663"/>
    <w:rsid w:val="00214977"/>
    <w:rsid w:val="0021562F"/>
    <w:rsid w:val="00215687"/>
    <w:rsid w:val="002156A6"/>
    <w:rsid w:val="002159B1"/>
    <w:rsid w:val="00215ABD"/>
    <w:rsid w:val="00216890"/>
    <w:rsid w:val="00217210"/>
    <w:rsid w:val="00217289"/>
    <w:rsid w:val="00217AAE"/>
    <w:rsid w:val="002201C7"/>
    <w:rsid w:val="00220638"/>
    <w:rsid w:val="00221156"/>
    <w:rsid w:val="00221215"/>
    <w:rsid w:val="002216EA"/>
    <w:rsid w:val="00222C81"/>
    <w:rsid w:val="00222F2C"/>
    <w:rsid w:val="00222FE1"/>
    <w:rsid w:val="00223014"/>
    <w:rsid w:val="00223346"/>
    <w:rsid w:val="002235CA"/>
    <w:rsid w:val="00223864"/>
    <w:rsid w:val="0022393F"/>
    <w:rsid w:val="00223B49"/>
    <w:rsid w:val="00224720"/>
    <w:rsid w:val="00224E66"/>
    <w:rsid w:val="002258E6"/>
    <w:rsid w:val="00225A4C"/>
    <w:rsid w:val="00225E72"/>
    <w:rsid w:val="00226852"/>
    <w:rsid w:val="002270A1"/>
    <w:rsid w:val="00227166"/>
    <w:rsid w:val="00227231"/>
    <w:rsid w:val="00227A29"/>
    <w:rsid w:val="00227A73"/>
    <w:rsid w:val="00227EFB"/>
    <w:rsid w:val="002302A2"/>
    <w:rsid w:val="00230539"/>
    <w:rsid w:val="0023055F"/>
    <w:rsid w:val="00230B56"/>
    <w:rsid w:val="00231327"/>
    <w:rsid w:val="00231929"/>
    <w:rsid w:val="002319D0"/>
    <w:rsid w:val="0023315B"/>
    <w:rsid w:val="00233419"/>
    <w:rsid w:val="002342D8"/>
    <w:rsid w:val="00234429"/>
    <w:rsid w:val="00234ADA"/>
    <w:rsid w:val="00234F9C"/>
    <w:rsid w:val="00235658"/>
    <w:rsid w:val="002358CC"/>
    <w:rsid w:val="00236B12"/>
    <w:rsid w:val="00236B96"/>
    <w:rsid w:val="0023714B"/>
    <w:rsid w:val="002401CE"/>
    <w:rsid w:val="002406D5"/>
    <w:rsid w:val="0024093B"/>
    <w:rsid w:val="002414F4"/>
    <w:rsid w:val="00241A4D"/>
    <w:rsid w:val="00241CC0"/>
    <w:rsid w:val="00241F3B"/>
    <w:rsid w:val="002433C9"/>
    <w:rsid w:val="00243FC5"/>
    <w:rsid w:val="00244269"/>
    <w:rsid w:val="002442C6"/>
    <w:rsid w:val="002445E3"/>
    <w:rsid w:val="002449D1"/>
    <w:rsid w:val="00245326"/>
    <w:rsid w:val="00246252"/>
    <w:rsid w:val="00246672"/>
    <w:rsid w:val="002478D8"/>
    <w:rsid w:val="00250840"/>
    <w:rsid w:val="00250862"/>
    <w:rsid w:val="00250974"/>
    <w:rsid w:val="002516B5"/>
    <w:rsid w:val="00251744"/>
    <w:rsid w:val="00251CE6"/>
    <w:rsid w:val="00251DB8"/>
    <w:rsid w:val="00251F08"/>
    <w:rsid w:val="002520C9"/>
    <w:rsid w:val="002527A6"/>
    <w:rsid w:val="00252CA5"/>
    <w:rsid w:val="0025405F"/>
    <w:rsid w:val="0025446E"/>
    <w:rsid w:val="00254AAB"/>
    <w:rsid w:val="00254D07"/>
    <w:rsid w:val="00256779"/>
    <w:rsid w:val="002572DC"/>
    <w:rsid w:val="00257738"/>
    <w:rsid w:val="00257952"/>
    <w:rsid w:val="00261D06"/>
    <w:rsid w:val="00261EE6"/>
    <w:rsid w:val="00262CD3"/>
    <w:rsid w:val="0026391D"/>
    <w:rsid w:val="00263983"/>
    <w:rsid w:val="00264071"/>
    <w:rsid w:val="002640C3"/>
    <w:rsid w:val="0026492C"/>
    <w:rsid w:val="00265639"/>
    <w:rsid w:val="00265903"/>
    <w:rsid w:val="00265D27"/>
    <w:rsid w:val="00266691"/>
    <w:rsid w:val="0026696F"/>
    <w:rsid w:val="00267059"/>
    <w:rsid w:val="0026724D"/>
    <w:rsid w:val="00267CFA"/>
    <w:rsid w:val="0027053E"/>
    <w:rsid w:val="00271B1F"/>
    <w:rsid w:val="002724BD"/>
    <w:rsid w:val="00272C3F"/>
    <w:rsid w:val="0027374F"/>
    <w:rsid w:val="00274217"/>
    <w:rsid w:val="00274385"/>
    <w:rsid w:val="0027498B"/>
    <w:rsid w:val="00274F4D"/>
    <w:rsid w:val="0027533D"/>
    <w:rsid w:val="00276F6F"/>
    <w:rsid w:val="00276F82"/>
    <w:rsid w:val="00280882"/>
    <w:rsid w:val="00280C06"/>
    <w:rsid w:val="00281AE8"/>
    <w:rsid w:val="00283E4F"/>
    <w:rsid w:val="0028434B"/>
    <w:rsid w:val="0028472B"/>
    <w:rsid w:val="002851EB"/>
    <w:rsid w:val="002856BE"/>
    <w:rsid w:val="0028603A"/>
    <w:rsid w:val="002861D0"/>
    <w:rsid w:val="00286C26"/>
    <w:rsid w:val="00287B57"/>
    <w:rsid w:val="0029007A"/>
    <w:rsid w:val="00290D3A"/>
    <w:rsid w:val="002912C6"/>
    <w:rsid w:val="00292FC1"/>
    <w:rsid w:val="00293DC8"/>
    <w:rsid w:val="00294163"/>
    <w:rsid w:val="0029417E"/>
    <w:rsid w:val="00294193"/>
    <w:rsid w:val="0029503E"/>
    <w:rsid w:val="002950D4"/>
    <w:rsid w:val="00297A16"/>
    <w:rsid w:val="002A0DA6"/>
    <w:rsid w:val="002A10D9"/>
    <w:rsid w:val="002A14C9"/>
    <w:rsid w:val="002A2693"/>
    <w:rsid w:val="002A2D70"/>
    <w:rsid w:val="002A380E"/>
    <w:rsid w:val="002A3AA6"/>
    <w:rsid w:val="002A4F12"/>
    <w:rsid w:val="002A5558"/>
    <w:rsid w:val="002A5FD3"/>
    <w:rsid w:val="002A69DE"/>
    <w:rsid w:val="002A6B46"/>
    <w:rsid w:val="002A6E3E"/>
    <w:rsid w:val="002A790F"/>
    <w:rsid w:val="002B008F"/>
    <w:rsid w:val="002B0803"/>
    <w:rsid w:val="002B101D"/>
    <w:rsid w:val="002B1D5E"/>
    <w:rsid w:val="002B24C6"/>
    <w:rsid w:val="002B26BC"/>
    <w:rsid w:val="002B28A3"/>
    <w:rsid w:val="002B31E3"/>
    <w:rsid w:val="002B3CA0"/>
    <w:rsid w:val="002B40C6"/>
    <w:rsid w:val="002B44B1"/>
    <w:rsid w:val="002B497E"/>
    <w:rsid w:val="002B4C72"/>
    <w:rsid w:val="002B4F19"/>
    <w:rsid w:val="002B506B"/>
    <w:rsid w:val="002B5250"/>
    <w:rsid w:val="002B6C73"/>
    <w:rsid w:val="002C028D"/>
    <w:rsid w:val="002C075F"/>
    <w:rsid w:val="002C1CC8"/>
    <w:rsid w:val="002C24E3"/>
    <w:rsid w:val="002C2AFB"/>
    <w:rsid w:val="002C3D6D"/>
    <w:rsid w:val="002C3D6F"/>
    <w:rsid w:val="002C451D"/>
    <w:rsid w:val="002C461C"/>
    <w:rsid w:val="002C4874"/>
    <w:rsid w:val="002C4E89"/>
    <w:rsid w:val="002C53C4"/>
    <w:rsid w:val="002C573E"/>
    <w:rsid w:val="002C5C0F"/>
    <w:rsid w:val="002C69C0"/>
    <w:rsid w:val="002D003F"/>
    <w:rsid w:val="002D032F"/>
    <w:rsid w:val="002D0AC7"/>
    <w:rsid w:val="002D143E"/>
    <w:rsid w:val="002D17D5"/>
    <w:rsid w:val="002D17DB"/>
    <w:rsid w:val="002D1DE2"/>
    <w:rsid w:val="002D22E2"/>
    <w:rsid w:val="002D250B"/>
    <w:rsid w:val="002D27BA"/>
    <w:rsid w:val="002D2BE5"/>
    <w:rsid w:val="002D308B"/>
    <w:rsid w:val="002D3332"/>
    <w:rsid w:val="002D41E6"/>
    <w:rsid w:val="002D48A2"/>
    <w:rsid w:val="002D526C"/>
    <w:rsid w:val="002D5486"/>
    <w:rsid w:val="002D5637"/>
    <w:rsid w:val="002D5AF8"/>
    <w:rsid w:val="002D5D78"/>
    <w:rsid w:val="002D63AB"/>
    <w:rsid w:val="002E011A"/>
    <w:rsid w:val="002E074C"/>
    <w:rsid w:val="002E18DC"/>
    <w:rsid w:val="002E22B5"/>
    <w:rsid w:val="002E23E7"/>
    <w:rsid w:val="002E5ED1"/>
    <w:rsid w:val="002E5FE8"/>
    <w:rsid w:val="002E64CF"/>
    <w:rsid w:val="002E7087"/>
    <w:rsid w:val="002E7182"/>
    <w:rsid w:val="002E7705"/>
    <w:rsid w:val="002E7B14"/>
    <w:rsid w:val="002E7F51"/>
    <w:rsid w:val="002F00EE"/>
    <w:rsid w:val="002F13E9"/>
    <w:rsid w:val="002F29B0"/>
    <w:rsid w:val="002F2D13"/>
    <w:rsid w:val="002F2E13"/>
    <w:rsid w:val="002F2EFE"/>
    <w:rsid w:val="002F333E"/>
    <w:rsid w:val="002F3367"/>
    <w:rsid w:val="002F351F"/>
    <w:rsid w:val="002F4766"/>
    <w:rsid w:val="002F4BB2"/>
    <w:rsid w:val="002F577F"/>
    <w:rsid w:val="002F5A28"/>
    <w:rsid w:val="002F64D8"/>
    <w:rsid w:val="002F6D93"/>
    <w:rsid w:val="002F7055"/>
    <w:rsid w:val="002F7532"/>
    <w:rsid w:val="002F7621"/>
    <w:rsid w:val="002F7683"/>
    <w:rsid w:val="0030009E"/>
    <w:rsid w:val="0030029C"/>
    <w:rsid w:val="00300D37"/>
    <w:rsid w:val="00301109"/>
    <w:rsid w:val="00301A7C"/>
    <w:rsid w:val="00301D09"/>
    <w:rsid w:val="0030217C"/>
    <w:rsid w:val="0030254D"/>
    <w:rsid w:val="003027DB"/>
    <w:rsid w:val="00303B4F"/>
    <w:rsid w:val="00304602"/>
    <w:rsid w:val="00305320"/>
    <w:rsid w:val="00305861"/>
    <w:rsid w:val="00305DC2"/>
    <w:rsid w:val="003076D1"/>
    <w:rsid w:val="00307DA3"/>
    <w:rsid w:val="00310196"/>
    <w:rsid w:val="00310CE0"/>
    <w:rsid w:val="00312623"/>
    <w:rsid w:val="0031314A"/>
    <w:rsid w:val="00313654"/>
    <w:rsid w:val="00313CEB"/>
    <w:rsid w:val="003146C7"/>
    <w:rsid w:val="00314E53"/>
    <w:rsid w:val="0031503A"/>
    <w:rsid w:val="003152B7"/>
    <w:rsid w:val="00315B44"/>
    <w:rsid w:val="00317EDE"/>
    <w:rsid w:val="00320B81"/>
    <w:rsid w:val="00320C6F"/>
    <w:rsid w:val="00320ED4"/>
    <w:rsid w:val="0032170F"/>
    <w:rsid w:val="00321AFA"/>
    <w:rsid w:val="00322932"/>
    <w:rsid w:val="00322A70"/>
    <w:rsid w:val="0032397B"/>
    <w:rsid w:val="003239EB"/>
    <w:rsid w:val="0032485A"/>
    <w:rsid w:val="00326248"/>
    <w:rsid w:val="00326318"/>
    <w:rsid w:val="00326C69"/>
    <w:rsid w:val="00327B29"/>
    <w:rsid w:val="00327F91"/>
    <w:rsid w:val="003306EB"/>
    <w:rsid w:val="0033071F"/>
    <w:rsid w:val="00330781"/>
    <w:rsid w:val="00331037"/>
    <w:rsid w:val="00331CAB"/>
    <w:rsid w:val="003321BC"/>
    <w:rsid w:val="003322BA"/>
    <w:rsid w:val="003324C2"/>
    <w:rsid w:val="00332B3F"/>
    <w:rsid w:val="00333350"/>
    <w:rsid w:val="003334FF"/>
    <w:rsid w:val="003337F1"/>
    <w:rsid w:val="00334A52"/>
    <w:rsid w:val="00334B41"/>
    <w:rsid w:val="00334C0D"/>
    <w:rsid w:val="00335F7E"/>
    <w:rsid w:val="00335F84"/>
    <w:rsid w:val="00336205"/>
    <w:rsid w:val="00336E99"/>
    <w:rsid w:val="00337DFD"/>
    <w:rsid w:val="00340847"/>
    <w:rsid w:val="003410DB"/>
    <w:rsid w:val="00341104"/>
    <w:rsid w:val="003417EC"/>
    <w:rsid w:val="003428CC"/>
    <w:rsid w:val="00344803"/>
    <w:rsid w:val="00344B8C"/>
    <w:rsid w:val="00344BF0"/>
    <w:rsid w:val="00344ED4"/>
    <w:rsid w:val="00345A56"/>
    <w:rsid w:val="00345D07"/>
    <w:rsid w:val="00345F8A"/>
    <w:rsid w:val="00346D3A"/>
    <w:rsid w:val="00347703"/>
    <w:rsid w:val="00347979"/>
    <w:rsid w:val="003501AE"/>
    <w:rsid w:val="00350704"/>
    <w:rsid w:val="00350CF0"/>
    <w:rsid w:val="00350DB6"/>
    <w:rsid w:val="00351ECB"/>
    <w:rsid w:val="003521E5"/>
    <w:rsid w:val="0035235D"/>
    <w:rsid w:val="003523A3"/>
    <w:rsid w:val="003526BA"/>
    <w:rsid w:val="00352C1B"/>
    <w:rsid w:val="00353609"/>
    <w:rsid w:val="00353852"/>
    <w:rsid w:val="003538AB"/>
    <w:rsid w:val="00356940"/>
    <w:rsid w:val="00356E58"/>
    <w:rsid w:val="0035710D"/>
    <w:rsid w:val="00357577"/>
    <w:rsid w:val="00357B29"/>
    <w:rsid w:val="00357B5D"/>
    <w:rsid w:val="0036132A"/>
    <w:rsid w:val="003614D5"/>
    <w:rsid w:val="00361C39"/>
    <w:rsid w:val="00362222"/>
    <w:rsid w:val="00362962"/>
    <w:rsid w:val="00362BD2"/>
    <w:rsid w:val="00363249"/>
    <w:rsid w:val="00363813"/>
    <w:rsid w:val="003652C2"/>
    <w:rsid w:val="00365A06"/>
    <w:rsid w:val="00365B0A"/>
    <w:rsid w:val="00366233"/>
    <w:rsid w:val="00366A24"/>
    <w:rsid w:val="00366F92"/>
    <w:rsid w:val="00367894"/>
    <w:rsid w:val="003707FC"/>
    <w:rsid w:val="00370911"/>
    <w:rsid w:val="00370D57"/>
    <w:rsid w:val="00371097"/>
    <w:rsid w:val="00371E71"/>
    <w:rsid w:val="0037227A"/>
    <w:rsid w:val="00372731"/>
    <w:rsid w:val="0037346A"/>
    <w:rsid w:val="00373866"/>
    <w:rsid w:val="0037548C"/>
    <w:rsid w:val="003757C4"/>
    <w:rsid w:val="00375C42"/>
    <w:rsid w:val="003767E4"/>
    <w:rsid w:val="00376A3C"/>
    <w:rsid w:val="00377435"/>
    <w:rsid w:val="00377891"/>
    <w:rsid w:val="00380B47"/>
    <w:rsid w:val="00380B72"/>
    <w:rsid w:val="00380E1A"/>
    <w:rsid w:val="0038101B"/>
    <w:rsid w:val="0038236A"/>
    <w:rsid w:val="00382862"/>
    <w:rsid w:val="00382888"/>
    <w:rsid w:val="00382C5A"/>
    <w:rsid w:val="00383349"/>
    <w:rsid w:val="003841E8"/>
    <w:rsid w:val="00384C39"/>
    <w:rsid w:val="00384E04"/>
    <w:rsid w:val="003859E7"/>
    <w:rsid w:val="0038647D"/>
    <w:rsid w:val="003864FE"/>
    <w:rsid w:val="00386C34"/>
    <w:rsid w:val="00386F9F"/>
    <w:rsid w:val="0038768A"/>
    <w:rsid w:val="003915CF"/>
    <w:rsid w:val="003930B0"/>
    <w:rsid w:val="00393B5E"/>
    <w:rsid w:val="003940DB"/>
    <w:rsid w:val="0039579F"/>
    <w:rsid w:val="00395F28"/>
    <w:rsid w:val="00396312"/>
    <w:rsid w:val="00397717"/>
    <w:rsid w:val="003978D9"/>
    <w:rsid w:val="003A01B6"/>
    <w:rsid w:val="003A0B6A"/>
    <w:rsid w:val="003A15E5"/>
    <w:rsid w:val="003A1AC9"/>
    <w:rsid w:val="003A2163"/>
    <w:rsid w:val="003A3CF7"/>
    <w:rsid w:val="003A3E25"/>
    <w:rsid w:val="003A3F98"/>
    <w:rsid w:val="003A5EC0"/>
    <w:rsid w:val="003A79CA"/>
    <w:rsid w:val="003B00A2"/>
    <w:rsid w:val="003B0154"/>
    <w:rsid w:val="003B0411"/>
    <w:rsid w:val="003B12A6"/>
    <w:rsid w:val="003B1952"/>
    <w:rsid w:val="003B198C"/>
    <w:rsid w:val="003B1CD8"/>
    <w:rsid w:val="003B249A"/>
    <w:rsid w:val="003B2C70"/>
    <w:rsid w:val="003B33B3"/>
    <w:rsid w:val="003B3912"/>
    <w:rsid w:val="003B39CE"/>
    <w:rsid w:val="003B4A91"/>
    <w:rsid w:val="003B4E41"/>
    <w:rsid w:val="003B6D7D"/>
    <w:rsid w:val="003B7128"/>
    <w:rsid w:val="003C08A5"/>
    <w:rsid w:val="003C1629"/>
    <w:rsid w:val="003C18E7"/>
    <w:rsid w:val="003C18E9"/>
    <w:rsid w:val="003C1B16"/>
    <w:rsid w:val="003C1DA1"/>
    <w:rsid w:val="003C290A"/>
    <w:rsid w:val="003C2B71"/>
    <w:rsid w:val="003C46BA"/>
    <w:rsid w:val="003C507F"/>
    <w:rsid w:val="003C51C2"/>
    <w:rsid w:val="003C5216"/>
    <w:rsid w:val="003C5477"/>
    <w:rsid w:val="003C57C9"/>
    <w:rsid w:val="003C5CBF"/>
    <w:rsid w:val="003D0E8C"/>
    <w:rsid w:val="003D1287"/>
    <w:rsid w:val="003D1917"/>
    <w:rsid w:val="003D1B76"/>
    <w:rsid w:val="003D2078"/>
    <w:rsid w:val="003D25F6"/>
    <w:rsid w:val="003D2DBA"/>
    <w:rsid w:val="003D2F8E"/>
    <w:rsid w:val="003D377B"/>
    <w:rsid w:val="003D4DD5"/>
    <w:rsid w:val="003D4F68"/>
    <w:rsid w:val="003D54B7"/>
    <w:rsid w:val="003D6073"/>
    <w:rsid w:val="003D6167"/>
    <w:rsid w:val="003D6567"/>
    <w:rsid w:val="003D6D41"/>
    <w:rsid w:val="003D7643"/>
    <w:rsid w:val="003D785C"/>
    <w:rsid w:val="003E06B6"/>
    <w:rsid w:val="003E092A"/>
    <w:rsid w:val="003E0E1C"/>
    <w:rsid w:val="003E1998"/>
    <w:rsid w:val="003E1C89"/>
    <w:rsid w:val="003E1D6D"/>
    <w:rsid w:val="003E2CCC"/>
    <w:rsid w:val="003E2DB3"/>
    <w:rsid w:val="003E3631"/>
    <w:rsid w:val="003E3F1E"/>
    <w:rsid w:val="003E40ED"/>
    <w:rsid w:val="003E57F9"/>
    <w:rsid w:val="003E5C2B"/>
    <w:rsid w:val="003E635D"/>
    <w:rsid w:val="003E7493"/>
    <w:rsid w:val="003E76EF"/>
    <w:rsid w:val="003E7CE3"/>
    <w:rsid w:val="003F06A8"/>
    <w:rsid w:val="003F09DB"/>
    <w:rsid w:val="003F0BFA"/>
    <w:rsid w:val="003F100B"/>
    <w:rsid w:val="003F108D"/>
    <w:rsid w:val="003F2536"/>
    <w:rsid w:val="003F304A"/>
    <w:rsid w:val="003F350A"/>
    <w:rsid w:val="003F4187"/>
    <w:rsid w:val="003F4EC6"/>
    <w:rsid w:val="003F5078"/>
    <w:rsid w:val="003F5188"/>
    <w:rsid w:val="003F56DE"/>
    <w:rsid w:val="003F5B7B"/>
    <w:rsid w:val="003F62A3"/>
    <w:rsid w:val="003F65E2"/>
    <w:rsid w:val="003F77B2"/>
    <w:rsid w:val="003F7C04"/>
    <w:rsid w:val="003F7E3A"/>
    <w:rsid w:val="00400920"/>
    <w:rsid w:val="00400D7A"/>
    <w:rsid w:val="00401D38"/>
    <w:rsid w:val="004029CB"/>
    <w:rsid w:val="00402A25"/>
    <w:rsid w:val="00403083"/>
    <w:rsid w:val="00404008"/>
    <w:rsid w:val="00404248"/>
    <w:rsid w:val="00405094"/>
    <w:rsid w:val="0040515C"/>
    <w:rsid w:val="00405530"/>
    <w:rsid w:val="00405AF3"/>
    <w:rsid w:val="00405C5D"/>
    <w:rsid w:val="004064B5"/>
    <w:rsid w:val="00406A5A"/>
    <w:rsid w:val="00410E4A"/>
    <w:rsid w:val="00411031"/>
    <w:rsid w:val="00412B8A"/>
    <w:rsid w:val="00412B9D"/>
    <w:rsid w:val="00412E00"/>
    <w:rsid w:val="0041391D"/>
    <w:rsid w:val="0041393E"/>
    <w:rsid w:val="00413CEE"/>
    <w:rsid w:val="00413F45"/>
    <w:rsid w:val="004149A3"/>
    <w:rsid w:val="00415278"/>
    <w:rsid w:val="00415E51"/>
    <w:rsid w:val="00417076"/>
    <w:rsid w:val="004173CC"/>
    <w:rsid w:val="00417414"/>
    <w:rsid w:val="004203E0"/>
    <w:rsid w:val="00420BD3"/>
    <w:rsid w:val="00421E82"/>
    <w:rsid w:val="0042223F"/>
    <w:rsid w:val="0042295A"/>
    <w:rsid w:val="00423B6E"/>
    <w:rsid w:val="00424698"/>
    <w:rsid w:val="0042504E"/>
    <w:rsid w:val="004251E5"/>
    <w:rsid w:val="00425C97"/>
    <w:rsid w:val="00425CF4"/>
    <w:rsid w:val="00426AF5"/>
    <w:rsid w:val="00427310"/>
    <w:rsid w:val="0042736A"/>
    <w:rsid w:val="00427CF5"/>
    <w:rsid w:val="0043138B"/>
    <w:rsid w:val="00431ED5"/>
    <w:rsid w:val="00432052"/>
    <w:rsid w:val="00432F59"/>
    <w:rsid w:val="004334D1"/>
    <w:rsid w:val="0043459C"/>
    <w:rsid w:val="0043470D"/>
    <w:rsid w:val="00434733"/>
    <w:rsid w:val="00434D07"/>
    <w:rsid w:val="00436719"/>
    <w:rsid w:val="004368B2"/>
    <w:rsid w:val="00437DAE"/>
    <w:rsid w:val="00440858"/>
    <w:rsid w:val="00440B2A"/>
    <w:rsid w:val="00441052"/>
    <w:rsid w:val="004413C0"/>
    <w:rsid w:val="0044167F"/>
    <w:rsid w:val="00441DB1"/>
    <w:rsid w:val="004420C5"/>
    <w:rsid w:val="004420CD"/>
    <w:rsid w:val="004426D1"/>
    <w:rsid w:val="004429C6"/>
    <w:rsid w:val="004432DA"/>
    <w:rsid w:val="0044391E"/>
    <w:rsid w:val="004443BD"/>
    <w:rsid w:val="00444459"/>
    <w:rsid w:val="004445B9"/>
    <w:rsid w:val="00444AD7"/>
    <w:rsid w:val="00444F0D"/>
    <w:rsid w:val="00446977"/>
    <w:rsid w:val="00447238"/>
    <w:rsid w:val="004475E5"/>
    <w:rsid w:val="0044769B"/>
    <w:rsid w:val="00447C1E"/>
    <w:rsid w:val="00447FAC"/>
    <w:rsid w:val="0045035E"/>
    <w:rsid w:val="00450A7F"/>
    <w:rsid w:val="00450F3B"/>
    <w:rsid w:val="0045120B"/>
    <w:rsid w:val="00453155"/>
    <w:rsid w:val="00453FA8"/>
    <w:rsid w:val="00454A9C"/>
    <w:rsid w:val="00454B63"/>
    <w:rsid w:val="004550AF"/>
    <w:rsid w:val="00455EE3"/>
    <w:rsid w:val="00456F54"/>
    <w:rsid w:val="0045746A"/>
    <w:rsid w:val="004609BB"/>
    <w:rsid w:val="00460A31"/>
    <w:rsid w:val="00460B4C"/>
    <w:rsid w:val="004610B3"/>
    <w:rsid w:val="00461E5F"/>
    <w:rsid w:val="00462933"/>
    <w:rsid w:val="0046306C"/>
    <w:rsid w:val="00463146"/>
    <w:rsid w:val="0046394D"/>
    <w:rsid w:val="0046410C"/>
    <w:rsid w:val="004655E1"/>
    <w:rsid w:val="00465FA8"/>
    <w:rsid w:val="00466960"/>
    <w:rsid w:val="004675D9"/>
    <w:rsid w:val="00467968"/>
    <w:rsid w:val="0047066C"/>
    <w:rsid w:val="00470ADE"/>
    <w:rsid w:val="00471703"/>
    <w:rsid w:val="00472FA9"/>
    <w:rsid w:val="004734AE"/>
    <w:rsid w:val="00474682"/>
    <w:rsid w:val="00475D12"/>
    <w:rsid w:val="00475DC8"/>
    <w:rsid w:val="00476D2F"/>
    <w:rsid w:val="004777EE"/>
    <w:rsid w:val="00480245"/>
    <w:rsid w:val="00480409"/>
    <w:rsid w:val="00481E42"/>
    <w:rsid w:val="0048376B"/>
    <w:rsid w:val="00483BD4"/>
    <w:rsid w:val="00484314"/>
    <w:rsid w:val="00484466"/>
    <w:rsid w:val="004848CD"/>
    <w:rsid w:val="00485944"/>
    <w:rsid w:val="00485BAA"/>
    <w:rsid w:val="00485E29"/>
    <w:rsid w:val="00485E83"/>
    <w:rsid w:val="0048663B"/>
    <w:rsid w:val="00486B92"/>
    <w:rsid w:val="00486F51"/>
    <w:rsid w:val="00487584"/>
    <w:rsid w:val="00487B26"/>
    <w:rsid w:val="00487C96"/>
    <w:rsid w:val="00490F21"/>
    <w:rsid w:val="004910DF"/>
    <w:rsid w:val="004912BC"/>
    <w:rsid w:val="004912D8"/>
    <w:rsid w:val="00491BB3"/>
    <w:rsid w:val="00492374"/>
    <w:rsid w:val="00492AE5"/>
    <w:rsid w:val="00492F48"/>
    <w:rsid w:val="00493846"/>
    <w:rsid w:val="00493F02"/>
    <w:rsid w:val="0049466E"/>
    <w:rsid w:val="00496931"/>
    <w:rsid w:val="004A117C"/>
    <w:rsid w:val="004A1486"/>
    <w:rsid w:val="004A1794"/>
    <w:rsid w:val="004A185B"/>
    <w:rsid w:val="004A2647"/>
    <w:rsid w:val="004A2B23"/>
    <w:rsid w:val="004A2DE7"/>
    <w:rsid w:val="004A3825"/>
    <w:rsid w:val="004A4174"/>
    <w:rsid w:val="004A4D0B"/>
    <w:rsid w:val="004A7499"/>
    <w:rsid w:val="004B09FD"/>
    <w:rsid w:val="004B167A"/>
    <w:rsid w:val="004B1C23"/>
    <w:rsid w:val="004B20B6"/>
    <w:rsid w:val="004B24C0"/>
    <w:rsid w:val="004B27AC"/>
    <w:rsid w:val="004B2FCB"/>
    <w:rsid w:val="004B395B"/>
    <w:rsid w:val="004B4226"/>
    <w:rsid w:val="004B450B"/>
    <w:rsid w:val="004B4931"/>
    <w:rsid w:val="004B4D51"/>
    <w:rsid w:val="004B4D5F"/>
    <w:rsid w:val="004B5BA0"/>
    <w:rsid w:val="004B64FF"/>
    <w:rsid w:val="004B69E0"/>
    <w:rsid w:val="004B6B5A"/>
    <w:rsid w:val="004B6F65"/>
    <w:rsid w:val="004B741D"/>
    <w:rsid w:val="004B7597"/>
    <w:rsid w:val="004B79FC"/>
    <w:rsid w:val="004B7C7E"/>
    <w:rsid w:val="004C090D"/>
    <w:rsid w:val="004C0BAC"/>
    <w:rsid w:val="004C0C5D"/>
    <w:rsid w:val="004C0F93"/>
    <w:rsid w:val="004C1438"/>
    <w:rsid w:val="004C17FA"/>
    <w:rsid w:val="004C1C0C"/>
    <w:rsid w:val="004C2CD9"/>
    <w:rsid w:val="004C38A5"/>
    <w:rsid w:val="004C3BEB"/>
    <w:rsid w:val="004C4806"/>
    <w:rsid w:val="004C4C59"/>
    <w:rsid w:val="004C5125"/>
    <w:rsid w:val="004C6EB5"/>
    <w:rsid w:val="004C760D"/>
    <w:rsid w:val="004C768E"/>
    <w:rsid w:val="004C7693"/>
    <w:rsid w:val="004D00F7"/>
    <w:rsid w:val="004D0469"/>
    <w:rsid w:val="004D06CD"/>
    <w:rsid w:val="004D1C03"/>
    <w:rsid w:val="004D287E"/>
    <w:rsid w:val="004D2CC1"/>
    <w:rsid w:val="004D3011"/>
    <w:rsid w:val="004D3398"/>
    <w:rsid w:val="004D381F"/>
    <w:rsid w:val="004D3D56"/>
    <w:rsid w:val="004D4204"/>
    <w:rsid w:val="004D432C"/>
    <w:rsid w:val="004D45BE"/>
    <w:rsid w:val="004D5541"/>
    <w:rsid w:val="004D57D3"/>
    <w:rsid w:val="004D66EB"/>
    <w:rsid w:val="004D6CBB"/>
    <w:rsid w:val="004D7905"/>
    <w:rsid w:val="004E020B"/>
    <w:rsid w:val="004E068D"/>
    <w:rsid w:val="004E0BB7"/>
    <w:rsid w:val="004E0CF2"/>
    <w:rsid w:val="004E20E4"/>
    <w:rsid w:val="004E2390"/>
    <w:rsid w:val="004E3628"/>
    <w:rsid w:val="004E5816"/>
    <w:rsid w:val="004E5C9B"/>
    <w:rsid w:val="004E5E2C"/>
    <w:rsid w:val="004E6D52"/>
    <w:rsid w:val="004E7239"/>
    <w:rsid w:val="004F0266"/>
    <w:rsid w:val="004F1164"/>
    <w:rsid w:val="004F18AA"/>
    <w:rsid w:val="004F1C5D"/>
    <w:rsid w:val="004F2036"/>
    <w:rsid w:val="004F257F"/>
    <w:rsid w:val="004F36A9"/>
    <w:rsid w:val="004F371C"/>
    <w:rsid w:val="004F3BE6"/>
    <w:rsid w:val="004F40D1"/>
    <w:rsid w:val="004F4B6E"/>
    <w:rsid w:val="004F554F"/>
    <w:rsid w:val="004F5673"/>
    <w:rsid w:val="004F5D33"/>
    <w:rsid w:val="004F642C"/>
    <w:rsid w:val="004F6C36"/>
    <w:rsid w:val="004F6F31"/>
    <w:rsid w:val="004F7056"/>
    <w:rsid w:val="004F72B0"/>
    <w:rsid w:val="004F7DD3"/>
    <w:rsid w:val="0050042B"/>
    <w:rsid w:val="005006D8"/>
    <w:rsid w:val="00500A83"/>
    <w:rsid w:val="00500D76"/>
    <w:rsid w:val="005020A9"/>
    <w:rsid w:val="005020B0"/>
    <w:rsid w:val="005028CB"/>
    <w:rsid w:val="005030DF"/>
    <w:rsid w:val="00503884"/>
    <w:rsid w:val="00503CC3"/>
    <w:rsid w:val="00504B34"/>
    <w:rsid w:val="00504C45"/>
    <w:rsid w:val="005056BB"/>
    <w:rsid w:val="00505E0C"/>
    <w:rsid w:val="00505EA1"/>
    <w:rsid w:val="00506515"/>
    <w:rsid w:val="005067A4"/>
    <w:rsid w:val="005075DB"/>
    <w:rsid w:val="00507C4D"/>
    <w:rsid w:val="00510C3F"/>
    <w:rsid w:val="00510CEC"/>
    <w:rsid w:val="0051176A"/>
    <w:rsid w:val="0051304E"/>
    <w:rsid w:val="00513303"/>
    <w:rsid w:val="005133EE"/>
    <w:rsid w:val="005135C4"/>
    <w:rsid w:val="00513B25"/>
    <w:rsid w:val="005140A5"/>
    <w:rsid w:val="005143B1"/>
    <w:rsid w:val="005143CE"/>
    <w:rsid w:val="005145F3"/>
    <w:rsid w:val="0051467B"/>
    <w:rsid w:val="0051598E"/>
    <w:rsid w:val="005164B5"/>
    <w:rsid w:val="0051675E"/>
    <w:rsid w:val="00517E50"/>
    <w:rsid w:val="005202A9"/>
    <w:rsid w:val="0052085E"/>
    <w:rsid w:val="0052092C"/>
    <w:rsid w:val="00520B69"/>
    <w:rsid w:val="005210B7"/>
    <w:rsid w:val="00521232"/>
    <w:rsid w:val="00521BEE"/>
    <w:rsid w:val="00522E8B"/>
    <w:rsid w:val="00523292"/>
    <w:rsid w:val="00523620"/>
    <w:rsid w:val="00523B2A"/>
    <w:rsid w:val="005245B5"/>
    <w:rsid w:val="005249FB"/>
    <w:rsid w:val="00524B60"/>
    <w:rsid w:val="005253EA"/>
    <w:rsid w:val="005259AB"/>
    <w:rsid w:val="005260A5"/>
    <w:rsid w:val="00526508"/>
    <w:rsid w:val="005265E0"/>
    <w:rsid w:val="00526761"/>
    <w:rsid w:val="00526F66"/>
    <w:rsid w:val="00527B49"/>
    <w:rsid w:val="00527C2A"/>
    <w:rsid w:val="00527F29"/>
    <w:rsid w:val="0053027F"/>
    <w:rsid w:val="00530558"/>
    <w:rsid w:val="00530625"/>
    <w:rsid w:val="005306D1"/>
    <w:rsid w:val="00530A4B"/>
    <w:rsid w:val="00530C5D"/>
    <w:rsid w:val="0053146F"/>
    <w:rsid w:val="005314E7"/>
    <w:rsid w:val="0053163F"/>
    <w:rsid w:val="0053167C"/>
    <w:rsid w:val="005327DF"/>
    <w:rsid w:val="00532B42"/>
    <w:rsid w:val="00532CC6"/>
    <w:rsid w:val="0053335F"/>
    <w:rsid w:val="005334E2"/>
    <w:rsid w:val="005335C8"/>
    <w:rsid w:val="00533D71"/>
    <w:rsid w:val="00533EFF"/>
    <w:rsid w:val="00534574"/>
    <w:rsid w:val="0053521C"/>
    <w:rsid w:val="005360A6"/>
    <w:rsid w:val="0053624A"/>
    <w:rsid w:val="0053688F"/>
    <w:rsid w:val="00536FB4"/>
    <w:rsid w:val="005400BF"/>
    <w:rsid w:val="00540284"/>
    <w:rsid w:val="005409E2"/>
    <w:rsid w:val="00541535"/>
    <w:rsid w:val="005421E7"/>
    <w:rsid w:val="00542BA9"/>
    <w:rsid w:val="0054329B"/>
    <w:rsid w:val="00543B9B"/>
    <w:rsid w:val="00544634"/>
    <w:rsid w:val="005448D1"/>
    <w:rsid w:val="00544D76"/>
    <w:rsid w:val="00545286"/>
    <w:rsid w:val="00545290"/>
    <w:rsid w:val="00545CCE"/>
    <w:rsid w:val="005466EB"/>
    <w:rsid w:val="00546FA2"/>
    <w:rsid w:val="00547F61"/>
    <w:rsid w:val="00550229"/>
    <w:rsid w:val="00550555"/>
    <w:rsid w:val="00551042"/>
    <w:rsid w:val="00551ED3"/>
    <w:rsid w:val="0055253C"/>
    <w:rsid w:val="00552BAF"/>
    <w:rsid w:val="005530E9"/>
    <w:rsid w:val="00553123"/>
    <w:rsid w:val="00554791"/>
    <w:rsid w:val="00555068"/>
    <w:rsid w:val="005570BC"/>
    <w:rsid w:val="005572C0"/>
    <w:rsid w:val="00557969"/>
    <w:rsid w:val="00560228"/>
    <w:rsid w:val="005618FE"/>
    <w:rsid w:val="00561DA9"/>
    <w:rsid w:val="005627FC"/>
    <w:rsid w:val="00564412"/>
    <w:rsid w:val="00564648"/>
    <w:rsid w:val="00564DF0"/>
    <w:rsid w:val="005652F7"/>
    <w:rsid w:val="00565659"/>
    <w:rsid w:val="00566969"/>
    <w:rsid w:val="005669AF"/>
    <w:rsid w:val="00567C17"/>
    <w:rsid w:val="00567CE6"/>
    <w:rsid w:val="0057009A"/>
    <w:rsid w:val="00571D04"/>
    <w:rsid w:val="00571D1A"/>
    <w:rsid w:val="00572FA3"/>
    <w:rsid w:val="00573819"/>
    <w:rsid w:val="005748C7"/>
    <w:rsid w:val="00574B77"/>
    <w:rsid w:val="005750D7"/>
    <w:rsid w:val="00575329"/>
    <w:rsid w:val="005761CA"/>
    <w:rsid w:val="005765E5"/>
    <w:rsid w:val="00576E61"/>
    <w:rsid w:val="005773A1"/>
    <w:rsid w:val="0057767A"/>
    <w:rsid w:val="00577A41"/>
    <w:rsid w:val="00580489"/>
    <w:rsid w:val="005809D4"/>
    <w:rsid w:val="00580B33"/>
    <w:rsid w:val="00580FE5"/>
    <w:rsid w:val="0058145D"/>
    <w:rsid w:val="005816E3"/>
    <w:rsid w:val="00581740"/>
    <w:rsid w:val="00581791"/>
    <w:rsid w:val="00581D86"/>
    <w:rsid w:val="00582119"/>
    <w:rsid w:val="00582768"/>
    <w:rsid w:val="00582A91"/>
    <w:rsid w:val="00582A9F"/>
    <w:rsid w:val="00582DBB"/>
    <w:rsid w:val="005830A6"/>
    <w:rsid w:val="00583FD8"/>
    <w:rsid w:val="0058477F"/>
    <w:rsid w:val="005851EE"/>
    <w:rsid w:val="00585CDF"/>
    <w:rsid w:val="00586350"/>
    <w:rsid w:val="00586902"/>
    <w:rsid w:val="00586C2D"/>
    <w:rsid w:val="00587926"/>
    <w:rsid w:val="0059007F"/>
    <w:rsid w:val="0059043F"/>
    <w:rsid w:val="0059093F"/>
    <w:rsid w:val="00591725"/>
    <w:rsid w:val="005919E7"/>
    <w:rsid w:val="00592A6B"/>
    <w:rsid w:val="005933EB"/>
    <w:rsid w:val="00593463"/>
    <w:rsid w:val="005939D8"/>
    <w:rsid w:val="005949D7"/>
    <w:rsid w:val="005949EE"/>
    <w:rsid w:val="00595067"/>
    <w:rsid w:val="00595269"/>
    <w:rsid w:val="00595344"/>
    <w:rsid w:val="00595C48"/>
    <w:rsid w:val="0059638D"/>
    <w:rsid w:val="00596987"/>
    <w:rsid w:val="00596A2C"/>
    <w:rsid w:val="00596BBF"/>
    <w:rsid w:val="00596FF0"/>
    <w:rsid w:val="00597151"/>
    <w:rsid w:val="0059746C"/>
    <w:rsid w:val="005974F5"/>
    <w:rsid w:val="00597E1E"/>
    <w:rsid w:val="005A0127"/>
    <w:rsid w:val="005A0527"/>
    <w:rsid w:val="005A0A1E"/>
    <w:rsid w:val="005A0E4F"/>
    <w:rsid w:val="005A12C0"/>
    <w:rsid w:val="005A200E"/>
    <w:rsid w:val="005A271B"/>
    <w:rsid w:val="005A314E"/>
    <w:rsid w:val="005A3964"/>
    <w:rsid w:val="005A3B3F"/>
    <w:rsid w:val="005A3E3C"/>
    <w:rsid w:val="005A452B"/>
    <w:rsid w:val="005A5495"/>
    <w:rsid w:val="005A5568"/>
    <w:rsid w:val="005A578C"/>
    <w:rsid w:val="005A5994"/>
    <w:rsid w:val="005A6823"/>
    <w:rsid w:val="005A6B01"/>
    <w:rsid w:val="005A7695"/>
    <w:rsid w:val="005A7B61"/>
    <w:rsid w:val="005B05B0"/>
    <w:rsid w:val="005B159F"/>
    <w:rsid w:val="005B2E5A"/>
    <w:rsid w:val="005B3329"/>
    <w:rsid w:val="005B3557"/>
    <w:rsid w:val="005B3F42"/>
    <w:rsid w:val="005B409A"/>
    <w:rsid w:val="005B431D"/>
    <w:rsid w:val="005B4320"/>
    <w:rsid w:val="005B460D"/>
    <w:rsid w:val="005B4F1A"/>
    <w:rsid w:val="005B5256"/>
    <w:rsid w:val="005B5714"/>
    <w:rsid w:val="005B57CC"/>
    <w:rsid w:val="005B61E6"/>
    <w:rsid w:val="005B6961"/>
    <w:rsid w:val="005B7A78"/>
    <w:rsid w:val="005C0232"/>
    <w:rsid w:val="005C0253"/>
    <w:rsid w:val="005C0798"/>
    <w:rsid w:val="005C1007"/>
    <w:rsid w:val="005C1549"/>
    <w:rsid w:val="005C2294"/>
    <w:rsid w:val="005C2951"/>
    <w:rsid w:val="005C2B17"/>
    <w:rsid w:val="005C3748"/>
    <w:rsid w:val="005C385C"/>
    <w:rsid w:val="005C3C35"/>
    <w:rsid w:val="005C4EBD"/>
    <w:rsid w:val="005C5C9B"/>
    <w:rsid w:val="005C6020"/>
    <w:rsid w:val="005C6625"/>
    <w:rsid w:val="005C708F"/>
    <w:rsid w:val="005C77A1"/>
    <w:rsid w:val="005D0648"/>
    <w:rsid w:val="005D076C"/>
    <w:rsid w:val="005D0789"/>
    <w:rsid w:val="005D0973"/>
    <w:rsid w:val="005D0A41"/>
    <w:rsid w:val="005D120B"/>
    <w:rsid w:val="005D1E77"/>
    <w:rsid w:val="005D26B4"/>
    <w:rsid w:val="005D2E63"/>
    <w:rsid w:val="005D3125"/>
    <w:rsid w:val="005D3218"/>
    <w:rsid w:val="005D3BF4"/>
    <w:rsid w:val="005D3D2B"/>
    <w:rsid w:val="005D443A"/>
    <w:rsid w:val="005D4DA7"/>
    <w:rsid w:val="005D5C83"/>
    <w:rsid w:val="005D5D03"/>
    <w:rsid w:val="005D5DE1"/>
    <w:rsid w:val="005D6332"/>
    <w:rsid w:val="005D64A4"/>
    <w:rsid w:val="005D7E0C"/>
    <w:rsid w:val="005E06BC"/>
    <w:rsid w:val="005E0917"/>
    <w:rsid w:val="005E101D"/>
    <w:rsid w:val="005E16DA"/>
    <w:rsid w:val="005E393D"/>
    <w:rsid w:val="005E43EE"/>
    <w:rsid w:val="005E4D63"/>
    <w:rsid w:val="005E5A8C"/>
    <w:rsid w:val="005E5D2B"/>
    <w:rsid w:val="005E60D0"/>
    <w:rsid w:val="005E63A5"/>
    <w:rsid w:val="005E6415"/>
    <w:rsid w:val="005E6502"/>
    <w:rsid w:val="005E6624"/>
    <w:rsid w:val="005E69C7"/>
    <w:rsid w:val="005E7A53"/>
    <w:rsid w:val="005F037A"/>
    <w:rsid w:val="005F0D30"/>
    <w:rsid w:val="005F2045"/>
    <w:rsid w:val="005F2348"/>
    <w:rsid w:val="005F2921"/>
    <w:rsid w:val="005F33B3"/>
    <w:rsid w:val="005F3488"/>
    <w:rsid w:val="005F3C01"/>
    <w:rsid w:val="005F4151"/>
    <w:rsid w:val="005F4551"/>
    <w:rsid w:val="005F534B"/>
    <w:rsid w:val="005F5692"/>
    <w:rsid w:val="005F6307"/>
    <w:rsid w:val="005F6DD2"/>
    <w:rsid w:val="00600661"/>
    <w:rsid w:val="00601219"/>
    <w:rsid w:val="0060234F"/>
    <w:rsid w:val="00602938"/>
    <w:rsid w:val="00602B3B"/>
    <w:rsid w:val="00602B9A"/>
    <w:rsid w:val="00603347"/>
    <w:rsid w:val="0060381D"/>
    <w:rsid w:val="00603B5C"/>
    <w:rsid w:val="0060409F"/>
    <w:rsid w:val="006041FB"/>
    <w:rsid w:val="00604438"/>
    <w:rsid w:val="00604FB5"/>
    <w:rsid w:val="00605374"/>
    <w:rsid w:val="00605C39"/>
    <w:rsid w:val="006065C6"/>
    <w:rsid w:val="00607AAD"/>
    <w:rsid w:val="00607DB4"/>
    <w:rsid w:val="006101D7"/>
    <w:rsid w:val="00610228"/>
    <w:rsid w:val="00610552"/>
    <w:rsid w:val="006106FF"/>
    <w:rsid w:val="00610C3F"/>
    <w:rsid w:val="0061141E"/>
    <w:rsid w:val="00611882"/>
    <w:rsid w:val="00611906"/>
    <w:rsid w:val="0061229A"/>
    <w:rsid w:val="006126ED"/>
    <w:rsid w:val="00612946"/>
    <w:rsid w:val="00612BB0"/>
    <w:rsid w:val="00613377"/>
    <w:rsid w:val="006140F9"/>
    <w:rsid w:val="00616738"/>
    <w:rsid w:val="00616C89"/>
    <w:rsid w:val="006172C8"/>
    <w:rsid w:val="006176E1"/>
    <w:rsid w:val="0061788C"/>
    <w:rsid w:val="00617CD3"/>
    <w:rsid w:val="00617CFF"/>
    <w:rsid w:val="006209A3"/>
    <w:rsid w:val="006215EA"/>
    <w:rsid w:val="00621AF5"/>
    <w:rsid w:val="00622040"/>
    <w:rsid w:val="00622651"/>
    <w:rsid w:val="0062352C"/>
    <w:rsid w:val="006235C1"/>
    <w:rsid w:val="0062396A"/>
    <w:rsid w:val="00623D74"/>
    <w:rsid w:val="006267F4"/>
    <w:rsid w:val="00626BDC"/>
    <w:rsid w:val="00626CA2"/>
    <w:rsid w:val="00627B00"/>
    <w:rsid w:val="00630237"/>
    <w:rsid w:val="006306C3"/>
    <w:rsid w:val="00630854"/>
    <w:rsid w:val="006311D6"/>
    <w:rsid w:val="00631318"/>
    <w:rsid w:val="0063164A"/>
    <w:rsid w:val="00631BBC"/>
    <w:rsid w:val="00631EA7"/>
    <w:rsid w:val="006322E0"/>
    <w:rsid w:val="0063230D"/>
    <w:rsid w:val="00632CA5"/>
    <w:rsid w:val="00633FE3"/>
    <w:rsid w:val="00634983"/>
    <w:rsid w:val="00634AB8"/>
    <w:rsid w:val="00635B14"/>
    <w:rsid w:val="00636532"/>
    <w:rsid w:val="00636CD0"/>
    <w:rsid w:val="006379C9"/>
    <w:rsid w:val="0064148F"/>
    <w:rsid w:val="006425DD"/>
    <w:rsid w:val="00642EE4"/>
    <w:rsid w:val="00643552"/>
    <w:rsid w:val="00643823"/>
    <w:rsid w:val="0064455E"/>
    <w:rsid w:val="006448BC"/>
    <w:rsid w:val="0064538B"/>
    <w:rsid w:val="00645D72"/>
    <w:rsid w:val="00645FA9"/>
    <w:rsid w:val="00646D23"/>
    <w:rsid w:val="0064733E"/>
    <w:rsid w:val="00647B4D"/>
    <w:rsid w:val="0065023F"/>
    <w:rsid w:val="00651E3D"/>
    <w:rsid w:val="006528D0"/>
    <w:rsid w:val="00653707"/>
    <w:rsid w:val="00653F8E"/>
    <w:rsid w:val="00654043"/>
    <w:rsid w:val="006546DE"/>
    <w:rsid w:val="00654A3C"/>
    <w:rsid w:val="00654C63"/>
    <w:rsid w:val="00655CAF"/>
    <w:rsid w:val="006566DF"/>
    <w:rsid w:val="00656A56"/>
    <w:rsid w:val="00661793"/>
    <w:rsid w:val="00663647"/>
    <w:rsid w:val="00663CC6"/>
    <w:rsid w:val="00663D9C"/>
    <w:rsid w:val="00664E1C"/>
    <w:rsid w:val="0066519F"/>
    <w:rsid w:val="00665A1D"/>
    <w:rsid w:val="006668F0"/>
    <w:rsid w:val="00666CE4"/>
    <w:rsid w:val="00667085"/>
    <w:rsid w:val="006671DF"/>
    <w:rsid w:val="00667DE9"/>
    <w:rsid w:val="006704BF"/>
    <w:rsid w:val="00670D87"/>
    <w:rsid w:val="00671498"/>
    <w:rsid w:val="00671B28"/>
    <w:rsid w:val="006722DA"/>
    <w:rsid w:val="006728A7"/>
    <w:rsid w:val="006735A1"/>
    <w:rsid w:val="00673A9E"/>
    <w:rsid w:val="006740EF"/>
    <w:rsid w:val="0067419A"/>
    <w:rsid w:val="00674B19"/>
    <w:rsid w:val="00674EB2"/>
    <w:rsid w:val="00674FD7"/>
    <w:rsid w:val="00674FE6"/>
    <w:rsid w:val="006750AF"/>
    <w:rsid w:val="0067576D"/>
    <w:rsid w:val="00676A9A"/>
    <w:rsid w:val="00677137"/>
    <w:rsid w:val="006771A5"/>
    <w:rsid w:val="0067780C"/>
    <w:rsid w:val="00677F51"/>
    <w:rsid w:val="006802CD"/>
    <w:rsid w:val="00680753"/>
    <w:rsid w:val="00681017"/>
    <w:rsid w:val="00681F9C"/>
    <w:rsid w:val="00684F8C"/>
    <w:rsid w:val="006857CE"/>
    <w:rsid w:val="00685912"/>
    <w:rsid w:val="006859F5"/>
    <w:rsid w:val="00685DC4"/>
    <w:rsid w:val="00686647"/>
    <w:rsid w:val="00686716"/>
    <w:rsid w:val="00686ADA"/>
    <w:rsid w:val="00687B32"/>
    <w:rsid w:val="00690AAA"/>
    <w:rsid w:val="00691DA3"/>
    <w:rsid w:val="006928B0"/>
    <w:rsid w:val="00694333"/>
    <w:rsid w:val="006951E5"/>
    <w:rsid w:val="00695344"/>
    <w:rsid w:val="00695450"/>
    <w:rsid w:val="006961C8"/>
    <w:rsid w:val="0069646F"/>
    <w:rsid w:val="006968BC"/>
    <w:rsid w:val="006970B9"/>
    <w:rsid w:val="00697606"/>
    <w:rsid w:val="00697B57"/>
    <w:rsid w:val="006A18EB"/>
    <w:rsid w:val="006A2E88"/>
    <w:rsid w:val="006A2EA3"/>
    <w:rsid w:val="006A3726"/>
    <w:rsid w:val="006A39E2"/>
    <w:rsid w:val="006A3A0F"/>
    <w:rsid w:val="006A473F"/>
    <w:rsid w:val="006A4D10"/>
    <w:rsid w:val="006A50EF"/>
    <w:rsid w:val="006A61D8"/>
    <w:rsid w:val="006A69F0"/>
    <w:rsid w:val="006A6FF5"/>
    <w:rsid w:val="006A700F"/>
    <w:rsid w:val="006A7075"/>
    <w:rsid w:val="006A70CA"/>
    <w:rsid w:val="006A7424"/>
    <w:rsid w:val="006B1972"/>
    <w:rsid w:val="006B21FA"/>
    <w:rsid w:val="006B3302"/>
    <w:rsid w:val="006B3BBE"/>
    <w:rsid w:val="006B3F40"/>
    <w:rsid w:val="006B415E"/>
    <w:rsid w:val="006B472F"/>
    <w:rsid w:val="006B4AA1"/>
    <w:rsid w:val="006B4C9F"/>
    <w:rsid w:val="006B61FE"/>
    <w:rsid w:val="006B62D9"/>
    <w:rsid w:val="006B646D"/>
    <w:rsid w:val="006B7243"/>
    <w:rsid w:val="006B76B1"/>
    <w:rsid w:val="006C1789"/>
    <w:rsid w:val="006C1859"/>
    <w:rsid w:val="006C1908"/>
    <w:rsid w:val="006C1955"/>
    <w:rsid w:val="006C1A08"/>
    <w:rsid w:val="006C207B"/>
    <w:rsid w:val="006C2748"/>
    <w:rsid w:val="006C3AFD"/>
    <w:rsid w:val="006C3D0F"/>
    <w:rsid w:val="006C4366"/>
    <w:rsid w:val="006C4742"/>
    <w:rsid w:val="006C5395"/>
    <w:rsid w:val="006C5415"/>
    <w:rsid w:val="006C574A"/>
    <w:rsid w:val="006C6515"/>
    <w:rsid w:val="006C653A"/>
    <w:rsid w:val="006C6D70"/>
    <w:rsid w:val="006C7357"/>
    <w:rsid w:val="006C7471"/>
    <w:rsid w:val="006C74DC"/>
    <w:rsid w:val="006C7978"/>
    <w:rsid w:val="006D16F6"/>
    <w:rsid w:val="006D24A4"/>
    <w:rsid w:val="006D2D01"/>
    <w:rsid w:val="006D2EE1"/>
    <w:rsid w:val="006D3AB9"/>
    <w:rsid w:val="006D4A42"/>
    <w:rsid w:val="006D5082"/>
    <w:rsid w:val="006D5E8F"/>
    <w:rsid w:val="006D65F6"/>
    <w:rsid w:val="006D698C"/>
    <w:rsid w:val="006D6E93"/>
    <w:rsid w:val="006D712C"/>
    <w:rsid w:val="006D7D44"/>
    <w:rsid w:val="006D7E7C"/>
    <w:rsid w:val="006E0F38"/>
    <w:rsid w:val="006E101A"/>
    <w:rsid w:val="006E1397"/>
    <w:rsid w:val="006E144D"/>
    <w:rsid w:val="006E2274"/>
    <w:rsid w:val="006E3836"/>
    <w:rsid w:val="006E38EF"/>
    <w:rsid w:val="006E400E"/>
    <w:rsid w:val="006E4E5A"/>
    <w:rsid w:val="006E4F88"/>
    <w:rsid w:val="006E5DE1"/>
    <w:rsid w:val="006E5ED3"/>
    <w:rsid w:val="006E6130"/>
    <w:rsid w:val="006E63B3"/>
    <w:rsid w:val="006E6EB2"/>
    <w:rsid w:val="006E72E4"/>
    <w:rsid w:val="006F01AF"/>
    <w:rsid w:val="006F05BD"/>
    <w:rsid w:val="006F0D3E"/>
    <w:rsid w:val="006F0E2F"/>
    <w:rsid w:val="006F2D5E"/>
    <w:rsid w:val="006F3857"/>
    <w:rsid w:val="006F3FEE"/>
    <w:rsid w:val="006F41D5"/>
    <w:rsid w:val="006F5059"/>
    <w:rsid w:val="006F58EE"/>
    <w:rsid w:val="006F5908"/>
    <w:rsid w:val="006F6406"/>
    <w:rsid w:val="006F74B3"/>
    <w:rsid w:val="006F751C"/>
    <w:rsid w:val="006F78F2"/>
    <w:rsid w:val="0070188B"/>
    <w:rsid w:val="00701E7E"/>
    <w:rsid w:val="007031F3"/>
    <w:rsid w:val="00703204"/>
    <w:rsid w:val="007035E7"/>
    <w:rsid w:val="007038B3"/>
    <w:rsid w:val="00704524"/>
    <w:rsid w:val="00704555"/>
    <w:rsid w:val="007048C5"/>
    <w:rsid w:val="00704E5D"/>
    <w:rsid w:val="007063D9"/>
    <w:rsid w:val="00706971"/>
    <w:rsid w:val="00706EFF"/>
    <w:rsid w:val="0070769E"/>
    <w:rsid w:val="00707AE5"/>
    <w:rsid w:val="007100F7"/>
    <w:rsid w:val="0071167E"/>
    <w:rsid w:val="00711770"/>
    <w:rsid w:val="007117F7"/>
    <w:rsid w:val="00711C2E"/>
    <w:rsid w:val="007120C4"/>
    <w:rsid w:val="00712451"/>
    <w:rsid w:val="007129CB"/>
    <w:rsid w:val="00713728"/>
    <w:rsid w:val="0071403A"/>
    <w:rsid w:val="00714B83"/>
    <w:rsid w:val="0071558D"/>
    <w:rsid w:val="00716543"/>
    <w:rsid w:val="0071767D"/>
    <w:rsid w:val="00717732"/>
    <w:rsid w:val="007177CF"/>
    <w:rsid w:val="00717CB4"/>
    <w:rsid w:val="00717D2D"/>
    <w:rsid w:val="00717ED3"/>
    <w:rsid w:val="00720699"/>
    <w:rsid w:val="00720A07"/>
    <w:rsid w:val="0072117E"/>
    <w:rsid w:val="00722075"/>
    <w:rsid w:val="007221CA"/>
    <w:rsid w:val="007222A2"/>
    <w:rsid w:val="007224C6"/>
    <w:rsid w:val="0072451B"/>
    <w:rsid w:val="00724AC6"/>
    <w:rsid w:val="00724BDC"/>
    <w:rsid w:val="00725303"/>
    <w:rsid w:val="00725B16"/>
    <w:rsid w:val="00726299"/>
    <w:rsid w:val="0072668C"/>
    <w:rsid w:val="00726BA5"/>
    <w:rsid w:val="00726C18"/>
    <w:rsid w:val="0072743C"/>
    <w:rsid w:val="00727940"/>
    <w:rsid w:val="00727D22"/>
    <w:rsid w:val="00727D63"/>
    <w:rsid w:val="00727E02"/>
    <w:rsid w:val="00727FD3"/>
    <w:rsid w:val="00730D24"/>
    <w:rsid w:val="00732427"/>
    <w:rsid w:val="0073441E"/>
    <w:rsid w:val="007347B7"/>
    <w:rsid w:val="00734A17"/>
    <w:rsid w:val="00734B2D"/>
    <w:rsid w:val="00734E7A"/>
    <w:rsid w:val="00735350"/>
    <w:rsid w:val="007358A8"/>
    <w:rsid w:val="00735E41"/>
    <w:rsid w:val="007363B6"/>
    <w:rsid w:val="00736598"/>
    <w:rsid w:val="007371A4"/>
    <w:rsid w:val="0073734A"/>
    <w:rsid w:val="007374DB"/>
    <w:rsid w:val="00737A20"/>
    <w:rsid w:val="00740A29"/>
    <w:rsid w:val="007418D3"/>
    <w:rsid w:val="00741C65"/>
    <w:rsid w:val="00742042"/>
    <w:rsid w:val="007429E5"/>
    <w:rsid w:val="00742A0A"/>
    <w:rsid w:val="00742D7E"/>
    <w:rsid w:val="0074327A"/>
    <w:rsid w:val="00743C70"/>
    <w:rsid w:val="00744191"/>
    <w:rsid w:val="00744518"/>
    <w:rsid w:val="007447C2"/>
    <w:rsid w:val="00744FF6"/>
    <w:rsid w:val="00745213"/>
    <w:rsid w:val="007460D9"/>
    <w:rsid w:val="00746695"/>
    <w:rsid w:val="00746863"/>
    <w:rsid w:val="00746FB9"/>
    <w:rsid w:val="00747910"/>
    <w:rsid w:val="0075021B"/>
    <w:rsid w:val="007505C9"/>
    <w:rsid w:val="00750786"/>
    <w:rsid w:val="00750C9E"/>
    <w:rsid w:val="00750CD0"/>
    <w:rsid w:val="007514DC"/>
    <w:rsid w:val="00751522"/>
    <w:rsid w:val="00752096"/>
    <w:rsid w:val="0075257D"/>
    <w:rsid w:val="00752A3C"/>
    <w:rsid w:val="0075323F"/>
    <w:rsid w:val="00753898"/>
    <w:rsid w:val="007540FB"/>
    <w:rsid w:val="007541D6"/>
    <w:rsid w:val="00754325"/>
    <w:rsid w:val="00754BD1"/>
    <w:rsid w:val="00754C76"/>
    <w:rsid w:val="00754D3E"/>
    <w:rsid w:val="00755222"/>
    <w:rsid w:val="00756B65"/>
    <w:rsid w:val="00757872"/>
    <w:rsid w:val="007601AE"/>
    <w:rsid w:val="0076020E"/>
    <w:rsid w:val="00760A6A"/>
    <w:rsid w:val="007615D6"/>
    <w:rsid w:val="00761660"/>
    <w:rsid w:val="007618A2"/>
    <w:rsid w:val="00761E4B"/>
    <w:rsid w:val="0076385A"/>
    <w:rsid w:val="00763E64"/>
    <w:rsid w:val="007640FB"/>
    <w:rsid w:val="007642B4"/>
    <w:rsid w:val="007648FB"/>
    <w:rsid w:val="00764B70"/>
    <w:rsid w:val="00764DC8"/>
    <w:rsid w:val="00765559"/>
    <w:rsid w:val="00765712"/>
    <w:rsid w:val="00766DF7"/>
    <w:rsid w:val="0076741B"/>
    <w:rsid w:val="007676BD"/>
    <w:rsid w:val="00767BB3"/>
    <w:rsid w:val="007706D9"/>
    <w:rsid w:val="007706E1"/>
    <w:rsid w:val="00770908"/>
    <w:rsid w:val="007709AF"/>
    <w:rsid w:val="0077126A"/>
    <w:rsid w:val="0077160D"/>
    <w:rsid w:val="00771683"/>
    <w:rsid w:val="007719BC"/>
    <w:rsid w:val="007724F2"/>
    <w:rsid w:val="007736A3"/>
    <w:rsid w:val="0077389C"/>
    <w:rsid w:val="00773BE6"/>
    <w:rsid w:val="0077570F"/>
    <w:rsid w:val="007761CE"/>
    <w:rsid w:val="0077635B"/>
    <w:rsid w:val="00777FF0"/>
    <w:rsid w:val="00780D4B"/>
    <w:rsid w:val="00780D9D"/>
    <w:rsid w:val="00781B68"/>
    <w:rsid w:val="00782222"/>
    <w:rsid w:val="00782920"/>
    <w:rsid w:val="00782EBA"/>
    <w:rsid w:val="007837C4"/>
    <w:rsid w:val="00783826"/>
    <w:rsid w:val="00783FB3"/>
    <w:rsid w:val="0078462B"/>
    <w:rsid w:val="007848FD"/>
    <w:rsid w:val="00786846"/>
    <w:rsid w:val="00786B20"/>
    <w:rsid w:val="0078712A"/>
    <w:rsid w:val="00787257"/>
    <w:rsid w:val="00787654"/>
    <w:rsid w:val="007876C9"/>
    <w:rsid w:val="00787944"/>
    <w:rsid w:val="00787B92"/>
    <w:rsid w:val="00791C6D"/>
    <w:rsid w:val="00791FDB"/>
    <w:rsid w:val="0079243C"/>
    <w:rsid w:val="00792BF2"/>
    <w:rsid w:val="007934A7"/>
    <w:rsid w:val="00793B26"/>
    <w:rsid w:val="00794379"/>
    <w:rsid w:val="00794800"/>
    <w:rsid w:val="00796AF4"/>
    <w:rsid w:val="00796DA4"/>
    <w:rsid w:val="00796EFC"/>
    <w:rsid w:val="00797851"/>
    <w:rsid w:val="00797C3F"/>
    <w:rsid w:val="007A034F"/>
    <w:rsid w:val="007A061B"/>
    <w:rsid w:val="007A0899"/>
    <w:rsid w:val="007A0902"/>
    <w:rsid w:val="007A0948"/>
    <w:rsid w:val="007A0F39"/>
    <w:rsid w:val="007A1D07"/>
    <w:rsid w:val="007A1EA7"/>
    <w:rsid w:val="007A26E0"/>
    <w:rsid w:val="007A280D"/>
    <w:rsid w:val="007A2925"/>
    <w:rsid w:val="007A2A98"/>
    <w:rsid w:val="007A2F9A"/>
    <w:rsid w:val="007A3CC2"/>
    <w:rsid w:val="007A50CF"/>
    <w:rsid w:val="007A5D41"/>
    <w:rsid w:val="007A666C"/>
    <w:rsid w:val="007A690F"/>
    <w:rsid w:val="007A7B6A"/>
    <w:rsid w:val="007A7EA9"/>
    <w:rsid w:val="007A7F1A"/>
    <w:rsid w:val="007A7FE3"/>
    <w:rsid w:val="007B0324"/>
    <w:rsid w:val="007B054E"/>
    <w:rsid w:val="007B05A1"/>
    <w:rsid w:val="007B0987"/>
    <w:rsid w:val="007B0B87"/>
    <w:rsid w:val="007B0C28"/>
    <w:rsid w:val="007B0EEB"/>
    <w:rsid w:val="007B2DA1"/>
    <w:rsid w:val="007B356F"/>
    <w:rsid w:val="007B3EDA"/>
    <w:rsid w:val="007B3F65"/>
    <w:rsid w:val="007B3F8A"/>
    <w:rsid w:val="007B44CB"/>
    <w:rsid w:val="007B4748"/>
    <w:rsid w:val="007B52F7"/>
    <w:rsid w:val="007B61B1"/>
    <w:rsid w:val="007B61CF"/>
    <w:rsid w:val="007B6446"/>
    <w:rsid w:val="007B6CF8"/>
    <w:rsid w:val="007B6F29"/>
    <w:rsid w:val="007B761E"/>
    <w:rsid w:val="007B77B1"/>
    <w:rsid w:val="007B7A23"/>
    <w:rsid w:val="007C05F6"/>
    <w:rsid w:val="007C070D"/>
    <w:rsid w:val="007C1375"/>
    <w:rsid w:val="007C16FB"/>
    <w:rsid w:val="007C2BB3"/>
    <w:rsid w:val="007C3153"/>
    <w:rsid w:val="007C3D55"/>
    <w:rsid w:val="007C3E92"/>
    <w:rsid w:val="007C48F4"/>
    <w:rsid w:val="007C4F59"/>
    <w:rsid w:val="007C4F73"/>
    <w:rsid w:val="007C54BD"/>
    <w:rsid w:val="007C5677"/>
    <w:rsid w:val="007C5A44"/>
    <w:rsid w:val="007C609B"/>
    <w:rsid w:val="007C6B9C"/>
    <w:rsid w:val="007C7BCD"/>
    <w:rsid w:val="007D0690"/>
    <w:rsid w:val="007D06EC"/>
    <w:rsid w:val="007D25CA"/>
    <w:rsid w:val="007D2EAD"/>
    <w:rsid w:val="007D4874"/>
    <w:rsid w:val="007D4E3D"/>
    <w:rsid w:val="007D57CB"/>
    <w:rsid w:val="007D658F"/>
    <w:rsid w:val="007D669D"/>
    <w:rsid w:val="007D67E8"/>
    <w:rsid w:val="007E0488"/>
    <w:rsid w:val="007E0B2A"/>
    <w:rsid w:val="007E235D"/>
    <w:rsid w:val="007E23A3"/>
    <w:rsid w:val="007E2E67"/>
    <w:rsid w:val="007E3BDF"/>
    <w:rsid w:val="007E3DED"/>
    <w:rsid w:val="007E3F19"/>
    <w:rsid w:val="007E42D4"/>
    <w:rsid w:val="007E455F"/>
    <w:rsid w:val="007E45F2"/>
    <w:rsid w:val="007E49A5"/>
    <w:rsid w:val="007E4DB7"/>
    <w:rsid w:val="007E52BD"/>
    <w:rsid w:val="007E56A8"/>
    <w:rsid w:val="007E6722"/>
    <w:rsid w:val="007E6BD6"/>
    <w:rsid w:val="007E7283"/>
    <w:rsid w:val="007F0768"/>
    <w:rsid w:val="007F0A71"/>
    <w:rsid w:val="007F11D9"/>
    <w:rsid w:val="007F17ED"/>
    <w:rsid w:val="007F1A72"/>
    <w:rsid w:val="007F216B"/>
    <w:rsid w:val="007F2DF3"/>
    <w:rsid w:val="007F3223"/>
    <w:rsid w:val="007F39D4"/>
    <w:rsid w:val="007F6214"/>
    <w:rsid w:val="007F6B04"/>
    <w:rsid w:val="007F767F"/>
    <w:rsid w:val="007F7CC5"/>
    <w:rsid w:val="007F7CEF"/>
    <w:rsid w:val="007F7EBC"/>
    <w:rsid w:val="008026EB"/>
    <w:rsid w:val="0080384E"/>
    <w:rsid w:val="00803C22"/>
    <w:rsid w:val="00803F20"/>
    <w:rsid w:val="00804015"/>
    <w:rsid w:val="00804040"/>
    <w:rsid w:val="00804319"/>
    <w:rsid w:val="00804966"/>
    <w:rsid w:val="00805AD1"/>
    <w:rsid w:val="008063B1"/>
    <w:rsid w:val="00806648"/>
    <w:rsid w:val="00806B60"/>
    <w:rsid w:val="00806FD0"/>
    <w:rsid w:val="00807514"/>
    <w:rsid w:val="008076FA"/>
    <w:rsid w:val="00807A8E"/>
    <w:rsid w:val="0081135F"/>
    <w:rsid w:val="0081232C"/>
    <w:rsid w:val="0081280F"/>
    <w:rsid w:val="008128E1"/>
    <w:rsid w:val="008144C3"/>
    <w:rsid w:val="00814A24"/>
    <w:rsid w:val="00815398"/>
    <w:rsid w:val="00815479"/>
    <w:rsid w:val="008160DC"/>
    <w:rsid w:val="0081688E"/>
    <w:rsid w:val="008168A9"/>
    <w:rsid w:val="00816E80"/>
    <w:rsid w:val="008176E7"/>
    <w:rsid w:val="00820809"/>
    <w:rsid w:val="00821599"/>
    <w:rsid w:val="008215A5"/>
    <w:rsid w:val="00821783"/>
    <w:rsid w:val="00821959"/>
    <w:rsid w:val="00821AD0"/>
    <w:rsid w:val="00822EF9"/>
    <w:rsid w:val="008230BA"/>
    <w:rsid w:val="008232C7"/>
    <w:rsid w:val="008236E5"/>
    <w:rsid w:val="00823A2F"/>
    <w:rsid w:val="00824388"/>
    <w:rsid w:val="0082465F"/>
    <w:rsid w:val="00824B78"/>
    <w:rsid w:val="00824BE3"/>
    <w:rsid w:val="00824E55"/>
    <w:rsid w:val="00824E8D"/>
    <w:rsid w:val="00824FEA"/>
    <w:rsid w:val="00825193"/>
    <w:rsid w:val="00825B74"/>
    <w:rsid w:val="00825DBE"/>
    <w:rsid w:val="008265F8"/>
    <w:rsid w:val="008268C9"/>
    <w:rsid w:val="00826D08"/>
    <w:rsid w:val="0082715B"/>
    <w:rsid w:val="00827B29"/>
    <w:rsid w:val="00827C2C"/>
    <w:rsid w:val="00827C65"/>
    <w:rsid w:val="00827E18"/>
    <w:rsid w:val="0083108B"/>
    <w:rsid w:val="00831170"/>
    <w:rsid w:val="0083137D"/>
    <w:rsid w:val="00831A58"/>
    <w:rsid w:val="00831C2E"/>
    <w:rsid w:val="008324F1"/>
    <w:rsid w:val="008326D4"/>
    <w:rsid w:val="00832CD5"/>
    <w:rsid w:val="0083338B"/>
    <w:rsid w:val="0083351B"/>
    <w:rsid w:val="00833A52"/>
    <w:rsid w:val="008343A7"/>
    <w:rsid w:val="0083462D"/>
    <w:rsid w:val="008350F4"/>
    <w:rsid w:val="00836B85"/>
    <w:rsid w:val="00836EAF"/>
    <w:rsid w:val="00837B4C"/>
    <w:rsid w:val="00837B52"/>
    <w:rsid w:val="00840CB7"/>
    <w:rsid w:val="00841E91"/>
    <w:rsid w:val="008423D8"/>
    <w:rsid w:val="0084307D"/>
    <w:rsid w:val="008434A7"/>
    <w:rsid w:val="00843731"/>
    <w:rsid w:val="00843CA0"/>
    <w:rsid w:val="0084477A"/>
    <w:rsid w:val="008470A4"/>
    <w:rsid w:val="00847248"/>
    <w:rsid w:val="00847FD8"/>
    <w:rsid w:val="008504A8"/>
    <w:rsid w:val="0085116B"/>
    <w:rsid w:val="008511A2"/>
    <w:rsid w:val="00851499"/>
    <w:rsid w:val="008517E8"/>
    <w:rsid w:val="00851E61"/>
    <w:rsid w:val="008522B8"/>
    <w:rsid w:val="008528FC"/>
    <w:rsid w:val="008534ED"/>
    <w:rsid w:val="00853563"/>
    <w:rsid w:val="008538B7"/>
    <w:rsid w:val="00854271"/>
    <w:rsid w:val="0085435C"/>
    <w:rsid w:val="00854955"/>
    <w:rsid w:val="00854FEC"/>
    <w:rsid w:val="00856034"/>
    <w:rsid w:val="00856367"/>
    <w:rsid w:val="0085637D"/>
    <w:rsid w:val="00856AE8"/>
    <w:rsid w:val="00856E37"/>
    <w:rsid w:val="00857AA6"/>
    <w:rsid w:val="00860393"/>
    <w:rsid w:val="0086087A"/>
    <w:rsid w:val="008610F3"/>
    <w:rsid w:val="008613AC"/>
    <w:rsid w:val="008617C3"/>
    <w:rsid w:val="008617D4"/>
    <w:rsid w:val="00861E77"/>
    <w:rsid w:val="00862182"/>
    <w:rsid w:val="00862228"/>
    <w:rsid w:val="008624AB"/>
    <w:rsid w:val="00862B13"/>
    <w:rsid w:val="00862B69"/>
    <w:rsid w:val="00862F88"/>
    <w:rsid w:val="008630FF"/>
    <w:rsid w:val="00863926"/>
    <w:rsid w:val="008642B0"/>
    <w:rsid w:val="00866656"/>
    <w:rsid w:val="00866EAB"/>
    <w:rsid w:val="00867713"/>
    <w:rsid w:val="008712AB"/>
    <w:rsid w:val="0087208B"/>
    <w:rsid w:val="008728B2"/>
    <w:rsid w:val="00872E53"/>
    <w:rsid w:val="00872FB5"/>
    <w:rsid w:val="00873CF3"/>
    <w:rsid w:val="00873F85"/>
    <w:rsid w:val="00874796"/>
    <w:rsid w:val="0087485F"/>
    <w:rsid w:val="0087507D"/>
    <w:rsid w:val="00875A09"/>
    <w:rsid w:val="00875F4B"/>
    <w:rsid w:val="00876908"/>
    <w:rsid w:val="00877CB5"/>
    <w:rsid w:val="00880C5B"/>
    <w:rsid w:val="0088130A"/>
    <w:rsid w:val="008825A5"/>
    <w:rsid w:val="008835D2"/>
    <w:rsid w:val="0088448E"/>
    <w:rsid w:val="00884DE4"/>
    <w:rsid w:val="0088579B"/>
    <w:rsid w:val="0088628D"/>
    <w:rsid w:val="008863D1"/>
    <w:rsid w:val="00886CBB"/>
    <w:rsid w:val="00886F65"/>
    <w:rsid w:val="00887588"/>
    <w:rsid w:val="008875C6"/>
    <w:rsid w:val="00887873"/>
    <w:rsid w:val="00890016"/>
    <w:rsid w:val="008936DF"/>
    <w:rsid w:val="00893743"/>
    <w:rsid w:val="00893EE0"/>
    <w:rsid w:val="008940B7"/>
    <w:rsid w:val="008940B9"/>
    <w:rsid w:val="0089486B"/>
    <w:rsid w:val="00894A2D"/>
    <w:rsid w:val="00895019"/>
    <w:rsid w:val="008957FC"/>
    <w:rsid w:val="00895939"/>
    <w:rsid w:val="00896960"/>
    <w:rsid w:val="0089697A"/>
    <w:rsid w:val="00896E93"/>
    <w:rsid w:val="0089774E"/>
    <w:rsid w:val="00897943"/>
    <w:rsid w:val="00897C4A"/>
    <w:rsid w:val="008A0536"/>
    <w:rsid w:val="008A14F6"/>
    <w:rsid w:val="008A2893"/>
    <w:rsid w:val="008A2E53"/>
    <w:rsid w:val="008A36D5"/>
    <w:rsid w:val="008A37E2"/>
    <w:rsid w:val="008A394A"/>
    <w:rsid w:val="008A3B3F"/>
    <w:rsid w:val="008A461B"/>
    <w:rsid w:val="008A51A9"/>
    <w:rsid w:val="008A53CE"/>
    <w:rsid w:val="008A55D0"/>
    <w:rsid w:val="008A600C"/>
    <w:rsid w:val="008A7059"/>
    <w:rsid w:val="008A733D"/>
    <w:rsid w:val="008A7AB3"/>
    <w:rsid w:val="008A7E26"/>
    <w:rsid w:val="008B0632"/>
    <w:rsid w:val="008B097B"/>
    <w:rsid w:val="008B1C80"/>
    <w:rsid w:val="008B2191"/>
    <w:rsid w:val="008B3242"/>
    <w:rsid w:val="008B3509"/>
    <w:rsid w:val="008B3C04"/>
    <w:rsid w:val="008B3C4B"/>
    <w:rsid w:val="008B3D7E"/>
    <w:rsid w:val="008B6DE5"/>
    <w:rsid w:val="008C044A"/>
    <w:rsid w:val="008C0485"/>
    <w:rsid w:val="008C1760"/>
    <w:rsid w:val="008C282B"/>
    <w:rsid w:val="008C2CA7"/>
    <w:rsid w:val="008C3644"/>
    <w:rsid w:val="008C4151"/>
    <w:rsid w:val="008C4EC3"/>
    <w:rsid w:val="008C58C8"/>
    <w:rsid w:val="008C64B2"/>
    <w:rsid w:val="008C705F"/>
    <w:rsid w:val="008C7A41"/>
    <w:rsid w:val="008D0590"/>
    <w:rsid w:val="008D071E"/>
    <w:rsid w:val="008D0D5A"/>
    <w:rsid w:val="008D0FC8"/>
    <w:rsid w:val="008D1C51"/>
    <w:rsid w:val="008D2281"/>
    <w:rsid w:val="008D25A1"/>
    <w:rsid w:val="008D26AF"/>
    <w:rsid w:val="008D2E2B"/>
    <w:rsid w:val="008D37B6"/>
    <w:rsid w:val="008D3BFF"/>
    <w:rsid w:val="008D4391"/>
    <w:rsid w:val="008D4586"/>
    <w:rsid w:val="008D49E0"/>
    <w:rsid w:val="008D5146"/>
    <w:rsid w:val="008D5834"/>
    <w:rsid w:val="008D652E"/>
    <w:rsid w:val="008D7207"/>
    <w:rsid w:val="008D75E3"/>
    <w:rsid w:val="008E013F"/>
    <w:rsid w:val="008E0307"/>
    <w:rsid w:val="008E108E"/>
    <w:rsid w:val="008E15CF"/>
    <w:rsid w:val="008E16F0"/>
    <w:rsid w:val="008E1C3C"/>
    <w:rsid w:val="008E1C51"/>
    <w:rsid w:val="008E38C2"/>
    <w:rsid w:val="008E4124"/>
    <w:rsid w:val="008E4602"/>
    <w:rsid w:val="008E4B2B"/>
    <w:rsid w:val="008E4B89"/>
    <w:rsid w:val="008E54CB"/>
    <w:rsid w:val="008E5E72"/>
    <w:rsid w:val="008E644C"/>
    <w:rsid w:val="008E65CA"/>
    <w:rsid w:val="008E6D3B"/>
    <w:rsid w:val="008E6FAB"/>
    <w:rsid w:val="008E714D"/>
    <w:rsid w:val="008E795C"/>
    <w:rsid w:val="008E7A9B"/>
    <w:rsid w:val="008F0AD2"/>
    <w:rsid w:val="008F12E3"/>
    <w:rsid w:val="008F1405"/>
    <w:rsid w:val="008F1B71"/>
    <w:rsid w:val="008F1BE6"/>
    <w:rsid w:val="008F1E7F"/>
    <w:rsid w:val="008F232E"/>
    <w:rsid w:val="008F33A5"/>
    <w:rsid w:val="008F3A67"/>
    <w:rsid w:val="008F4450"/>
    <w:rsid w:val="008F4B50"/>
    <w:rsid w:val="008F50F8"/>
    <w:rsid w:val="008F65FC"/>
    <w:rsid w:val="008F6875"/>
    <w:rsid w:val="008F6984"/>
    <w:rsid w:val="008F6AE8"/>
    <w:rsid w:val="0090003E"/>
    <w:rsid w:val="00900B53"/>
    <w:rsid w:val="0090115B"/>
    <w:rsid w:val="00901625"/>
    <w:rsid w:val="00902284"/>
    <w:rsid w:val="009027F1"/>
    <w:rsid w:val="00902F11"/>
    <w:rsid w:val="00903BF0"/>
    <w:rsid w:val="00903DB5"/>
    <w:rsid w:val="009054EB"/>
    <w:rsid w:val="009061AC"/>
    <w:rsid w:val="00906411"/>
    <w:rsid w:val="009064E4"/>
    <w:rsid w:val="009067D5"/>
    <w:rsid w:val="00906A47"/>
    <w:rsid w:val="009071EE"/>
    <w:rsid w:val="009075FF"/>
    <w:rsid w:val="00910245"/>
    <w:rsid w:val="009116A7"/>
    <w:rsid w:val="00911DDC"/>
    <w:rsid w:val="009124F9"/>
    <w:rsid w:val="0091252F"/>
    <w:rsid w:val="0091290A"/>
    <w:rsid w:val="00912D9F"/>
    <w:rsid w:val="0091340A"/>
    <w:rsid w:val="00913F25"/>
    <w:rsid w:val="0091410B"/>
    <w:rsid w:val="0091464F"/>
    <w:rsid w:val="009154A6"/>
    <w:rsid w:val="00915DAA"/>
    <w:rsid w:val="00915E47"/>
    <w:rsid w:val="009170F3"/>
    <w:rsid w:val="00917388"/>
    <w:rsid w:val="0092010E"/>
    <w:rsid w:val="0092031E"/>
    <w:rsid w:val="00920BC5"/>
    <w:rsid w:val="00920D89"/>
    <w:rsid w:val="00920DB3"/>
    <w:rsid w:val="009210C0"/>
    <w:rsid w:val="00921CE3"/>
    <w:rsid w:val="009229DB"/>
    <w:rsid w:val="00922F94"/>
    <w:rsid w:val="0092379C"/>
    <w:rsid w:val="009238A9"/>
    <w:rsid w:val="009240C2"/>
    <w:rsid w:val="0092487A"/>
    <w:rsid w:val="00924A19"/>
    <w:rsid w:val="00924EEC"/>
    <w:rsid w:val="00925175"/>
    <w:rsid w:val="00925873"/>
    <w:rsid w:val="009258BB"/>
    <w:rsid w:val="00926AD0"/>
    <w:rsid w:val="0092718F"/>
    <w:rsid w:val="00927D00"/>
    <w:rsid w:val="009306BA"/>
    <w:rsid w:val="0093096D"/>
    <w:rsid w:val="00930C62"/>
    <w:rsid w:val="0093112A"/>
    <w:rsid w:val="00931FB5"/>
    <w:rsid w:val="00931FDD"/>
    <w:rsid w:val="009323DF"/>
    <w:rsid w:val="00932876"/>
    <w:rsid w:val="00933C88"/>
    <w:rsid w:val="00934D0B"/>
    <w:rsid w:val="00935458"/>
    <w:rsid w:val="00935527"/>
    <w:rsid w:val="0093613B"/>
    <w:rsid w:val="009369B4"/>
    <w:rsid w:val="00937023"/>
    <w:rsid w:val="009374E1"/>
    <w:rsid w:val="00937704"/>
    <w:rsid w:val="00937EC7"/>
    <w:rsid w:val="009408C8"/>
    <w:rsid w:val="009413FF"/>
    <w:rsid w:val="00941618"/>
    <w:rsid w:val="00941F2E"/>
    <w:rsid w:val="0094206B"/>
    <w:rsid w:val="00942D25"/>
    <w:rsid w:val="0094314A"/>
    <w:rsid w:val="0094330D"/>
    <w:rsid w:val="0094512A"/>
    <w:rsid w:val="00945F8A"/>
    <w:rsid w:val="00947206"/>
    <w:rsid w:val="00947E37"/>
    <w:rsid w:val="00950342"/>
    <w:rsid w:val="0095129A"/>
    <w:rsid w:val="00951760"/>
    <w:rsid w:val="00951BFB"/>
    <w:rsid w:val="00951C24"/>
    <w:rsid w:val="0095355D"/>
    <w:rsid w:val="00953C34"/>
    <w:rsid w:val="00955436"/>
    <w:rsid w:val="00956050"/>
    <w:rsid w:val="009561E0"/>
    <w:rsid w:val="0095695A"/>
    <w:rsid w:val="009569FE"/>
    <w:rsid w:val="009607B1"/>
    <w:rsid w:val="009613D1"/>
    <w:rsid w:val="00961EBA"/>
    <w:rsid w:val="00962550"/>
    <w:rsid w:val="0096297B"/>
    <w:rsid w:val="00962D68"/>
    <w:rsid w:val="00962EE2"/>
    <w:rsid w:val="00963F0D"/>
    <w:rsid w:val="00964DF0"/>
    <w:rsid w:val="00965512"/>
    <w:rsid w:val="00965693"/>
    <w:rsid w:val="00965EAC"/>
    <w:rsid w:val="00966265"/>
    <w:rsid w:val="00966E50"/>
    <w:rsid w:val="00967169"/>
    <w:rsid w:val="00970244"/>
    <w:rsid w:val="0097028B"/>
    <w:rsid w:val="009702B0"/>
    <w:rsid w:val="009711F8"/>
    <w:rsid w:val="0097197D"/>
    <w:rsid w:val="009721CE"/>
    <w:rsid w:val="00972A39"/>
    <w:rsid w:val="00972B62"/>
    <w:rsid w:val="00973BBF"/>
    <w:rsid w:val="00973F7B"/>
    <w:rsid w:val="00974CB3"/>
    <w:rsid w:val="00975D9A"/>
    <w:rsid w:val="00975DCD"/>
    <w:rsid w:val="00975E22"/>
    <w:rsid w:val="00975F16"/>
    <w:rsid w:val="009761E8"/>
    <w:rsid w:val="0097667D"/>
    <w:rsid w:val="00976885"/>
    <w:rsid w:val="009770F0"/>
    <w:rsid w:val="0097721A"/>
    <w:rsid w:val="00977701"/>
    <w:rsid w:val="0098143B"/>
    <w:rsid w:val="0098164C"/>
    <w:rsid w:val="00981B5E"/>
    <w:rsid w:val="0098234E"/>
    <w:rsid w:val="00982625"/>
    <w:rsid w:val="00982A86"/>
    <w:rsid w:val="00982AB1"/>
    <w:rsid w:val="00982D8B"/>
    <w:rsid w:val="009831DA"/>
    <w:rsid w:val="0098348D"/>
    <w:rsid w:val="0098350F"/>
    <w:rsid w:val="00983E54"/>
    <w:rsid w:val="009844BD"/>
    <w:rsid w:val="009849AA"/>
    <w:rsid w:val="0098507E"/>
    <w:rsid w:val="00985403"/>
    <w:rsid w:val="00985A77"/>
    <w:rsid w:val="0098647C"/>
    <w:rsid w:val="009866C6"/>
    <w:rsid w:val="00986F95"/>
    <w:rsid w:val="00987F38"/>
    <w:rsid w:val="00990062"/>
    <w:rsid w:val="009912D1"/>
    <w:rsid w:val="009918E1"/>
    <w:rsid w:val="009936F4"/>
    <w:rsid w:val="00993CBF"/>
    <w:rsid w:val="0099425D"/>
    <w:rsid w:val="00994E4B"/>
    <w:rsid w:val="00994F99"/>
    <w:rsid w:val="0099514A"/>
    <w:rsid w:val="00995463"/>
    <w:rsid w:val="009954FC"/>
    <w:rsid w:val="00995697"/>
    <w:rsid w:val="0099696C"/>
    <w:rsid w:val="00996D91"/>
    <w:rsid w:val="009A0087"/>
    <w:rsid w:val="009A0E57"/>
    <w:rsid w:val="009A11D2"/>
    <w:rsid w:val="009A15E2"/>
    <w:rsid w:val="009A1B52"/>
    <w:rsid w:val="009A1BE6"/>
    <w:rsid w:val="009A2336"/>
    <w:rsid w:val="009A2404"/>
    <w:rsid w:val="009A36F4"/>
    <w:rsid w:val="009A3BC8"/>
    <w:rsid w:val="009A3D2E"/>
    <w:rsid w:val="009A3D59"/>
    <w:rsid w:val="009A3DB1"/>
    <w:rsid w:val="009A46EC"/>
    <w:rsid w:val="009A5203"/>
    <w:rsid w:val="009A529E"/>
    <w:rsid w:val="009A5473"/>
    <w:rsid w:val="009A5B27"/>
    <w:rsid w:val="009A694D"/>
    <w:rsid w:val="009A6AEB"/>
    <w:rsid w:val="009A75DD"/>
    <w:rsid w:val="009A75E5"/>
    <w:rsid w:val="009A77C3"/>
    <w:rsid w:val="009B005A"/>
    <w:rsid w:val="009B008C"/>
    <w:rsid w:val="009B0C5C"/>
    <w:rsid w:val="009B0D16"/>
    <w:rsid w:val="009B0FB5"/>
    <w:rsid w:val="009B183D"/>
    <w:rsid w:val="009B2497"/>
    <w:rsid w:val="009B26CA"/>
    <w:rsid w:val="009B2BD4"/>
    <w:rsid w:val="009B2E50"/>
    <w:rsid w:val="009B31D6"/>
    <w:rsid w:val="009B3C60"/>
    <w:rsid w:val="009B4564"/>
    <w:rsid w:val="009B4632"/>
    <w:rsid w:val="009B4772"/>
    <w:rsid w:val="009B57CC"/>
    <w:rsid w:val="009B59F2"/>
    <w:rsid w:val="009B7E18"/>
    <w:rsid w:val="009C082B"/>
    <w:rsid w:val="009C1040"/>
    <w:rsid w:val="009C16F0"/>
    <w:rsid w:val="009C18F3"/>
    <w:rsid w:val="009C216F"/>
    <w:rsid w:val="009C27AF"/>
    <w:rsid w:val="009C2CF8"/>
    <w:rsid w:val="009C30DE"/>
    <w:rsid w:val="009C3D38"/>
    <w:rsid w:val="009C42B6"/>
    <w:rsid w:val="009C4CF3"/>
    <w:rsid w:val="009C65C8"/>
    <w:rsid w:val="009C70DC"/>
    <w:rsid w:val="009C7C76"/>
    <w:rsid w:val="009D0444"/>
    <w:rsid w:val="009D128D"/>
    <w:rsid w:val="009D1CE6"/>
    <w:rsid w:val="009D24BE"/>
    <w:rsid w:val="009D280E"/>
    <w:rsid w:val="009D2E6F"/>
    <w:rsid w:val="009D5766"/>
    <w:rsid w:val="009D5C65"/>
    <w:rsid w:val="009D5E98"/>
    <w:rsid w:val="009D5F3A"/>
    <w:rsid w:val="009D6A48"/>
    <w:rsid w:val="009D6B1C"/>
    <w:rsid w:val="009D7482"/>
    <w:rsid w:val="009D7864"/>
    <w:rsid w:val="009D7EB0"/>
    <w:rsid w:val="009E0DDC"/>
    <w:rsid w:val="009E1156"/>
    <w:rsid w:val="009E1CBC"/>
    <w:rsid w:val="009E1D13"/>
    <w:rsid w:val="009E1F12"/>
    <w:rsid w:val="009E242B"/>
    <w:rsid w:val="009E315C"/>
    <w:rsid w:val="009E37E2"/>
    <w:rsid w:val="009E46F6"/>
    <w:rsid w:val="009E4A0C"/>
    <w:rsid w:val="009E4AB2"/>
    <w:rsid w:val="009E50F3"/>
    <w:rsid w:val="009E52F0"/>
    <w:rsid w:val="009E5410"/>
    <w:rsid w:val="009E5891"/>
    <w:rsid w:val="009E5CF3"/>
    <w:rsid w:val="009E5FDA"/>
    <w:rsid w:val="009E684F"/>
    <w:rsid w:val="009E69E0"/>
    <w:rsid w:val="009E6FD7"/>
    <w:rsid w:val="009E7201"/>
    <w:rsid w:val="009E7591"/>
    <w:rsid w:val="009E7704"/>
    <w:rsid w:val="009E7A97"/>
    <w:rsid w:val="009F068F"/>
    <w:rsid w:val="009F0765"/>
    <w:rsid w:val="009F0DFC"/>
    <w:rsid w:val="009F1083"/>
    <w:rsid w:val="009F125F"/>
    <w:rsid w:val="009F13D9"/>
    <w:rsid w:val="009F1EF6"/>
    <w:rsid w:val="009F1F67"/>
    <w:rsid w:val="009F2091"/>
    <w:rsid w:val="009F29F6"/>
    <w:rsid w:val="009F2B81"/>
    <w:rsid w:val="009F3495"/>
    <w:rsid w:val="009F38DC"/>
    <w:rsid w:val="009F4494"/>
    <w:rsid w:val="009F4557"/>
    <w:rsid w:val="009F51D4"/>
    <w:rsid w:val="009F52B1"/>
    <w:rsid w:val="009F5767"/>
    <w:rsid w:val="009F58DF"/>
    <w:rsid w:val="009F6860"/>
    <w:rsid w:val="009F6DBD"/>
    <w:rsid w:val="009F7B6B"/>
    <w:rsid w:val="00A023F9"/>
    <w:rsid w:val="00A0243E"/>
    <w:rsid w:val="00A0416D"/>
    <w:rsid w:val="00A04B33"/>
    <w:rsid w:val="00A06134"/>
    <w:rsid w:val="00A06BC1"/>
    <w:rsid w:val="00A0747D"/>
    <w:rsid w:val="00A07541"/>
    <w:rsid w:val="00A10D71"/>
    <w:rsid w:val="00A113B7"/>
    <w:rsid w:val="00A123F1"/>
    <w:rsid w:val="00A13064"/>
    <w:rsid w:val="00A13267"/>
    <w:rsid w:val="00A132A7"/>
    <w:rsid w:val="00A13871"/>
    <w:rsid w:val="00A13DE6"/>
    <w:rsid w:val="00A14085"/>
    <w:rsid w:val="00A15528"/>
    <w:rsid w:val="00A15A34"/>
    <w:rsid w:val="00A15A7E"/>
    <w:rsid w:val="00A15FFB"/>
    <w:rsid w:val="00A1636E"/>
    <w:rsid w:val="00A174FA"/>
    <w:rsid w:val="00A17590"/>
    <w:rsid w:val="00A17A3E"/>
    <w:rsid w:val="00A17A59"/>
    <w:rsid w:val="00A2045A"/>
    <w:rsid w:val="00A20575"/>
    <w:rsid w:val="00A216CF"/>
    <w:rsid w:val="00A21E29"/>
    <w:rsid w:val="00A220D2"/>
    <w:rsid w:val="00A2219E"/>
    <w:rsid w:val="00A22BCE"/>
    <w:rsid w:val="00A235A8"/>
    <w:rsid w:val="00A242D1"/>
    <w:rsid w:val="00A24F28"/>
    <w:rsid w:val="00A255A6"/>
    <w:rsid w:val="00A25D14"/>
    <w:rsid w:val="00A269F9"/>
    <w:rsid w:val="00A26E26"/>
    <w:rsid w:val="00A270D3"/>
    <w:rsid w:val="00A271FF"/>
    <w:rsid w:val="00A2765F"/>
    <w:rsid w:val="00A30981"/>
    <w:rsid w:val="00A30C99"/>
    <w:rsid w:val="00A33A68"/>
    <w:rsid w:val="00A33ECF"/>
    <w:rsid w:val="00A34B27"/>
    <w:rsid w:val="00A34DBC"/>
    <w:rsid w:val="00A35582"/>
    <w:rsid w:val="00A3642F"/>
    <w:rsid w:val="00A3649D"/>
    <w:rsid w:val="00A3676D"/>
    <w:rsid w:val="00A36E4D"/>
    <w:rsid w:val="00A37160"/>
    <w:rsid w:val="00A37CC5"/>
    <w:rsid w:val="00A40447"/>
    <w:rsid w:val="00A42434"/>
    <w:rsid w:val="00A425BA"/>
    <w:rsid w:val="00A444EB"/>
    <w:rsid w:val="00A44863"/>
    <w:rsid w:val="00A4617B"/>
    <w:rsid w:val="00A468CA"/>
    <w:rsid w:val="00A47448"/>
    <w:rsid w:val="00A478F6"/>
    <w:rsid w:val="00A47C96"/>
    <w:rsid w:val="00A501D1"/>
    <w:rsid w:val="00A5045D"/>
    <w:rsid w:val="00A506C6"/>
    <w:rsid w:val="00A50ADB"/>
    <w:rsid w:val="00A516ED"/>
    <w:rsid w:val="00A518EB"/>
    <w:rsid w:val="00A51A2D"/>
    <w:rsid w:val="00A51A6B"/>
    <w:rsid w:val="00A52DFC"/>
    <w:rsid w:val="00A532E7"/>
    <w:rsid w:val="00A53802"/>
    <w:rsid w:val="00A5391A"/>
    <w:rsid w:val="00A53B10"/>
    <w:rsid w:val="00A53F69"/>
    <w:rsid w:val="00A53FE1"/>
    <w:rsid w:val="00A547F1"/>
    <w:rsid w:val="00A54CB8"/>
    <w:rsid w:val="00A55A00"/>
    <w:rsid w:val="00A55F26"/>
    <w:rsid w:val="00A5664F"/>
    <w:rsid w:val="00A56B42"/>
    <w:rsid w:val="00A57A38"/>
    <w:rsid w:val="00A57CE7"/>
    <w:rsid w:val="00A60D4E"/>
    <w:rsid w:val="00A60DDA"/>
    <w:rsid w:val="00A61102"/>
    <w:rsid w:val="00A61856"/>
    <w:rsid w:val="00A62008"/>
    <w:rsid w:val="00A62680"/>
    <w:rsid w:val="00A62807"/>
    <w:rsid w:val="00A62B07"/>
    <w:rsid w:val="00A62B94"/>
    <w:rsid w:val="00A62DFB"/>
    <w:rsid w:val="00A62EB1"/>
    <w:rsid w:val="00A630F0"/>
    <w:rsid w:val="00A6318D"/>
    <w:rsid w:val="00A63621"/>
    <w:rsid w:val="00A63D41"/>
    <w:rsid w:val="00A64100"/>
    <w:rsid w:val="00A648AD"/>
    <w:rsid w:val="00A65063"/>
    <w:rsid w:val="00A65107"/>
    <w:rsid w:val="00A6613F"/>
    <w:rsid w:val="00A66780"/>
    <w:rsid w:val="00A66A5D"/>
    <w:rsid w:val="00A6725F"/>
    <w:rsid w:val="00A67D05"/>
    <w:rsid w:val="00A7173F"/>
    <w:rsid w:val="00A71954"/>
    <w:rsid w:val="00A7262B"/>
    <w:rsid w:val="00A73474"/>
    <w:rsid w:val="00A73E24"/>
    <w:rsid w:val="00A764AC"/>
    <w:rsid w:val="00A7670F"/>
    <w:rsid w:val="00A76BEB"/>
    <w:rsid w:val="00A76E9D"/>
    <w:rsid w:val="00A777E7"/>
    <w:rsid w:val="00A7795D"/>
    <w:rsid w:val="00A77C21"/>
    <w:rsid w:val="00A77E8D"/>
    <w:rsid w:val="00A802AE"/>
    <w:rsid w:val="00A8043C"/>
    <w:rsid w:val="00A80663"/>
    <w:rsid w:val="00A80986"/>
    <w:rsid w:val="00A80F3F"/>
    <w:rsid w:val="00A8120F"/>
    <w:rsid w:val="00A8130E"/>
    <w:rsid w:val="00A813D8"/>
    <w:rsid w:val="00A816FB"/>
    <w:rsid w:val="00A81C48"/>
    <w:rsid w:val="00A82465"/>
    <w:rsid w:val="00A824E6"/>
    <w:rsid w:val="00A83C20"/>
    <w:rsid w:val="00A83C5A"/>
    <w:rsid w:val="00A84788"/>
    <w:rsid w:val="00A84D03"/>
    <w:rsid w:val="00A84DC0"/>
    <w:rsid w:val="00A84DCB"/>
    <w:rsid w:val="00A84E44"/>
    <w:rsid w:val="00A84F7E"/>
    <w:rsid w:val="00A85333"/>
    <w:rsid w:val="00A85405"/>
    <w:rsid w:val="00A8622A"/>
    <w:rsid w:val="00A8664A"/>
    <w:rsid w:val="00A86931"/>
    <w:rsid w:val="00A8695E"/>
    <w:rsid w:val="00A86F38"/>
    <w:rsid w:val="00A87C90"/>
    <w:rsid w:val="00A90429"/>
    <w:rsid w:val="00A90F20"/>
    <w:rsid w:val="00A918F6"/>
    <w:rsid w:val="00A91964"/>
    <w:rsid w:val="00A92DAD"/>
    <w:rsid w:val="00A93201"/>
    <w:rsid w:val="00A9336A"/>
    <w:rsid w:val="00A9336C"/>
    <w:rsid w:val="00A935CF"/>
    <w:rsid w:val="00A942B3"/>
    <w:rsid w:val="00A94402"/>
    <w:rsid w:val="00A94957"/>
    <w:rsid w:val="00A95062"/>
    <w:rsid w:val="00A96947"/>
    <w:rsid w:val="00A970F2"/>
    <w:rsid w:val="00A97932"/>
    <w:rsid w:val="00A97B9C"/>
    <w:rsid w:val="00AA11B0"/>
    <w:rsid w:val="00AA1BCC"/>
    <w:rsid w:val="00AA1F40"/>
    <w:rsid w:val="00AA27B7"/>
    <w:rsid w:val="00AA2883"/>
    <w:rsid w:val="00AA2B71"/>
    <w:rsid w:val="00AA2F3C"/>
    <w:rsid w:val="00AA36AE"/>
    <w:rsid w:val="00AA40FA"/>
    <w:rsid w:val="00AA4711"/>
    <w:rsid w:val="00AA507A"/>
    <w:rsid w:val="00AA5EE9"/>
    <w:rsid w:val="00AA70E3"/>
    <w:rsid w:val="00AA772C"/>
    <w:rsid w:val="00AA77AD"/>
    <w:rsid w:val="00AA7C95"/>
    <w:rsid w:val="00AA7DB6"/>
    <w:rsid w:val="00AB0F61"/>
    <w:rsid w:val="00AB126D"/>
    <w:rsid w:val="00AB180D"/>
    <w:rsid w:val="00AB1AB7"/>
    <w:rsid w:val="00AB2BB8"/>
    <w:rsid w:val="00AB2C90"/>
    <w:rsid w:val="00AB3489"/>
    <w:rsid w:val="00AB3534"/>
    <w:rsid w:val="00AB373F"/>
    <w:rsid w:val="00AB3E9D"/>
    <w:rsid w:val="00AB3EDD"/>
    <w:rsid w:val="00AB49B8"/>
    <w:rsid w:val="00AB4B87"/>
    <w:rsid w:val="00AB4CD6"/>
    <w:rsid w:val="00AB4DF2"/>
    <w:rsid w:val="00AB4F7F"/>
    <w:rsid w:val="00AB5259"/>
    <w:rsid w:val="00AB66D5"/>
    <w:rsid w:val="00AB6A97"/>
    <w:rsid w:val="00AB728B"/>
    <w:rsid w:val="00AB7D6D"/>
    <w:rsid w:val="00AB7ED8"/>
    <w:rsid w:val="00AC0933"/>
    <w:rsid w:val="00AC0C27"/>
    <w:rsid w:val="00AC1151"/>
    <w:rsid w:val="00AC1CFD"/>
    <w:rsid w:val="00AC29CB"/>
    <w:rsid w:val="00AC2DE1"/>
    <w:rsid w:val="00AC317F"/>
    <w:rsid w:val="00AC338E"/>
    <w:rsid w:val="00AC35A4"/>
    <w:rsid w:val="00AC3DCF"/>
    <w:rsid w:val="00AC4A17"/>
    <w:rsid w:val="00AC5988"/>
    <w:rsid w:val="00AC62B6"/>
    <w:rsid w:val="00AC62D0"/>
    <w:rsid w:val="00AC69BE"/>
    <w:rsid w:val="00AC6B3E"/>
    <w:rsid w:val="00AC6F5E"/>
    <w:rsid w:val="00AC6FEB"/>
    <w:rsid w:val="00AC743F"/>
    <w:rsid w:val="00AD0890"/>
    <w:rsid w:val="00AD0A11"/>
    <w:rsid w:val="00AD0AB7"/>
    <w:rsid w:val="00AD1838"/>
    <w:rsid w:val="00AD21B7"/>
    <w:rsid w:val="00AD2526"/>
    <w:rsid w:val="00AD29D9"/>
    <w:rsid w:val="00AD329C"/>
    <w:rsid w:val="00AD33E8"/>
    <w:rsid w:val="00AD3670"/>
    <w:rsid w:val="00AD3CAB"/>
    <w:rsid w:val="00AD450C"/>
    <w:rsid w:val="00AD508F"/>
    <w:rsid w:val="00AD574E"/>
    <w:rsid w:val="00AD5878"/>
    <w:rsid w:val="00AD598B"/>
    <w:rsid w:val="00AD5D23"/>
    <w:rsid w:val="00AD5E14"/>
    <w:rsid w:val="00AD5E5A"/>
    <w:rsid w:val="00AD68AF"/>
    <w:rsid w:val="00AD69AC"/>
    <w:rsid w:val="00AD6E74"/>
    <w:rsid w:val="00AD72D3"/>
    <w:rsid w:val="00AD73A1"/>
    <w:rsid w:val="00AD7476"/>
    <w:rsid w:val="00AD7548"/>
    <w:rsid w:val="00AD7879"/>
    <w:rsid w:val="00AE0106"/>
    <w:rsid w:val="00AE0150"/>
    <w:rsid w:val="00AE02E9"/>
    <w:rsid w:val="00AE11CF"/>
    <w:rsid w:val="00AE124E"/>
    <w:rsid w:val="00AE2FCA"/>
    <w:rsid w:val="00AE48CF"/>
    <w:rsid w:val="00AE53B8"/>
    <w:rsid w:val="00AE5CC2"/>
    <w:rsid w:val="00AE5EA1"/>
    <w:rsid w:val="00AE5FCA"/>
    <w:rsid w:val="00AE65CF"/>
    <w:rsid w:val="00AE6838"/>
    <w:rsid w:val="00AE76AE"/>
    <w:rsid w:val="00AF0D2C"/>
    <w:rsid w:val="00AF1976"/>
    <w:rsid w:val="00AF2B5E"/>
    <w:rsid w:val="00AF417F"/>
    <w:rsid w:val="00AF4359"/>
    <w:rsid w:val="00AF4391"/>
    <w:rsid w:val="00AF5336"/>
    <w:rsid w:val="00AF5EA4"/>
    <w:rsid w:val="00AF6481"/>
    <w:rsid w:val="00AF6796"/>
    <w:rsid w:val="00AF690A"/>
    <w:rsid w:val="00AF6D67"/>
    <w:rsid w:val="00B00413"/>
    <w:rsid w:val="00B00D3E"/>
    <w:rsid w:val="00B00FA0"/>
    <w:rsid w:val="00B0102D"/>
    <w:rsid w:val="00B0111D"/>
    <w:rsid w:val="00B0114B"/>
    <w:rsid w:val="00B01338"/>
    <w:rsid w:val="00B01539"/>
    <w:rsid w:val="00B01775"/>
    <w:rsid w:val="00B01A6B"/>
    <w:rsid w:val="00B03723"/>
    <w:rsid w:val="00B048B1"/>
    <w:rsid w:val="00B0611C"/>
    <w:rsid w:val="00B06995"/>
    <w:rsid w:val="00B06C2C"/>
    <w:rsid w:val="00B07A97"/>
    <w:rsid w:val="00B1033E"/>
    <w:rsid w:val="00B10A48"/>
    <w:rsid w:val="00B11850"/>
    <w:rsid w:val="00B11CC6"/>
    <w:rsid w:val="00B11D32"/>
    <w:rsid w:val="00B11D68"/>
    <w:rsid w:val="00B122DF"/>
    <w:rsid w:val="00B12300"/>
    <w:rsid w:val="00B129D8"/>
    <w:rsid w:val="00B12B79"/>
    <w:rsid w:val="00B12CC2"/>
    <w:rsid w:val="00B12DBA"/>
    <w:rsid w:val="00B136DC"/>
    <w:rsid w:val="00B139A9"/>
    <w:rsid w:val="00B14E2A"/>
    <w:rsid w:val="00B15322"/>
    <w:rsid w:val="00B15862"/>
    <w:rsid w:val="00B15F43"/>
    <w:rsid w:val="00B164E9"/>
    <w:rsid w:val="00B17F33"/>
    <w:rsid w:val="00B2033C"/>
    <w:rsid w:val="00B2072C"/>
    <w:rsid w:val="00B20BBB"/>
    <w:rsid w:val="00B20C9F"/>
    <w:rsid w:val="00B21048"/>
    <w:rsid w:val="00B22052"/>
    <w:rsid w:val="00B22120"/>
    <w:rsid w:val="00B2255B"/>
    <w:rsid w:val="00B22B0D"/>
    <w:rsid w:val="00B22B7D"/>
    <w:rsid w:val="00B2328D"/>
    <w:rsid w:val="00B2365C"/>
    <w:rsid w:val="00B239A9"/>
    <w:rsid w:val="00B23A64"/>
    <w:rsid w:val="00B23B3C"/>
    <w:rsid w:val="00B23BB7"/>
    <w:rsid w:val="00B23F0C"/>
    <w:rsid w:val="00B2510D"/>
    <w:rsid w:val="00B25670"/>
    <w:rsid w:val="00B256E1"/>
    <w:rsid w:val="00B25809"/>
    <w:rsid w:val="00B259EB"/>
    <w:rsid w:val="00B26D4A"/>
    <w:rsid w:val="00B27047"/>
    <w:rsid w:val="00B278E4"/>
    <w:rsid w:val="00B27B8B"/>
    <w:rsid w:val="00B27FA6"/>
    <w:rsid w:val="00B30479"/>
    <w:rsid w:val="00B306B2"/>
    <w:rsid w:val="00B311F7"/>
    <w:rsid w:val="00B321C3"/>
    <w:rsid w:val="00B32256"/>
    <w:rsid w:val="00B322D8"/>
    <w:rsid w:val="00B324FC"/>
    <w:rsid w:val="00B32C27"/>
    <w:rsid w:val="00B33076"/>
    <w:rsid w:val="00B3320B"/>
    <w:rsid w:val="00B337A5"/>
    <w:rsid w:val="00B33BF8"/>
    <w:rsid w:val="00B342F3"/>
    <w:rsid w:val="00B34330"/>
    <w:rsid w:val="00B34726"/>
    <w:rsid w:val="00B34D70"/>
    <w:rsid w:val="00B35290"/>
    <w:rsid w:val="00B356CC"/>
    <w:rsid w:val="00B35CEB"/>
    <w:rsid w:val="00B37704"/>
    <w:rsid w:val="00B401B0"/>
    <w:rsid w:val="00B40568"/>
    <w:rsid w:val="00B405A8"/>
    <w:rsid w:val="00B4176A"/>
    <w:rsid w:val="00B41803"/>
    <w:rsid w:val="00B41B6D"/>
    <w:rsid w:val="00B41BBB"/>
    <w:rsid w:val="00B41E2F"/>
    <w:rsid w:val="00B420FB"/>
    <w:rsid w:val="00B423E3"/>
    <w:rsid w:val="00B4252E"/>
    <w:rsid w:val="00B4270E"/>
    <w:rsid w:val="00B4299B"/>
    <w:rsid w:val="00B437A5"/>
    <w:rsid w:val="00B43880"/>
    <w:rsid w:val="00B44A69"/>
    <w:rsid w:val="00B45350"/>
    <w:rsid w:val="00B461D4"/>
    <w:rsid w:val="00B46994"/>
    <w:rsid w:val="00B46F20"/>
    <w:rsid w:val="00B473A7"/>
    <w:rsid w:val="00B50338"/>
    <w:rsid w:val="00B516AC"/>
    <w:rsid w:val="00B51D56"/>
    <w:rsid w:val="00B51E87"/>
    <w:rsid w:val="00B52781"/>
    <w:rsid w:val="00B52AC2"/>
    <w:rsid w:val="00B536BC"/>
    <w:rsid w:val="00B538E4"/>
    <w:rsid w:val="00B54229"/>
    <w:rsid w:val="00B54252"/>
    <w:rsid w:val="00B5528E"/>
    <w:rsid w:val="00B554A4"/>
    <w:rsid w:val="00B5632B"/>
    <w:rsid w:val="00B56F91"/>
    <w:rsid w:val="00B571EC"/>
    <w:rsid w:val="00B57937"/>
    <w:rsid w:val="00B620F9"/>
    <w:rsid w:val="00B623E5"/>
    <w:rsid w:val="00B626BD"/>
    <w:rsid w:val="00B63140"/>
    <w:rsid w:val="00B63798"/>
    <w:rsid w:val="00B652A2"/>
    <w:rsid w:val="00B65431"/>
    <w:rsid w:val="00B65A54"/>
    <w:rsid w:val="00B65E13"/>
    <w:rsid w:val="00B66266"/>
    <w:rsid w:val="00B66FCB"/>
    <w:rsid w:val="00B714FB"/>
    <w:rsid w:val="00B7193E"/>
    <w:rsid w:val="00B719D8"/>
    <w:rsid w:val="00B71E77"/>
    <w:rsid w:val="00B71F6E"/>
    <w:rsid w:val="00B7229C"/>
    <w:rsid w:val="00B72878"/>
    <w:rsid w:val="00B7371D"/>
    <w:rsid w:val="00B744FB"/>
    <w:rsid w:val="00B74E31"/>
    <w:rsid w:val="00B754F8"/>
    <w:rsid w:val="00B756A2"/>
    <w:rsid w:val="00B758AC"/>
    <w:rsid w:val="00B75ADE"/>
    <w:rsid w:val="00B771C9"/>
    <w:rsid w:val="00B81137"/>
    <w:rsid w:val="00B811CC"/>
    <w:rsid w:val="00B81244"/>
    <w:rsid w:val="00B81328"/>
    <w:rsid w:val="00B81FD1"/>
    <w:rsid w:val="00B82589"/>
    <w:rsid w:val="00B82ECF"/>
    <w:rsid w:val="00B8330B"/>
    <w:rsid w:val="00B83E33"/>
    <w:rsid w:val="00B847C1"/>
    <w:rsid w:val="00B848A5"/>
    <w:rsid w:val="00B852ED"/>
    <w:rsid w:val="00B85C63"/>
    <w:rsid w:val="00B86777"/>
    <w:rsid w:val="00B86D89"/>
    <w:rsid w:val="00B86FE9"/>
    <w:rsid w:val="00B87352"/>
    <w:rsid w:val="00B87691"/>
    <w:rsid w:val="00B87D3E"/>
    <w:rsid w:val="00B90C96"/>
    <w:rsid w:val="00B90E03"/>
    <w:rsid w:val="00B9116A"/>
    <w:rsid w:val="00B92A77"/>
    <w:rsid w:val="00B93152"/>
    <w:rsid w:val="00B94158"/>
    <w:rsid w:val="00B9603C"/>
    <w:rsid w:val="00B96074"/>
    <w:rsid w:val="00B961A0"/>
    <w:rsid w:val="00B97282"/>
    <w:rsid w:val="00B979A9"/>
    <w:rsid w:val="00B979C0"/>
    <w:rsid w:val="00BA076D"/>
    <w:rsid w:val="00BA08A2"/>
    <w:rsid w:val="00BA0D6D"/>
    <w:rsid w:val="00BA102A"/>
    <w:rsid w:val="00BA1303"/>
    <w:rsid w:val="00BA1527"/>
    <w:rsid w:val="00BA25CB"/>
    <w:rsid w:val="00BA3BE8"/>
    <w:rsid w:val="00BA559A"/>
    <w:rsid w:val="00BA55C3"/>
    <w:rsid w:val="00BA5853"/>
    <w:rsid w:val="00BA5936"/>
    <w:rsid w:val="00BA5A6C"/>
    <w:rsid w:val="00BA5DE2"/>
    <w:rsid w:val="00BA6321"/>
    <w:rsid w:val="00BA680A"/>
    <w:rsid w:val="00BB07FA"/>
    <w:rsid w:val="00BB0CB4"/>
    <w:rsid w:val="00BB21D3"/>
    <w:rsid w:val="00BB2DA1"/>
    <w:rsid w:val="00BB381D"/>
    <w:rsid w:val="00BB38A7"/>
    <w:rsid w:val="00BB414F"/>
    <w:rsid w:val="00BB49C2"/>
    <w:rsid w:val="00BB4C1F"/>
    <w:rsid w:val="00BB50C1"/>
    <w:rsid w:val="00BB6438"/>
    <w:rsid w:val="00BB6BDF"/>
    <w:rsid w:val="00BB714A"/>
    <w:rsid w:val="00BB7645"/>
    <w:rsid w:val="00BC044D"/>
    <w:rsid w:val="00BC05D0"/>
    <w:rsid w:val="00BC0FD2"/>
    <w:rsid w:val="00BC1F61"/>
    <w:rsid w:val="00BC26B6"/>
    <w:rsid w:val="00BC29CE"/>
    <w:rsid w:val="00BC2C7F"/>
    <w:rsid w:val="00BC2E30"/>
    <w:rsid w:val="00BC2E45"/>
    <w:rsid w:val="00BC32E9"/>
    <w:rsid w:val="00BC3D03"/>
    <w:rsid w:val="00BC4595"/>
    <w:rsid w:val="00BC679B"/>
    <w:rsid w:val="00BC6D09"/>
    <w:rsid w:val="00BD0138"/>
    <w:rsid w:val="00BD096A"/>
    <w:rsid w:val="00BD17B0"/>
    <w:rsid w:val="00BD181D"/>
    <w:rsid w:val="00BD1D2D"/>
    <w:rsid w:val="00BD27EA"/>
    <w:rsid w:val="00BD2995"/>
    <w:rsid w:val="00BD2DB6"/>
    <w:rsid w:val="00BD2E14"/>
    <w:rsid w:val="00BD31E2"/>
    <w:rsid w:val="00BD435A"/>
    <w:rsid w:val="00BD461F"/>
    <w:rsid w:val="00BD4F66"/>
    <w:rsid w:val="00BD4F76"/>
    <w:rsid w:val="00BD539C"/>
    <w:rsid w:val="00BD5851"/>
    <w:rsid w:val="00BD5AA3"/>
    <w:rsid w:val="00BD605E"/>
    <w:rsid w:val="00BD60E7"/>
    <w:rsid w:val="00BD6800"/>
    <w:rsid w:val="00BD6A9D"/>
    <w:rsid w:val="00BD6F5A"/>
    <w:rsid w:val="00BD7146"/>
    <w:rsid w:val="00BD723D"/>
    <w:rsid w:val="00BD7E5E"/>
    <w:rsid w:val="00BD7FED"/>
    <w:rsid w:val="00BE2250"/>
    <w:rsid w:val="00BE235D"/>
    <w:rsid w:val="00BE24C6"/>
    <w:rsid w:val="00BE433D"/>
    <w:rsid w:val="00BE4616"/>
    <w:rsid w:val="00BE477F"/>
    <w:rsid w:val="00BE4C8D"/>
    <w:rsid w:val="00BE4FFD"/>
    <w:rsid w:val="00BE506C"/>
    <w:rsid w:val="00BE73F6"/>
    <w:rsid w:val="00BE7B71"/>
    <w:rsid w:val="00BF03C3"/>
    <w:rsid w:val="00BF06A8"/>
    <w:rsid w:val="00BF0BC0"/>
    <w:rsid w:val="00BF344B"/>
    <w:rsid w:val="00BF374B"/>
    <w:rsid w:val="00BF37D2"/>
    <w:rsid w:val="00BF3CAC"/>
    <w:rsid w:val="00BF4415"/>
    <w:rsid w:val="00BF4895"/>
    <w:rsid w:val="00BF4F7C"/>
    <w:rsid w:val="00BF5C89"/>
    <w:rsid w:val="00BF61CD"/>
    <w:rsid w:val="00BF6880"/>
    <w:rsid w:val="00BF68BE"/>
    <w:rsid w:val="00BF6989"/>
    <w:rsid w:val="00BF74CE"/>
    <w:rsid w:val="00BF76FA"/>
    <w:rsid w:val="00C00072"/>
    <w:rsid w:val="00C000F3"/>
    <w:rsid w:val="00C00E29"/>
    <w:rsid w:val="00C01169"/>
    <w:rsid w:val="00C01792"/>
    <w:rsid w:val="00C01C5E"/>
    <w:rsid w:val="00C01F05"/>
    <w:rsid w:val="00C01F1F"/>
    <w:rsid w:val="00C02449"/>
    <w:rsid w:val="00C02A39"/>
    <w:rsid w:val="00C02D89"/>
    <w:rsid w:val="00C03CB3"/>
    <w:rsid w:val="00C0474F"/>
    <w:rsid w:val="00C054AE"/>
    <w:rsid w:val="00C06562"/>
    <w:rsid w:val="00C1039B"/>
    <w:rsid w:val="00C107A1"/>
    <w:rsid w:val="00C10D33"/>
    <w:rsid w:val="00C1123D"/>
    <w:rsid w:val="00C11381"/>
    <w:rsid w:val="00C1156E"/>
    <w:rsid w:val="00C11AFB"/>
    <w:rsid w:val="00C12653"/>
    <w:rsid w:val="00C12A59"/>
    <w:rsid w:val="00C12CCA"/>
    <w:rsid w:val="00C1351A"/>
    <w:rsid w:val="00C139D4"/>
    <w:rsid w:val="00C13C07"/>
    <w:rsid w:val="00C15E55"/>
    <w:rsid w:val="00C1654B"/>
    <w:rsid w:val="00C165C1"/>
    <w:rsid w:val="00C16B00"/>
    <w:rsid w:val="00C16D86"/>
    <w:rsid w:val="00C16DC9"/>
    <w:rsid w:val="00C16E6E"/>
    <w:rsid w:val="00C17539"/>
    <w:rsid w:val="00C177FA"/>
    <w:rsid w:val="00C17822"/>
    <w:rsid w:val="00C21041"/>
    <w:rsid w:val="00C210EB"/>
    <w:rsid w:val="00C21153"/>
    <w:rsid w:val="00C215EB"/>
    <w:rsid w:val="00C21D12"/>
    <w:rsid w:val="00C221EF"/>
    <w:rsid w:val="00C221F3"/>
    <w:rsid w:val="00C22A23"/>
    <w:rsid w:val="00C22BC8"/>
    <w:rsid w:val="00C22FE7"/>
    <w:rsid w:val="00C2312B"/>
    <w:rsid w:val="00C23933"/>
    <w:rsid w:val="00C24209"/>
    <w:rsid w:val="00C2438E"/>
    <w:rsid w:val="00C246E0"/>
    <w:rsid w:val="00C256E0"/>
    <w:rsid w:val="00C26CC6"/>
    <w:rsid w:val="00C2720C"/>
    <w:rsid w:val="00C27628"/>
    <w:rsid w:val="00C277A6"/>
    <w:rsid w:val="00C302F5"/>
    <w:rsid w:val="00C30831"/>
    <w:rsid w:val="00C31254"/>
    <w:rsid w:val="00C318A7"/>
    <w:rsid w:val="00C32890"/>
    <w:rsid w:val="00C32B2E"/>
    <w:rsid w:val="00C32C96"/>
    <w:rsid w:val="00C334AC"/>
    <w:rsid w:val="00C3462E"/>
    <w:rsid w:val="00C34F5F"/>
    <w:rsid w:val="00C3546E"/>
    <w:rsid w:val="00C35613"/>
    <w:rsid w:val="00C36BB2"/>
    <w:rsid w:val="00C36ED7"/>
    <w:rsid w:val="00C36F1D"/>
    <w:rsid w:val="00C3716E"/>
    <w:rsid w:val="00C37318"/>
    <w:rsid w:val="00C374A5"/>
    <w:rsid w:val="00C40557"/>
    <w:rsid w:val="00C40BDB"/>
    <w:rsid w:val="00C418D9"/>
    <w:rsid w:val="00C41BA7"/>
    <w:rsid w:val="00C427D7"/>
    <w:rsid w:val="00C42840"/>
    <w:rsid w:val="00C42AEA"/>
    <w:rsid w:val="00C43694"/>
    <w:rsid w:val="00C43826"/>
    <w:rsid w:val="00C43967"/>
    <w:rsid w:val="00C43D63"/>
    <w:rsid w:val="00C444BC"/>
    <w:rsid w:val="00C4479A"/>
    <w:rsid w:val="00C449F7"/>
    <w:rsid w:val="00C4522C"/>
    <w:rsid w:val="00C454E1"/>
    <w:rsid w:val="00C458F9"/>
    <w:rsid w:val="00C45B31"/>
    <w:rsid w:val="00C45C5D"/>
    <w:rsid w:val="00C45D70"/>
    <w:rsid w:val="00C45EB7"/>
    <w:rsid w:val="00C45F63"/>
    <w:rsid w:val="00C4627A"/>
    <w:rsid w:val="00C465B7"/>
    <w:rsid w:val="00C46FA6"/>
    <w:rsid w:val="00C47474"/>
    <w:rsid w:val="00C47CDE"/>
    <w:rsid w:val="00C50649"/>
    <w:rsid w:val="00C50F16"/>
    <w:rsid w:val="00C511A2"/>
    <w:rsid w:val="00C51876"/>
    <w:rsid w:val="00C51FE7"/>
    <w:rsid w:val="00C5201D"/>
    <w:rsid w:val="00C53E05"/>
    <w:rsid w:val="00C558D0"/>
    <w:rsid w:val="00C55B6A"/>
    <w:rsid w:val="00C5616E"/>
    <w:rsid w:val="00C57821"/>
    <w:rsid w:val="00C60A42"/>
    <w:rsid w:val="00C60BEF"/>
    <w:rsid w:val="00C61A5D"/>
    <w:rsid w:val="00C61C48"/>
    <w:rsid w:val="00C61C9A"/>
    <w:rsid w:val="00C61F2C"/>
    <w:rsid w:val="00C626E0"/>
    <w:rsid w:val="00C644AA"/>
    <w:rsid w:val="00C64896"/>
    <w:rsid w:val="00C648A4"/>
    <w:rsid w:val="00C64B0E"/>
    <w:rsid w:val="00C65681"/>
    <w:rsid w:val="00C656DF"/>
    <w:rsid w:val="00C65D7D"/>
    <w:rsid w:val="00C65FBF"/>
    <w:rsid w:val="00C667EA"/>
    <w:rsid w:val="00C66997"/>
    <w:rsid w:val="00C6699C"/>
    <w:rsid w:val="00C669BB"/>
    <w:rsid w:val="00C66AFE"/>
    <w:rsid w:val="00C6755C"/>
    <w:rsid w:val="00C675D7"/>
    <w:rsid w:val="00C71AAC"/>
    <w:rsid w:val="00C71B38"/>
    <w:rsid w:val="00C71E0D"/>
    <w:rsid w:val="00C720EB"/>
    <w:rsid w:val="00C721EB"/>
    <w:rsid w:val="00C72724"/>
    <w:rsid w:val="00C72B4E"/>
    <w:rsid w:val="00C72D17"/>
    <w:rsid w:val="00C73032"/>
    <w:rsid w:val="00C738DF"/>
    <w:rsid w:val="00C7395E"/>
    <w:rsid w:val="00C7445B"/>
    <w:rsid w:val="00C74850"/>
    <w:rsid w:val="00C74BD0"/>
    <w:rsid w:val="00C7509D"/>
    <w:rsid w:val="00C75323"/>
    <w:rsid w:val="00C7552E"/>
    <w:rsid w:val="00C75EC7"/>
    <w:rsid w:val="00C76131"/>
    <w:rsid w:val="00C76153"/>
    <w:rsid w:val="00C7622C"/>
    <w:rsid w:val="00C76B5A"/>
    <w:rsid w:val="00C76E7E"/>
    <w:rsid w:val="00C7737C"/>
    <w:rsid w:val="00C774AA"/>
    <w:rsid w:val="00C80816"/>
    <w:rsid w:val="00C81F66"/>
    <w:rsid w:val="00C82139"/>
    <w:rsid w:val="00C82582"/>
    <w:rsid w:val="00C82A1C"/>
    <w:rsid w:val="00C82FA2"/>
    <w:rsid w:val="00C8422C"/>
    <w:rsid w:val="00C8448F"/>
    <w:rsid w:val="00C85C50"/>
    <w:rsid w:val="00C86AE9"/>
    <w:rsid w:val="00C87127"/>
    <w:rsid w:val="00C8717C"/>
    <w:rsid w:val="00C8723B"/>
    <w:rsid w:val="00C87356"/>
    <w:rsid w:val="00C87B4C"/>
    <w:rsid w:val="00C91134"/>
    <w:rsid w:val="00C91981"/>
    <w:rsid w:val="00C924F2"/>
    <w:rsid w:val="00C932A2"/>
    <w:rsid w:val="00C9419B"/>
    <w:rsid w:val="00C94520"/>
    <w:rsid w:val="00C951A7"/>
    <w:rsid w:val="00C97427"/>
    <w:rsid w:val="00C97600"/>
    <w:rsid w:val="00C97C61"/>
    <w:rsid w:val="00CA056B"/>
    <w:rsid w:val="00CA088A"/>
    <w:rsid w:val="00CA13C8"/>
    <w:rsid w:val="00CA20CC"/>
    <w:rsid w:val="00CA24E1"/>
    <w:rsid w:val="00CA26F3"/>
    <w:rsid w:val="00CA3468"/>
    <w:rsid w:val="00CA3F8C"/>
    <w:rsid w:val="00CA461C"/>
    <w:rsid w:val="00CA466E"/>
    <w:rsid w:val="00CA52CA"/>
    <w:rsid w:val="00CA6045"/>
    <w:rsid w:val="00CA64FC"/>
    <w:rsid w:val="00CA6625"/>
    <w:rsid w:val="00CA68AA"/>
    <w:rsid w:val="00CA7077"/>
    <w:rsid w:val="00CA7976"/>
    <w:rsid w:val="00CA7FFA"/>
    <w:rsid w:val="00CB061B"/>
    <w:rsid w:val="00CB07FD"/>
    <w:rsid w:val="00CB1553"/>
    <w:rsid w:val="00CB1B92"/>
    <w:rsid w:val="00CB260C"/>
    <w:rsid w:val="00CB2A3E"/>
    <w:rsid w:val="00CB3E6B"/>
    <w:rsid w:val="00CB4714"/>
    <w:rsid w:val="00CB4D57"/>
    <w:rsid w:val="00CB5B00"/>
    <w:rsid w:val="00CB5DC5"/>
    <w:rsid w:val="00CB6857"/>
    <w:rsid w:val="00CB6D16"/>
    <w:rsid w:val="00CB6EDF"/>
    <w:rsid w:val="00CC05DA"/>
    <w:rsid w:val="00CC1791"/>
    <w:rsid w:val="00CC2040"/>
    <w:rsid w:val="00CC2F9F"/>
    <w:rsid w:val="00CC46BE"/>
    <w:rsid w:val="00CC4E1C"/>
    <w:rsid w:val="00CC527D"/>
    <w:rsid w:val="00CC53F8"/>
    <w:rsid w:val="00CC5728"/>
    <w:rsid w:val="00CC5C5B"/>
    <w:rsid w:val="00CC5D69"/>
    <w:rsid w:val="00CC63A7"/>
    <w:rsid w:val="00CC7663"/>
    <w:rsid w:val="00CC7A48"/>
    <w:rsid w:val="00CD01F1"/>
    <w:rsid w:val="00CD0D69"/>
    <w:rsid w:val="00CD11A3"/>
    <w:rsid w:val="00CD14F2"/>
    <w:rsid w:val="00CD167A"/>
    <w:rsid w:val="00CD176D"/>
    <w:rsid w:val="00CD2AC4"/>
    <w:rsid w:val="00CD2F77"/>
    <w:rsid w:val="00CD4027"/>
    <w:rsid w:val="00CD414C"/>
    <w:rsid w:val="00CD4281"/>
    <w:rsid w:val="00CD48E1"/>
    <w:rsid w:val="00CD5223"/>
    <w:rsid w:val="00CD58C9"/>
    <w:rsid w:val="00CD5D44"/>
    <w:rsid w:val="00CD5F51"/>
    <w:rsid w:val="00CD64C9"/>
    <w:rsid w:val="00CD6661"/>
    <w:rsid w:val="00CD66A9"/>
    <w:rsid w:val="00CD69B0"/>
    <w:rsid w:val="00CD6B8A"/>
    <w:rsid w:val="00CD7783"/>
    <w:rsid w:val="00CE0DE7"/>
    <w:rsid w:val="00CE16E6"/>
    <w:rsid w:val="00CE1DA3"/>
    <w:rsid w:val="00CE28E5"/>
    <w:rsid w:val="00CE410B"/>
    <w:rsid w:val="00CE4369"/>
    <w:rsid w:val="00CE4B7C"/>
    <w:rsid w:val="00CE4BA6"/>
    <w:rsid w:val="00CE5B70"/>
    <w:rsid w:val="00CE6791"/>
    <w:rsid w:val="00CE79E6"/>
    <w:rsid w:val="00CF0187"/>
    <w:rsid w:val="00CF0385"/>
    <w:rsid w:val="00CF0968"/>
    <w:rsid w:val="00CF10D2"/>
    <w:rsid w:val="00CF1238"/>
    <w:rsid w:val="00CF1EE7"/>
    <w:rsid w:val="00CF2583"/>
    <w:rsid w:val="00CF32E9"/>
    <w:rsid w:val="00CF3ED6"/>
    <w:rsid w:val="00CF4181"/>
    <w:rsid w:val="00CF4ACD"/>
    <w:rsid w:val="00CF540B"/>
    <w:rsid w:val="00CF5799"/>
    <w:rsid w:val="00CF6281"/>
    <w:rsid w:val="00CF635D"/>
    <w:rsid w:val="00CF6CA7"/>
    <w:rsid w:val="00CF6ED2"/>
    <w:rsid w:val="00CF7A24"/>
    <w:rsid w:val="00D00CDF"/>
    <w:rsid w:val="00D0179E"/>
    <w:rsid w:val="00D01815"/>
    <w:rsid w:val="00D02124"/>
    <w:rsid w:val="00D02A4D"/>
    <w:rsid w:val="00D02AFC"/>
    <w:rsid w:val="00D03077"/>
    <w:rsid w:val="00D03974"/>
    <w:rsid w:val="00D04000"/>
    <w:rsid w:val="00D04434"/>
    <w:rsid w:val="00D04932"/>
    <w:rsid w:val="00D04EEC"/>
    <w:rsid w:val="00D05B13"/>
    <w:rsid w:val="00D06B4C"/>
    <w:rsid w:val="00D070CD"/>
    <w:rsid w:val="00D070D1"/>
    <w:rsid w:val="00D07838"/>
    <w:rsid w:val="00D07F96"/>
    <w:rsid w:val="00D1021E"/>
    <w:rsid w:val="00D109D0"/>
    <w:rsid w:val="00D1125E"/>
    <w:rsid w:val="00D11269"/>
    <w:rsid w:val="00D11741"/>
    <w:rsid w:val="00D1240E"/>
    <w:rsid w:val="00D12E9D"/>
    <w:rsid w:val="00D1438C"/>
    <w:rsid w:val="00D15AC4"/>
    <w:rsid w:val="00D1612D"/>
    <w:rsid w:val="00D16B75"/>
    <w:rsid w:val="00D16D8A"/>
    <w:rsid w:val="00D16E5E"/>
    <w:rsid w:val="00D2082E"/>
    <w:rsid w:val="00D20C38"/>
    <w:rsid w:val="00D21935"/>
    <w:rsid w:val="00D2219C"/>
    <w:rsid w:val="00D226D9"/>
    <w:rsid w:val="00D2270D"/>
    <w:rsid w:val="00D22AB9"/>
    <w:rsid w:val="00D23AB8"/>
    <w:rsid w:val="00D24672"/>
    <w:rsid w:val="00D24DED"/>
    <w:rsid w:val="00D2585F"/>
    <w:rsid w:val="00D259CB"/>
    <w:rsid w:val="00D25A95"/>
    <w:rsid w:val="00D25D32"/>
    <w:rsid w:val="00D26075"/>
    <w:rsid w:val="00D27037"/>
    <w:rsid w:val="00D275F1"/>
    <w:rsid w:val="00D276B6"/>
    <w:rsid w:val="00D27ECA"/>
    <w:rsid w:val="00D27F0D"/>
    <w:rsid w:val="00D3034E"/>
    <w:rsid w:val="00D3050D"/>
    <w:rsid w:val="00D305ED"/>
    <w:rsid w:val="00D3101E"/>
    <w:rsid w:val="00D31A85"/>
    <w:rsid w:val="00D31E3A"/>
    <w:rsid w:val="00D3265E"/>
    <w:rsid w:val="00D329FA"/>
    <w:rsid w:val="00D339C3"/>
    <w:rsid w:val="00D3414B"/>
    <w:rsid w:val="00D342D9"/>
    <w:rsid w:val="00D34C53"/>
    <w:rsid w:val="00D36124"/>
    <w:rsid w:val="00D367A0"/>
    <w:rsid w:val="00D36A59"/>
    <w:rsid w:val="00D371E3"/>
    <w:rsid w:val="00D4049F"/>
    <w:rsid w:val="00D40AD6"/>
    <w:rsid w:val="00D40DEF"/>
    <w:rsid w:val="00D421F8"/>
    <w:rsid w:val="00D42DA6"/>
    <w:rsid w:val="00D42F1C"/>
    <w:rsid w:val="00D43277"/>
    <w:rsid w:val="00D434C5"/>
    <w:rsid w:val="00D44291"/>
    <w:rsid w:val="00D44E6B"/>
    <w:rsid w:val="00D45CD9"/>
    <w:rsid w:val="00D479CF"/>
    <w:rsid w:val="00D47B36"/>
    <w:rsid w:val="00D50073"/>
    <w:rsid w:val="00D50BAE"/>
    <w:rsid w:val="00D512EE"/>
    <w:rsid w:val="00D51C31"/>
    <w:rsid w:val="00D51C89"/>
    <w:rsid w:val="00D51D70"/>
    <w:rsid w:val="00D526E4"/>
    <w:rsid w:val="00D52852"/>
    <w:rsid w:val="00D52B0F"/>
    <w:rsid w:val="00D52B9F"/>
    <w:rsid w:val="00D531CA"/>
    <w:rsid w:val="00D53358"/>
    <w:rsid w:val="00D544EE"/>
    <w:rsid w:val="00D54535"/>
    <w:rsid w:val="00D546AB"/>
    <w:rsid w:val="00D546D0"/>
    <w:rsid w:val="00D54845"/>
    <w:rsid w:val="00D5516B"/>
    <w:rsid w:val="00D551B4"/>
    <w:rsid w:val="00D559B4"/>
    <w:rsid w:val="00D55E10"/>
    <w:rsid w:val="00D5723F"/>
    <w:rsid w:val="00D5725D"/>
    <w:rsid w:val="00D60172"/>
    <w:rsid w:val="00D604EB"/>
    <w:rsid w:val="00D60AB2"/>
    <w:rsid w:val="00D60F64"/>
    <w:rsid w:val="00D6118A"/>
    <w:rsid w:val="00D61520"/>
    <w:rsid w:val="00D61EC4"/>
    <w:rsid w:val="00D61F4F"/>
    <w:rsid w:val="00D62FA4"/>
    <w:rsid w:val="00D649B6"/>
    <w:rsid w:val="00D64F39"/>
    <w:rsid w:val="00D64F41"/>
    <w:rsid w:val="00D65227"/>
    <w:rsid w:val="00D658E8"/>
    <w:rsid w:val="00D66952"/>
    <w:rsid w:val="00D66F57"/>
    <w:rsid w:val="00D66FB7"/>
    <w:rsid w:val="00D7018A"/>
    <w:rsid w:val="00D701A6"/>
    <w:rsid w:val="00D712C0"/>
    <w:rsid w:val="00D71CF9"/>
    <w:rsid w:val="00D71DDF"/>
    <w:rsid w:val="00D72B70"/>
    <w:rsid w:val="00D7579E"/>
    <w:rsid w:val="00D75EFD"/>
    <w:rsid w:val="00D762DC"/>
    <w:rsid w:val="00D76973"/>
    <w:rsid w:val="00D76C8D"/>
    <w:rsid w:val="00D77717"/>
    <w:rsid w:val="00D806A1"/>
    <w:rsid w:val="00D8090C"/>
    <w:rsid w:val="00D811D5"/>
    <w:rsid w:val="00D81D67"/>
    <w:rsid w:val="00D81F1F"/>
    <w:rsid w:val="00D81F97"/>
    <w:rsid w:val="00D8391C"/>
    <w:rsid w:val="00D84789"/>
    <w:rsid w:val="00D84956"/>
    <w:rsid w:val="00D85643"/>
    <w:rsid w:val="00D85B20"/>
    <w:rsid w:val="00D86251"/>
    <w:rsid w:val="00D90FDE"/>
    <w:rsid w:val="00D9105D"/>
    <w:rsid w:val="00D91212"/>
    <w:rsid w:val="00D91B11"/>
    <w:rsid w:val="00D92496"/>
    <w:rsid w:val="00D92EFF"/>
    <w:rsid w:val="00D93055"/>
    <w:rsid w:val="00D9321D"/>
    <w:rsid w:val="00D939F4"/>
    <w:rsid w:val="00D93D44"/>
    <w:rsid w:val="00D93E80"/>
    <w:rsid w:val="00D949F1"/>
    <w:rsid w:val="00D95C1C"/>
    <w:rsid w:val="00D9627D"/>
    <w:rsid w:val="00D96A28"/>
    <w:rsid w:val="00D96A9D"/>
    <w:rsid w:val="00D97008"/>
    <w:rsid w:val="00DA01E7"/>
    <w:rsid w:val="00DA2352"/>
    <w:rsid w:val="00DA2695"/>
    <w:rsid w:val="00DA30CE"/>
    <w:rsid w:val="00DA342B"/>
    <w:rsid w:val="00DA4550"/>
    <w:rsid w:val="00DA48E5"/>
    <w:rsid w:val="00DA5037"/>
    <w:rsid w:val="00DA52A6"/>
    <w:rsid w:val="00DA56D3"/>
    <w:rsid w:val="00DA6318"/>
    <w:rsid w:val="00DA6AC0"/>
    <w:rsid w:val="00DA6E93"/>
    <w:rsid w:val="00DA6F08"/>
    <w:rsid w:val="00DA794C"/>
    <w:rsid w:val="00DB00C7"/>
    <w:rsid w:val="00DB00DD"/>
    <w:rsid w:val="00DB0324"/>
    <w:rsid w:val="00DB0DBC"/>
    <w:rsid w:val="00DB0E61"/>
    <w:rsid w:val="00DB1681"/>
    <w:rsid w:val="00DB16B7"/>
    <w:rsid w:val="00DB2154"/>
    <w:rsid w:val="00DB269F"/>
    <w:rsid w:val="00DB2A6F"/>
    <w:rsid w:val="00DB2ECA"/>
    <w:rsid w:val="00DB37D7"/>
    <w:rsid w:val="00DB3CFC"/>
    <w:rsid w:val="00DB3EEF"/>
    <w:rsid w:val="00DB411D"/>
    <w:rsid w:val="00DB4748"/>
    <w:rsid w:val="00DB581F"/>
    <w:rsid w:val="00DB6545"/>
    <w:rsid w:val="00DB67C7"/>
    <w:rsid w:val="00DB6E04"/>
    <w:rsid w:val="00DB7850"/>
    <w:rsid w:val="00DB7904"/>
    <w:rsid w:val="00DB7CC5"/>
    <w:rsid w:val="00DC05F0"/>
    <w:rsid w:val="00DC0689"/>
    <w:rsid w:val="00DC0CF2"/>
    <w:rsid w:val="00DC12C3"/>
    <w:rsid w:val="00DC1665"/>
    <w:rsid w:val="00DC1817"/>
    <w:rsid w:val="00DC190A"/>
    <w:rsid w:val="00DC2105"/>
    <w:rsid w:val="00DC2472"/>
    <w:rsid w:val="00DC303E"/>
    <w:rsid w:val="00DC320A"/>
    <w:rsid w:val="00DC3477"/>
    <w:rsid w:val="00DC3812"/>
    <w:rsid w:val="00DC3FC6"/>
    <w:rsid w:val="00DC424D"/>
    <w:rsid w:val="00DC4467"/>
    <w:rsid w:val="00DC4630"/>
    <w:rsid w:val="00DC484A"/>
    <w:rsid w:val="00DC5F89"/>
    <w:rsid w:val="00DC61B6"/>
    <w:rsid w:val="00DC6C0F"/>
    <w:rsid w:val="00DC6CA5"/>
    <w:rsid w:val="00DC6DF4"/>
    <w:rsid w:val="00DC74AE"/>
    <w:rsid w:val="00DC76D4"/>
    <w:rsid w:val="00DC7881"/>
    <w:rsid w:val="00DC7B53"/>
    <w:rsid w:val="00DC7E3F"/>
    <w:rsid w:val="00DD0715"/>
    <w:rsid w:val="00DD0833"/>
    <w:rsid w:val="00DD08DB"/>
    <w:rsid w:val="00DD1162"/>
    <w:rsid w:val="00DD25DA"/>
    <w:rsid w:val="00DD275F"/>
    <w:rsid w:val="00DD2C45"/>
    <w:rsid w:val="00DD33C8"/>
    <w:rsid w:val="00DD3AFE"/>
    <w:rsid w:val="00DD48F9"/>
    <w:rsid w:val="00DD4A09"/>
    <w:rsid w:val="00DD5744"/>
    <w:rsid w:val="00DD5754"/>
    <w:rsid w:val="00DD5A86"/>
    <w:rsid w:val="00DD5CA7"/>
    <w:rsid w:val="00DD63CB"/>
    <w:rsid w:val="00DD671C"/>
    <w:rsid w:val="00DD733F"/>
    <w:rsid w:val="00DD763A"/>
    <w:rsid w:val="00DE07F1"/>
    <w:rsid w:val="00DE0D62"/>
    <w:rsid w:val="00DE19E6"/>
    <w:rsid w:val="00DE1A8E"/>
    <w:rsid w:val="00DE20C9"/>
    <w:rsid w:val="00DE20F6"/>
    <w:rsid w:val="00DE234E"/>
    <w:rsid w:val="00DE2EC2"/>
    <w:rsid w:val="00DE3ED5"/>
    <w:rsid w:val="00DE4197"/>
    <w:rsid w:val="00DE47F4"/>
    <w:rsid w:val="00DE4CA2"/>
    <w:rsid w:val="00DE6736"/>
    <w:rsid w:val="00DE6811"/>
    <w:rsid w:val="00DE6E40"/>
    <w:rsid w:val="00DE744C"/>
    <w:rsid w:val="00DF1326"/>
    <w:rsid w:val="00DF1CDF"/>
    <w:rsid w:val="00DF21D4"/>
    <w:rsid w:val="00DF2796"/>
    <w:rsid w:val="00DF337E"/>
    <w:rsid w:val="00DF3B90"/>
    <w:rsid w:val="00DF3CAD"/>
    <w:rsid w:val="00DF498F"/>
    <w:rsid w:val="00DF4ACE"/>
    <w:rsid w:val="00DF4D6A"/>
    <w:rsid w:val="00DF50BD"/>
    <w:rsid w:val="00DF50D9"/>
    <w:rsid w:val="00DF55D7"/>
    <w:rsid w:val="00DF5B5A"/>
    <w:rsid w:val="00DF5D75"/>
    <w:rsid w:val="00DF5FD2"/>
    <w:rsid w:val="00DF60FB"/>
    <w:rsid w:val="00DF6227"/>
    <w:rsid w:val="00DF633B"/>
    <w:rsid w:val="00DF6AD5"/>
    <w:rsid w:val="00DF6BDD"/>
    <w:rsid w:val="00DF7E96"/>
    <w:rsid w:val="00E00219"/>
    <w:rsid w:val="00E0330D"/>
    <w:rsid w:val="00E039C3"/>
    <w:rsid w:val="00E03A0B"/>
    <w:rsid w:val="00E03A7D"/>
    <w:rsid w:val="00E03AF7"/>
    <w:rsid w:val="00E03C7C"/>
    <w:rsid w:val="00E03D94"/>
    <w:rsid w:val="00E04144"/>
    <w:rsid w:val="00E04312"/>
    <w:rsid w:val="00E04798"/>
    <w:rsid w:val="00E04E02"/>
    <w:rsid w:val="00E0591E"/>
    <w:rsid w:val="00E061B1"/>
    <w:rsid w:val="00E0623E"/>
    <w:rsid w:val="00E06577"/>
    <w:rsid w:val="00E069EF"/>
    <w:rsid w:val="00E06C16"/>
    <w:rsid w:val="00E07EA8"/>
    <w:rsid w:val="00E103FC"/>
    <w:rsid w:val="00E10711"/>
    <w:rsid w:val="00E10DC8"/>
    <w:rsid w:val="00E11368"/>
    <w:rsid w:val="00E127B1"/>
    <w:rsid w:val="00E12A73"/>
    <w:rsid w:val="00E13656"/>
    <w:rsid w:val="00E13CCA"/>
    <w:rsid w:val="00E13D90"/>
    <w:rsid w:val="00E15188"/>
    <w:rsid w:val="00E15370"/>
    <w:rsid w:val="00E15495"/>
    <w:rsid w:val="00E165D5"/>
    <w:rsid w:val="00E172BE"/>
    <w:rsid w:val="00E177EE"/>
    <w:rsid w:val="00E17EDD"/>
    <w:rsid w:val="00E20CEA"/>
    <w:rsid w:val="00E22DC5"/>
    <w:rsid w:val="00E23465"/>
    <w:rsid w:val="00E23491"/>
    <w:rsid w:val="00E243E2"/>
    <w:rsid w:val="00E24B83"/>
    <w:rsid w:val="00E24CAF"/>
    <w:rsid w:val="00E2573D"/>
    <w:rsid w:val="00E26317"/>
    <w:rsid w:val="00E2664C"/>
    <w:rsid w:val="00E26A8D"/>
    <w:rsid w:val="00E26EDC"/>
    <w:rsid w:val="00E26EE3"/>
    <w:rsid w:val="00E27BEA"/>
    <w:rsid w:val="00E30A50"/>
    <w:rsid w:val="00E30CA7"/>
    <w:rsid w:val="00E3145B"/>
    <w:rsid w:val="00E3259E"/>
    <w:rsid w:val="00E327FA"/>
    <w:rsid w:val="00E32DA1"/>
    <w:rsid w:val="00E33262"/>
    <w:rsid w:val="00E33871"/>
    <w:rsid w:val="00E34905"/>
    <w:rsid w:val="00E35C61"/>
    <w:rsid w:val="00E35D00"/>
    <w:rsid w:val="00E37327"/>
    <w:rsid w:val="00E37488"/>
    <w:rsid w:val="00E3797B"/>
    <w:rsid w:val="00E37DD1"/>
    <w:rsid w:val="00E41038"/>
    <w:rsid w:val="00E4137B"/>
    <w:rsid w:val="00E4166F"/>
    <w:rsid w:val="00E43E06"/>
    <w:rsid w:val="00E44930"/>
    <w:rsid w:val="00E4494C"/>
    <w:rsid w:val="00E4569B"/>
    <w:rsid w:val="00E457AD"/>
    <w:rsid w:val="00E45BE9"/>
    <w:rsid w:val="00E469E9"/>
    <w:rsid w:val="00E46F28"/>
    <w:rsid w:val="00E475F0"/>
    <w:rsid w:val="00E5022B"/>
    <w:rsid w:val="00E5068A"/>
    <w:rsid w:val="00E533E0"/>
    <w:rsid w:val="00E5391E"/>
    <w:rsid w:val="00E53AE7"/>
    <w:rsid w:val="00E54018"/>
    <w:rsid w:val="00E54C4D"/>
    <w:rsid w:val="00E54E41"/>
    <w:rsid w:val="00E54F16"/>
    <w:rsid w:val="00E5544E"/>
    <w:rsid w:val="00E55578"/>
    <w:rsid w:val="00E5565B"/>
    <w:rsid w:val="00E56D41"/>
    <w:rsid w:val="00E571C5"/>
    <w:rsid w:val="00E57CAD"/>
    <w:rsid w:val="00E6022B"/>
    <w:rsid w:val="00E6071D"/>
    <w:rsid w:val="00E61E43"/>
    <w:rsid w:val="00E63047"/>
    <w:rsid w:val="00E631E3"/>
    <w:rsid w:val="00E6382D"/>
    <w:rsid w:val="00E6417F"/>
    <w:rsid w:val="00E64C9D"/>
    <w:rsid w:val="00E658A5"/>
    <w:rsid w:val="00E65CCC"/>
    <w:rsid w:val="00E66147"/>
    <w:rsid w:val="00E666C6"/>
    <w:rsid w:val="00E670F8"/>
    <w:rsid w:val="00E67C8C"/>
    <w:rsid w:val="00E70527"/>
    <w:rsid w:val="00E70E9A"/>
    <w:rsid w:val="00E7106B"/>
    <w:rsid w:val="00E71591"/>
    <w:rsid w:val="00E7198E"/>
    <w:rsid w:val="00E71B20"/>
    <w:rsid w:val="00E71E5E"/>
    <w:rsid w:val="00E72A80"/>
    <w:rsid w:val="00E7339E"/>
    <w:rsid w:val="00E73832"/>
    <w:rsid w:val="00E74B28"/>
    <w:rsid w:val="00E7515D"/>
    <w:rsid w:val="00E75E42"/>
    <w:rsid w:val="00E7688A"/>
    <w:rsid w:val="00E775A6"/>
    <w:rsid w:val="00E77EBC"/>
    <w:rsid w:val="00E8045E"/>
    <w:rsid w:val="00E805E0"/>
    <w:rsid w:val="00E806B2"/>
    <w:rsid w:val="00E811E9"/>
    <w:rsid w:val="00E81F87"/>
    <w:rsid w:val="00E82648"/>
    <w:rsid w:val="00E82CD8"/>
    <w:rsid w:val="00E843D6"/>
    <w:rsid w:val="00E84C41"/>
    <w:rsid w:val="00E85288"/>
    <w:rsid w:val="00E86039"/>
    <w:rsid w:val="00E862D4"/>
    <w:rsid w:val="00E8648F"/>
    <w:rsid w:val="00E867D2"/>
    <w:rsid w:val="00E867F4"/>
    <w:rsid w:val="00E86A72"/>
    <w:rsid w:val="00E91522"/>
    <w:rsid w:val="00E91F0E"/>
    <w:rsid w:val="00E91FF6"/>
    <w:rsid w:val="00E92594"/>
    <w:rsid w:val="00E937E0"/>
    <w:rsid w:val="00E948DD"/>
    <w:rsid w:val="00E96A2B"/>
    <w:rsid w:val="00E96B09"/>
    <w:rsid w:val="00EA0548"/>
    <w:rsid w:val="00EA1E8F"/>
    <w:rsid w:val="00EA21DE"/>
    <w:rsid w:val="00EA28B3"/>
    <w:rsid w:val="00EA2C41"/>
    <w:rsid w:val="00EA2D89"/>
    <w:rsid w:val="00EA317E"/>
    <w:rsid w:val="00EA4942"/>
    <w:rsid w:val="00EA4E8D"/>
    <w:rsid w:val="00EA4FDF"/>
    <w:rsid w:val="00EA5258"/>
    <w:rsid w:val="00EA56DA"/>
    <w:rsid w:val="00EA5CF3"/>
    <w:rsid w:val="00EA674E"/>
    <w:rsid w:val="00EA726C"/>
    <w:rsid w:val="00EA74B5"/>
    <w:rsid w:val="00EA7E60"/>
    <w:rsid w:val="00EB013C"/>
    <w:rsid w:val="00EB024A"/>
    <w:rsid w:val="00EB0532"/>
    <w:rsid w:val="00EB0617"/>
    <w:rsid w:val="00EB1FC7"/>
    <w:rsid w:val="00EB2141"/>
    <w:rsid w:val="00EB2481"/>
    <w:rsid w:val="00EB2519"/>
    <w:rsid w:val="00EB2E97"/>
    <w:rsid w:val="00EB3076"/>
    <w:rsid w:val="00EB356B"/>
    <w:rsid w:val="00EB40C6"/>
    <w:rsid w:val="00EB446A"/>
    <w:rsid w:val="00EB4A1B"/>
    <w:rsid w:val="00EB4B92"/>
    <w:rsid w:val="00EB507B"/>
    <w:rsid w:val="00EB53BA"/>
    <w:rsid w:val="00EB5D7F"/>
    <w:rsid w:val="00EB5E95"/>
    <w:rsid w:val="00EB6001"/>
    <w:rsid w:val="00EB6A8C"/>
    <w:rsid w:val="00EB7312"/>
    <w:rsid w:val="00EB76E6"/>
    <w:rsid w:val="00EB792A"/>
    <w:rsid w:val="00EB7CFB"/>
    <w:rsid w:val="00EC02F0"/>
    <w:rsid w:val="00EC04E9"/>
    <w:rsid w:val="00EC0923"/>
    <w:rsid w:val="00EC1507"/>
    <w:rsid w:val="00EC1524"/>
    <w:rsid w:val="00EC170C"/>
    <w:rsid w:val="00EC29D8"/>
    <w:rsid w:val="00EC339A"/>
    <w:rsid w:val="00EC3FD1"/>
    <w:rsid w:val="00EC4177"/>
    <w:rsid w:val="00EC433B"/>
    <w:rsid w:val="00EC4E5B"/>
    <w:rsid w:val="00EC4FB1"/>
    <w:rsid w:val="00EC553A"/>
    <w:rsid w:val="00EC7A39"/>
    <w:rsid w:val="00EC7F67"/>
    <w:rsid w:val="00ED0D4C"/>
    <w:rsid w:val="00ED1B24"/>
    <w:rsid w:val="00ED1BE6"/>
    <w:rsid w:val="00ED1DBE"/>
    <w:rsid w:val="00ED2104"/>
    <w:rsid w:val="00ED2310"/>
    <w:rsid w:val="00ED2A56"/>
    <w:rsid w:val="00ED2C5A"/>
    <w:rsid w:val="00ED2E94"/>
    <w:rsid w:val="00ED3DC6"/>
    <w:rsid w:val="00ED4220"/>
    <w:rsid w:val="00ED45E6"/>
    <w:rsid w:val="00ED4D1E"/>
    <w:rsid w:val="00ED4DC5"/>
    <w:rsid w:val="00ED5554"/>
    <w:rsid w:val="00ED595D"/>
    <w:rsid w:val="00ED6349"/>
    <w:rsid w:val="00ED735B"/>
    <w:rsid w:val="00ED7467"/>
    <w:rsid w:val="00ED76EE"/>
    <w:rsid w:val="00ED7AFC"/>
    <w:rsid w:val="00EE084B"/>
    <w:rsid w:val="00EE09B8"/>
    <w:rsid w:val="00EE0EEB"/>
    <w:rsid w:val="00EE1DA9"/>
    <w:rsid w:val="00EE2114"/>
    <w:rsid w:val="00EE216C"/>
    <w:rsid w:val="00EE2C7F"/>
    <w:rsid w:val="00EE3A4D"/>
    <w:rsid w:val="00EE40B8"/>
    <w:rsid w:val="00EE4415"/>
    <w:rsid w:val="00EE4688"/>
    <w:rsid w:val="00EE468A"/>
    <w:rsid w:val="00EE5932"/>
    <w:rsid w:val="00EE5D21"/>
    <w:rsid w:val="00EE5E29"/>
    <w:rsid w:val="00EE625F"/>
    <w:rsid w:val="00EE6E42"/>
    <w:rsid w:val="00EE6E65"/>
    <w:rsid w:val="00EE702C"/>
    <w:rsid w:val="00EE7253"/>
    <w:rsid w:val="00EF06B6"/>
    <w:rsid w:val="00EF08E4"/>
    <w:rsid w:val="00EF0CD6"/>
    <w:rsid w:val="00EF145C"/>
    <w:rsid w:val="00EF179A"/>
    <w:rsid w:val="00EF191B"/>
    <w:rsid w:val="00EF2532"/>
    <w:rsid w:val="00EF26C0"/>
    <w:rsid w:val="00EF27E3"/>
    <w:rsid w:val="00EF2D0A"/>
    <w:rsid w:val="00EF3046"/>
    <w:rsid w:val="00EF34D5"/>
    <w:rsid w:val="00EF37D2"/>
    <w:rsid w:val="00EF3D5D"/>
    <w:rsid w:val="00EF4196"/>
    <w:rsid w:val="00EF449D"/>
    <w:rsid w:val="00EF4AF1"/>
    <w:rsid w:val="00EF4FDD"/>
    <w:rsid w:val="00EF5322"/>
    <w:rsid w:val="00EF5832"/>
    <w:rsid w:val="00EF5DFC"/>
    <w:rsid w:val="00EF5F3C"/>
    <w:rsid w:val="00EF6101"/>
    <w:rsid w:val="00EF6F17"/>
    <w:rsid w:val="00EF7202"/>
    <w:rsid w:val="00EF73D6"/>
    <w:rsid w:val="00F001C3"/>
    <w:rsid w:val="00F00EC8"/>
    <w:rsid w:val="00F0217C"/>
    <w:rsid w:val="00F02905"/>
    <w:rsid w:val="00F043DA"/>
    <w:rsid w:val="00F05149"/>
    <w:rsid w:val="00F054B6"/>
    <w:rsid w:val="00F05781"/>
    <w:rsid w:val="00F05826"/>
    <w:rsid w:val="00F058CF"/>
    <w:rsid w:val="00F06F40"/>
    <w:rsid w:val="00F071E2"/>
    <w:rsid w:val="00F07306"/>
    <w:rsid w:val="00F07451"/>
    <w:rsid w:val="00F10400"/>
    <w:rsid w:val="00F115A3"/>
    <w:rsid w:val="00F119A9"/>
    <w:rsid w:val="00F13000"/>
    <w:rsid w:val="00F131FC"/>
    <w:rsid w:val="00F14B39"/>
    <w:rsid w:val="00F15077"/>
    <w:rsid w:val="00F153FC"/>
    <w:rsid w:val="00F15602"/>
    <w:rsid w:val="00F1599B"/>
    <w:rsid w:val="00F15C5C"/>
    <w:rsid w:val="00F1608A"/>
    <w:rsid w:val="00F163B2"/>
    <w:rsid w:val="00F16CC2"/>
    <w:rsid w:val="00F16FDA"/>
    <w:rsid w:val="00F1711D"/>
    <w:rsid w:val="00F17447"/>
    <w:rsid w:val="00F2047B"/>
    <w:rsid w:val="00F20551"/>
    <w:rsid w:val="00F21946"/>
    <w:rsid w:val="00F21B24"/>
    <w:rsid w:val="00F222AF"/>
    <w:rsid w:val="00F22586"/>
    <w:rsid w:val="00F22AA8"/>
    <w:rsid w:val="00F22EF4"/>
    <w:rsid w:val="00F234AF"/>
    <w:rsid w:val="00F240FA"/>
    <w:rsid w:val="00F241E5"/>
    <w:rsid w:val="00F242FE"/>
    <w:rsid w:val="00F24D6E"/>
    <w:rsid w:val="00F25B7C"/>
    <w:rsid w:val="00F264F5"/>
    <w:rsid w:val="00F273DB"/>
    <w:rsid w:val="00F27B76"/>
    <w:rsid w:val="00F3019F"/>
    <w:rsid w:val="00F31B9A"/>
    <w:rsid w:val="00F3273B"/>
    <w:rsid w:val="00F33722"/>
    <w:rsid w:val="00F3381D"/>
    <w:rsid w:val="00F33BF3"/>
    <w:rsid w:val="00F33D1F"/>
    <w:rsid w:val="00F34777"/>
    <w:rsid w:val="00F34B36"/>
    <w:rsid w:val="00F35EF4"/>
    <w:rsid w:val="00F36887"/>
    <w:rsid w:val="00F3708B"/>
    <w:rsid w:val="00F37488"/>
    <w:rsid w:val="00F40BC5"/>
    <w:rsid w:val="00F40C21"/>
    <w:rsid w:val="00F40C59"/>
    <w:rsid w:val="00F41C49"/>
    <w:rsid w:val="00F41DFE"/>
    <w:rsid w:val="00F42296"/>
    <w:rsid w:val="00F426A6"/>
    <w:rsid w:val="00F43305"/>
    <w:rsid w:val="00F436EF"/>
    <w:rsid w:val="00F439B0"/>
    <w:rsid w:val="00F43E64"/>
    <w:rsid w:val="00F44B2B"/>
    <w:rsid w:val="00F44D7A"/>
    <w:rsid w:val="00F44E29"/>
    <w:rsid w:val="00F44EF0"/>
    <w:rsid w:val="00F4500C"/>
    <w:rsid w:val="00F45CA8"/>
    <w:rsid w:val="00F45D23"/>
    <w:rsid w:val="00F463BE"/>
    <w:rsid w:val="00F46B40"/>
    <w:rsid w:val="00F506CB"/>
    <w:rsid w:val="00F51036"/>
    <w:rsid w:val="00F512A4"/>
    <w:rsid w:val="00F512B9"/>
    <w:rsid w:val="00F51780"/>
    <w:rsid w:val="00F51942"/>
    <w:rsid w:val="00F51F91"/>
    <w:rsid w:val="00F5260F"/>
    <w:rsid w:val="00F52896"/>
    <w:rsid w:val="00F5376C"/>
    <w:rsid w:val="00F544F5"/>
    <w:rsid w:val="00F548F6"/>
    <w:rsid w:val="00F55925"/>
    <w:rsid w:val="00F55FF3"/>
    <w:rsid w:val="00F561F5"/>
    <w:rsid w:val="00F563B2"/>
    <w:rsid w:val="00F56A65"/>
    <w:rsid w:val="00F57F76"/>
    <w:rsid w:val="00F61CAE"/>
    <w:rsid w:val="00F61D71"/>
    <w:rsid w:val="00F6203B"/>
    <w:rsid w:val="00F62558"/>
    <w:rsid w:val="00F6408D"/>
    <w:rsid w:val="00F64DEF"/>
    <w:rsid w:val="00F66C34"/>
    <w:rsid w:val="00F67794"/>
    <w:rsid w:val="00F705DA"/>
    <w:rsid w:val="00F707B1"/>
    <w:rsid w:val="00F70979"/>
    <w:rsid w:val="00F733F4"/>
    <w:rsid w:val="00F74871"/>
    <w:rsid w:val="00F74CD4"/>
    <w:rsid w:val="00F75B22"/>
    <w:rsid w:val="00F76060"/>
    <w:rsid w:val="00F76A4B"/>
    <w:rsid w:val="00F772EC"/>
    <w:rsid w:val="00F773C1"/>
    <w:rsid w:val="00F77D19"/>
    <w:rsid w:val="00F77E08"/>
    <w:rsid w:val="00F81037"/>
    <w:rsid w:val="00F8208B"/>
    <w:rsid w:val="00F82570"/>
    <w:rsid w:val="00F8296D"/>
    <w:rsid w:val="00F82BD2"/>
    <w:rsid w:val="00F82F15"/>
    <w:rsid w:val="00F833A6"/>
    <w:rsid w:val="00F8391A"/>
    <w:rsid w:val="00F8431D"/>
    <w:rsid w:val="00F846EC"/>
    <w:rsid w:val="00F855EE"/>
    <w:rsid w:val="00F8608F"/>
    <w:rsid w:val="00F86336"/>
    <w:rsid w:val="00F86B9C"/>
    <w:rsid w:val="00F86C92"/>
    <w:rsid w:val="00F86D79"/>
    <w:rsid w:val="00F91261"/>
    <w:rsid w:val="00F9137C"/>
    <w:rsid w:val="00F91461"/>
    <w:rsid w:val="00F91E55"/>
    <w:rsid w:val="00F9217F"/>
    <w:rsid w:val="00F92269"/>
    <w:rsid w:val="00F9249A"/>
    <w:rsid w:val="00F924E7"/>
    <w:rsid w:val="00F928FD"/>
    <w:rsid w:val="00F92F48"/>
    <w:rsid w:val="00F9312E"/>
    <w:rsid w:val="00F934B6"/>
    <w:rsid w:val="00F93649"/>
    <w:rsid w:val="00F938EA"/>
    <w:rsid w:val="00F93935"/>
    <w:rsid w:val="00F93DCF"/>
    <w:rsid w:val="00F947B5"/>
    <w:rsid w:val="00F94A1A"/>
    <w:rsid w:val="00F95022"/>
    <w:rsid w:val="00F95398"/>
    <w:rsid w:val="00F95593"/>
    <w:rsid w:val="00F95699"/>
    <w:rsid w:val="00F9621E"/>
    <w:rsid w:val="00F966BB"/>
    <w:rsid w:val="00F969C1"/>
    <w:rsid w:val="00F97E97"/>
    <w:rsid w:val="00FA03B3"/>
    <w:rsid w:val="00FA09C4"/>
    <w:rsid w:val="00FA1476"/>
    <w:rsid w:val="00FA2127"/>
    <w:rsid w:val="00FA2AB4"/>
    <w:rsid w:val="00FA4349"/>
    <w:rsid w:val="00FA5311"/>
    <w:rsid w:val="00FA572D"/>
    <w:rsid w:val="00FA7106"/>
    <w:rsid w:val="00FA7284"/>
    <w:rsid w:val="00FA7769"/>
    <w:rsid w:val="00FA7D70"/>
    <w:rsid w:val="00FB1330"/>
    <w:rsid w:val="00FB1802"/>
    <w:rsid w:val="00FB2421"/>
    <w:rsid w:val="00FB27AB"/>
    <w:rsid w:val="00FB3264"/>
    <w:rsid w:val="00FB49C5"/>
    <w:rsid w:val="00FB4A94"/>
    <w:rsid w:val="00FB5388"/>
    <w:rsid w:val="00FB54B5"/>
    <w:rsid w:val="00FB5A32"/>
    <w:rsid w:val="00FB5AF2"/>
    <w:rsid w:val="00FB7135"/>
    <w:rsid w:val="00FB766F"/>
    <w:rsid w:val="00FC1C86"/>
    <w:rsid w:val="00FC2DEC"/>
    <w:rsid w:val="00FC2F30"/>
    <w:rsid w:val="00FC4532"/>
    <w:rsid w:val="00FC4941"/>
    <w:rsid w:val="00FC4BD7"/>
    <w:rsid w:val="00FC4DE6"/>
    <w:rsid w:val="00FC655D"/>
    <w:rsid w:val="00FC73E6"/>
    <w:rsid w:val="00FC7691"/>
    <w:rsid w:val="00FC7E83"/>
    <w:rsid w:val="00FD0513"/>
    <w:rsid w:val="00FD077E"/>
    <w:rsid w:val="00FD0D78"/>
    <w:rsid w:val="00FD14D8"/>
    <w:rsid w:val="00FD1B52"/>
    <w:rsid w:val="00FD21D6"/>
    <w:rsid w:val="00FD2AB1"/>
    <w:rsid w:val="00FD32DB"/>
    <w:rsid w:val="00FD3330"/>
    <w:rsid w:val="00FD339E"/>
    <w:rsid w:val="00FD3D0C"/>
    <w:rsid w:val="00FD4425"/>
    <w:rsid w:val="00FD4A63"/>
    <w:rsid w:val="00FD4BE0"/>
    <w:rsid w:val="00FD4C07"/>
    <w:rsid w:val="00FD4C20"/>
    <w:rsid w:val="00FD4DED"/>
    <w:rsid w:val="00FD55FC"/>
    <w:rsid w:val="00FD660E"/>
    <w:rsid w:val="00FD6E8A"/>
    <w:rsid w:val="00FD7294"/>
    <w:rsid w:val="00FD7A96"/>
    <w:rsid w:val="00FE0012"/>
    <w:rsid w:val="00FE0423"/>
    <w:rsid w:val="00FE05CE"/>
    <w:rsid w:val="00FE09BF"/>
    <w:rsid w:val="00FE2583"/>
    <w:rsid w:val="00FE28C7"/>
    <w:rsid w:val="00FE30C3"/>
    <w:rsid w:val="00FE3300"/>
    <w:rsid w:val="00FE33A5"/>
    <w:rsid w:val="00FE346E"/>
    <w:rsid w:val="00FE3955"/>
    <w:rsid w:val="00FE42A3"/>
    <w:rsid w:val="00FE48D0"/>
    <w:rsid w:val="00FE58E2"/>
    <w:rsid w:val="00FE6043"/>
    <w:rsid w:val="00FE61CB"/>
    <w:rsid w:val="00FE6692"/>
    <w:rsid w:val="00FE79F0"/>
    <w:rsid w:val="00FE7F58"/>
    <w:rsid w:val="00FF005E"/>
    <w:rsid w:val="00FF01EA"/>
    <w:rsid w:val="00FF1687"/>
    <w:rsid w:val="00FF16FC"/>
    <w:rsid w:val="00FF1914"/>
    <w:rsid w:val="00FF2575"/>
    <w:rsid w:val="00FF26A1"/>
    <w:rsid w:val="00FF2928"/>
    <w:rsid w:val="00FF2D4C"/>
    <w:rsid w:val="00FF3217"/>
    <w:rsid w:val="00FF3870"/>
    <w:rsid w:val="00FF425C"/>
    <w:rsid w:val="00FF43D4"/>
    <w:rsid w:val="00FF6BCA"/>
    <w:rsid w:val="00FF785C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800C1ED"/>
  <w15:docId w15:val="{2F4A4A7F-4E2A-4A8C-AA14-CE944F9A1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7B6F2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pPr>
      <w:jc w:val="both"/>
    </w:pPr>
    <w:rPr>
      <w:sz w:val="28"/>
    </w:rPr>
  </w:style>
  <w:style w:type="paragraph" w:styleId="a3">
    <w:name w:val="Body Text Indent"/>
    <w:basedOn w:val="a"/>
    <w:link w:val="a4"/>
    <w:pPr>
      <w:ind w:firstLine="851"/>
      <w:jc w:val="both"/>
    </w:pPr>
    <w:rPr>
      <w:bCs/>
      <w:sz w:val="28"/>
    </w:rPr>
  </w:style>
  <w:style w:type="paragraph" w:styleId="a5">
    <w:name w:val="Body Text"/>
    <w:basedOn w:val="a"/>
    <w:link w:val="a6"/>
    <w:rsid w:val="007B6F29"/>
    <w:pPr>
      <w:spacing w:after="120"/>
    </w:pPr>
  </w:style>
  <w:style w:type="paragraph" w:customStyle="1" w:styleId="ConsPlusNormal">
    <w:name w:val="ConsPlusNormal"/>
    <w:rsid w:val="007A280D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7A280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Nonformat">
    <w:name w:val="ConsPlusNonformat"/>
    <w:rsid w:val="00EC553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3">
    <w:name w:val="Body Text 3"/>
    <w:basedOn w:val="a"/>
    <w:link w:val="30"/>
    <w:rsid w:val="00EC553A"/>
    <w:pPr>
      <w:spacing w:after="120"/>
    </w:pPr>
    <w:rPr>
      <w:sz w:val="16"/>
      <w:szCs w:val="16"/>
    </w:rPr>
  </w:style>
  <w:style w:type="paragraph" w:styleId="a7">
    <w:name w:val="header"/>
    <w:basedOn w:val="a"/>
    <w:link w:val="a8"/>
    <w:uiPriority w:val="99"/>
    <w:rsid w:val="0095695A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95695A"/>
  </w:style>
  <w:style w:type="paragraph" w:customStyle="1" w:styleId="ConsPlusCell">
    <w:name w:val="ConsPlusCell"/>
    <w:rsid w:val="008C4EC3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a">
    <w:name w:val="footer"/>
    <w:basedOn w:val="a"/>
    <w:link w:val="ab"/>
    <w:rsid w:val="007A7FE3"/>
    <w:pPr>
      <w:tabs>
        <w:tab w:val="center" w:pos="4677"/>
        <w:tab w:val="right" w:pos="9355"/>
      </w:tabs>
    </w:pPr>
  </w:style>
  <w:style w:type="table" w:customStyle="1" w:styleId="11">
    <w:name w:val="Сетка таблицы1"/>
    <w:basedOn w:val="a1"/>
    <w:next w:val="ac"/>
    <w:uiPriority w:val="59"/>
    <w:rsid w:val="000A554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0A55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1"/>
    <w:next w:val="ac"/>
    <w:uiPriority w:val="59"/>
    <w:rsid w:val="009D24BE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265D27"/>
    <w:pPr>
      <w:widowControl w:val="0"/>
      <w:suppressAutoHyphens/>
      <w:ind w:left="720" w:firstLine="567"/>
      <w:contextualSpacing/>
      <w:jc w:val="both"/>
    </w:pPr>
    <w:rPr>
      <w:sz w:val="24"/>
      <w:lang w:eastAsia="en-US"/>
    </w:rPr>
  </w:style>
  <w:style w:type="character" w:customStyle="1" w:styleId="a8">
    <w:name w:val="Верхний колонтитул Знак"/>
    <w:link w:val="a7"/>
    <w:uiPriority w:val="99"/>
    <w:rsid w:val="00B22B7D"/>
  </w:style>
  <w:style w:type="paragraph" w:styleId="ae">
    <w:name w:val="Balloon Text"/>
    <w:basedOn w:val="a"/>
    <w:link w:val="af"/>
    <w:rsid w:val="005C5C9B"/>
    <w:rPr>
      <w:rFonts w:ascii="Segoe UI" w:hAnsi="Segoe UI"/>
      <w:sz w:val="18"/>
      <w:szCs w:val="18"/>
      <w:lang w:val="x-none" w:eastAsia="x-none"/>
    </w:rPr>
  </w:style>
  <w:style w:type="character" w:customStyle="1" w:styleId="af">
    <w:name w:val="Текст выноски Знак"/>
    <w:link w:val="ae"/>
    <w:rsid w:val="005C5C9B"/>
    <w:rPr>
      <w:rFonts w:ascii="Segoe UI" w:hAnsi="Segoe UI" w:cs="Segoe UI"/>
      <w:sz w:val="18"/>
      <w:szCs w:val="18"/>
    </w:rPr>
  </w:style>
  <w:style w:type="paragraph" w:customStyle="1" w:styleId="ConsTitle">
    <w:name w:val="ConsTitle"/>
    <w:rsid w:val="00E937E0"/>
    <w:pPr>
      <w:widowControl w:val="0"/>
      <w:autoSpaceDE w:val="0"/>
      <w:autoSpaceDN w:val="0"/>
      <w:adjustRightInd w:val="0"/>
      <w:ind w:right="19772"/>
    </w:pPr>
    <w:rPr>
      <w:rFonts w:ascii="Arial" w:hAnsi="Arial"/>
      <w:b/>
      <w:sz w:val="16"/>
    </w:rPr>
  </w:style>
  <w:style w:type="character" w:styleId="af0">
    <w:name w:val="footnote reference"/>
    <w:uiPriority w:val="99"/>
    <w:unhideWhenUsed/>
    <w:rsid w:val="00F3708B"/>
    <w:rPr>
      <w:vertAlign w:val="superscript"/>
    </w:rPr>
  </w:style>
  <w:style w:type="character" w:styleId="af1">
    <w:name w:val="Hyperlink"/>
    <w:uiPriority w:val="99"/>
    <w:rsid w:val="00256779"/>
    <w:rPr>
      <w:color w:val="0000FF"/>
      <w:u w:val="single"/>
    </w:rPr>
  </w:style>
  <w:style w:type="character" w:styleId="af2">
    <w:name w:val="line number"/>
    <w:basedOn w:val="a0"/>
    <w:semiHidden/>
    <w:unhideWhenUsed/>
    <w:rsid w:val="00C00E29"/>
  </w:style>
  <w:style w:type="character" w:customStyle="1" w:styleId="10">
    <w:name w:val="Заголовок 1 Знак"/>
    <w:link w:val="1"/>
    <w:rsid w:val="00751522"/>
    <w:rPr>
      <w:sz w:val="28"/>
    </w:rPr>
  </w:style>
  <w:style w:type="character" w:customStyle="1" w:styleId="20">
    <w:name w:val="Заголовок 2 Знак"/>
    <w:link w:val="2"/>
    <w:rsid w:val="00751522"/>
    <w:rPr>
      <w:rFonts w:ascii="Arial" w:hAnsi="Arial" w:cs="Arial"/>
      <w:b/>
      <w:bCs/>
      <w:i/>
      <w:iCs/>
      <w:sz w:val="28"/>
      <w:szCs w:val="28"/>
    </w:rPr>
  </w:style>
  <w:style w:type="character" w:customStyle="1" w:styleId="22">
    <w:name w:val="Основной текст 2 Знак"/>
    <w:link w:val="21"/>
    <w:rsid w:val="00751522"/>
    <w:rPr>
      <w:sz w:val="28"/>
    </w:rPr>
  </w:style>
  <w:style w:type="character" w:customStyle="1" w:styleId="a4">
    <w:name w:val="Основной текст с отступом Знак"/>
    <w:link w:val="a3"/>
    <w:rsid w:val="00751522"/>
    <w:rPr>
      <w:bCs/>
      <w:sz w:val="28"/>
    </w:rPr>
  </w:style>
  <w:style w:type="character" w:customStyle="1" w:styleId="a6">
    <w:name w:val="Основной текст Знак"/>
    <w:basedOn w:val="a0"/>
    <w:link w:val="a5"/>
    <w:rsid w:val="00751522"/>
  </w:style>
  <w:style w:type="character" w:customStyle="1" w:styleId="30">
    <w:name w:val="Основной текст 3 Знак"/>
    <w:link w:val="3"/>
    <w:rsid w:val="00751522"/>
    <w:rPr>
      <w:sz w:val="16"/>
      <w:szCs w:val="16"/>
    </w:rPr>
  </w:style>
  <w:style w:type="character" w:customStyle="1" w:styleId="ab">
    <w:name w:val="Нижний колонтитул Знак"/>
    <w:basedOn w:val="a0"/>
    <w:link w:val="aa"/>
    <w:rsid w:val="00751522"/>
  </w:style>
  <w:style w:type="character" w:styleId="af3">
    <w:name w:val="Unresolved Mention"/>
    <w:basedOn w:val="a0"/>
    <w:uiPriority w:val="99"/>
    <w:semiHidden/>
    <w:unhideWhenUsed/>
    <w:rsid w:val="00FA7106"/>
    <w:rPr>
      <w:color w:val="605E5C"/>
      <w:shd w:val="clear" w:color="auto" w:fill="E1DFDD"/>
    </w:rPr>
  </w:style>
  <w:style w:type="paragraph" w:customStyle="1" w:styleId="Default">
    <w:name w:val="Default"/>
    <w:uiPriority w:val="99"/>
    <w:rsid w:val="002B31E3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4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3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1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73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mensk-uralskiy.r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asu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7F5AE92C27D731BE1A0DF20B1576114D9DCB4E1CB216626C06AC8AE34591CEE2F31A5CD9582D4DE71F3CF75F81s7Q5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673B9E938D82E12D66224C8C300B31110342C27F43CB5ECED9A93339D1AB7E0A1E838DBC880EF0ED6A0B541653F4C7F796BBAD1C8FAD74C5EF56DA8k6E0H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t\post_glava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E1754-FB11-468F-B137-AB22F4F95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post_glava</Template>
  <TotalTime>2123</TotalTime>
  <Pages>1</Pages>
  <Words>10305</Words>
  <Characters>58743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68911</CharactersWithSpaces>
  <SharedDoc>false</SharedDoc>
  <HLinks>
    <vt:vector size="30" baseType="variant">
      <vt:variant>
        <vt:i4>2424958</vt:i4>
      </vt:variant>
      <vt:variant>
        <vt:i4>12</vt:i4>
      </vt:variant>
      <vt:variant>
        <vt:i4>0</vt:i4>
      </vt:variant>
      <vt:variant>
        <vt:i4>5</vt:i4>
      </vt:variant>
      <vt:variant>
        <vt:lpwstr>http://gasu.gov.ru/</vt:lpwstr>
      </vt:variant>
      <vt:variant>
        <vt:lpwstr/>
      </vt:variant>
      <vt:variant>
        <vt:i4>1376266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consultantplus://offline/ref=7F5AE92C27D731BE1A0DF20B1576114D9DCB4E1CB216626C06AC8AE34591CEE2F31A5CD9582D4DE71F3CF75F81s7Q5G</vt:lpwstr>
      </vt:variant>
      <vt:variant>
        <vt:lpwstr/>
      </vt:variant>
      <vt:variant>
        <vt:i4>7536748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consultantplus://offline/ref=A673B9E938D82E12D66224C8C300B31110342C27F43CB5ECED9A93339D1AB7E0A1E838DBC880EF0ED6A0B541653F4C7F796BBAD1C8FAD74C5EF56DA8k6E0H</vt:lpwstr>
      </vt:variant>
      <vt:variant>
        <vt:lpwstr/>
      </vt:variant>
      <vt:variant>
        <vt:i4>917515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consultantplus://offline/ref=B3E621A6B1F0B62BCCF95C322F8B039FEB3576B20EB3EE8B53AF97B47CfBt2L</vt:lpwstr>
      </vt:variant>
      <vt:variant>
        <vt:lpwstr/>
      </vt:variant>
      <vt:variant>
        <vt:i4>8192116</vt:i4>
      </vt:variant>
      <vt:variant>
        <vt:i4>0</vt:i4>
      </vt:variant>
      <vt:variant>
        <vt:i4>0</vt:i4>
      </vt:variant>
      <vt:variant>
        <vt:i4>5</vt:i4>
      </vt:variant>
      <vt:variant>
        <vt:lpwstr>http://www.kamensk-uralskiy.ru/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itd</dc:creator>
  <cp:keywords/>
  <cp:lastModifiedBy>Шишарина Н.А.</cp:lastModifiedBy>
  <cp:revision>100</cp:revision>
  <cp:lastPrinted>2025-12-09T11:13:00Z</cp:lastPrinted>
  <dcterms:created xsi:type="dcterms:W3CDTF">2024-09-26T05:57:00Z</dcterms:created>
  <dcterms:modified xsi:type="dcterms:W3CDTF">2026-01-19T10:37:00Z</dcterms:modified>
</cp:coreProperties>
</file>